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3CB93E38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B4635E">
        <w:rPr>
          <w:bCs/>
          <w:i w:val="0"/>
          <w:sz w:val="22"/>
          <w:szCs w:val="22"/>
        </w:rPr>
        <w:t>5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3D97BC29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B4635E">
        <w:rPr>
          <w:rFonts w:ascii="Times New Roman" w:eastAsia="Times New Roman" w:hAnsi="Times New Roman"/>
          <w:b/>
          <w:sz w:val="24"/>
          <w:szCs w:val="20"/>
          <w:lang w:eastAsia="pl-PL"/>
        </w:rPr>
        <w:t>40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2A5E4C5B" w14:textId="77777777" w:rsidR="00F275BE" w:rsidRDefault="00F275BE" w:rsidP="00F275BE"/>
    <w:p w14:paraId="7EA4191E" w14:textId="77777777" w:rsidR="00F275BE" w:rsidRDefault="00F275BE" w:rsidP="00F275BE"/>
    <w:p w14:paraId="7864A0D6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477B2535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zatrudnieniu osób na podstawie umowy o pracę</w:t>
      </w:r>
    </w:p>
    <w:p w14:paraId="5A4F38A5" w14:textId="7777777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3CFC57" w14:textId="1FCE6F6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</w:t>
      </w:r>
      <w:r>
        <w:rPr>
          <w:rFonts w:ascii="Times New Roman" w:hAnsi="Times New Roman"/>
        </w:rPr>
        <w:t xml:space="preserve">publicznego prowadzonego </w:t>
      </w:r>
      <w:r>
        <w:rPr>
          <w:rFonts w:ascii="Times New Roman" w:hAnsi="Times New Roman"/>
        </w:rPr>
        <w:br/>
        <w:t xml:space="preserve">w trybie </w:t>
      </w:r>
      <w:r w:rsidR="00FC6919">
        <w:rPr>
          <w:rFonts w:ascii="Times New Roman" w:hAnsi="Times New Roman"/>
        </w:rPr>
        <w:t>nieograniczonym</w:t>
      </w:r>
      <w:r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14:paraId="6D65075F" w14:textId="77777777" w:rsidR="00B4635E" w:rsidRPr="00B4635E" w:rsidRDefault="00B4635E" w:rsidP="00B4635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4635E">
        <w:rPr>
          <w:rFonts w:ascii="Times New Roman" w:hAnsi="Times New Roman"/>
          <w:b/>
          <w:sz w:val="28"/>
          <w:szCs w:val="28"/>
        </w:rPr>
        <w:t>Świadczenie usług pocztowych dla Szpitala Wojewódzkiego w Poznaniu</w:t>
      </w:r>
    </w:p>
    <w:p w14:paraId="5A4B5351" w14:textId="77777777" w:rsidR="00F275BE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14:paraId="16C83188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1920DF7D" w14:textId="77777777" w:rsidR="00F275BE" w:rsidRDefault="00F275BE" w:rsidP="00F275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1D2A70E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833BA6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6905B8"/>
    <w:rsid w:val="006943C4"/>
    <w:rsid w:val="00745A44"/>
    <w:rsid w:val="008B797E"/>
    <w:rsid w:val="008F2498"/>
    <w:rsid w:val="0093641B"/>
    <w:rsid w:val="00A003A6"/>
    <w:rsid w:val="00A56A6F"/>
    <w:rsid w:val="00B4635E"/>
    <w:rsid w:val="00B77707"/>
    <w:rsid w:val="00BE3BCE"/>
    <w:rsid w:val="00C66549"/>
    <w:rsid w:val="00D55FC4"/>
    <w:rsid w:val="00D74F30"/>
    <w:rsid w:val="00DA2FB0"/>
    <w:rsid w:val="00DC587A"/>
    <w:rsid w:val="00DE73DD"/>
    <w:rsid w:val="00E27ABB"/>
    <w:rsid w:val="00E86D3B"/>
    <w:rsid w:val="00F275BE"/>
    <w:rsid w:val="00F334B4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6</cp:revision>
  <dcterms:created xsi:type="dcterms:W3CDTF">2022-04-27T10:19:00Z</dcterms:created>
  <dcterms:modified xsi:type="dcterms:W3CDTF">2022-08-23T10:10:00Z</dcterms:modified>
</cp:coreProperties>
</file>