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C580D" w14:textId="1D9FB67D" w:rsidR="006676AE" w:rsidRPr="00B36ABD" w:rsidRDefault="006676AE" w:rsidP="00D11768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376BBB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6CABC52" w14:textId="77777777" w:rsidR="005103B9" w:rsidRDefault="005103B9" w:rsidP="00D11768">
      <w:pPr>
        <w:spacing w:after="0" w:line="240" w:lineRule="auto"/>
        <w:rPr>
          <w:b/>
        </w:rPr>
      </w:pPr>
    </w:p>
    <w:p w14:paraId="1AA76836" w14:textId="73DE72DE" w:rsidR="006676AE" w:rsidRPr="005103B9" w:rsidRDefault="005103B9" w:rsidP="00D11768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41452" w:rsidRPr="00741452">
        <w:rPr>
          <w:rFonts w:ascii="Times New Roman" w:hAnsi="Times New Roman"/>
          <w:b/>
        </w:rPr>
        <w:t>SZW/DZP/</w:t>
      </w:r>
      <w:r w:rsidR="00376BBB">
        <w:rPr>
          <w:rFonts w:ascii="Times New Roman" w:hAnsi="Times New Roman"/>
          <w:b/>
        </w:rPr>
        <w:t>40</w:t>
      </w:r>
      <w:r w:rsidR="009B6585">
        <w:rPr>
          <w:rFonts w:ascii="Times New Roman" w:hAnsi="Times New Roman"/>
          <w:b/>
        </w:rPr>
        <w:t>/2022</w:t>
      </w:r>
    </w:p>
    <w:p w14:paraId="2355B1F7" w14:textId="77777777" w:rsidR="00C4103F" w:rsidRPr="00E24546" w:rsidRDefault="006676AE" w:rsidP="00D11768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9991C1C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SZPITAL WOJEWÓDZKI W POZNANIU</w:t>
      </w:r>
    </w:p>
    <w:p w14:paraId="71D82DAB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0D5CEE9D" w14:textId="77777777" w:rsid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Poznań</w:t>
      </w:r>
    </w:p>
    <w:p w14:paraId="413AA951" w14:textId="77777777" w:rsidR="00C4103F" w:rsidRP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27E6FAE" w14:textId="77777777" w:rsidR="00C4103F" w:rsidRPr="00E24546" w:rsidRDefault="007118F0" w:rsidP="00D11768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78F253A" w14:textId="77777777" w:rsidR="007118F0" w:rsidRPr="004541F9" w:rsidRDefault="007118F0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993F2B2" w14:textId="77777777" w:rsidR="00757EFB" w:rsidRPr="006676AE" w:rsidRDefault="00757EFB" w:rsidP="00D1176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BD2723B" w14:textId="77777777" w:rsidR="007118F0" w:rsidRPr="006676AE" w:rsidRDefault="007118F0" w:rsidP="00D11768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374F38F" w14:textId="77777777" w:rsidR="007118F0" w:rsidRPr="004541F9" w:rsidRDefault="007936D6" w:rsidP="00D11768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8B0A2A4" w14:textId="77777777" w:rsidR="00C4103F" w:rsidRPr="004541F9" w:rsidRDefault="007936D6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B5C6AC8" w14:textId="77777777" w:rsidR="00757EFB" w:rsidRPr="004541F9" w:rsidRDefault="00757EFB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3796881" w14:textId="77777777" w:rsidR="007936D6" w:rsidRPr="006676AE" w:rsidRDefault="007936D6" w:rsidP="00D1176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3AADB47" w14:textId="77777777" w:rsidR="00484F88" w:rsidRPr="006676AE" w:rsidRDefault="00484F88" w:rsidP="00D11768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41452" w:rsidRPr="00110593" w14:paraId="73D0A74A" w14:textId="77777777" w:rsidTr="00B51E64">
        <w:tc>
          <w:tcPr>
            <w:tcW w:w="9212" w:type="dxa"/>
            <w:shd w:val="clear" w:color="auto" w:fill="D9D9D9"/>
          </w:tcPr>
          <w:p w14:paraId="2CAB1866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AD3C038" w14:textId="77777777" w:rsidR="00741452" w:rsidRPr="00110593" w:rsidRDefault="00741452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74145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688202E7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EB63A99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FF2E1E4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6AEBC51" w14:textId="77777777" w:rsidR="006F0034" w:rsidRDefault="006F0034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BF5B776" w14:textId="77777777" w:rsidR="00376BBB" w:rsidRDefault="001F027E" w:rsidP="00376BBB">
      <w:pPr>
        <w:spacing w:after="0" w:line="240" w:lineRule="auto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741452" w:rsidRPr="00741452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B6585">
        <w:rPr>
          <w:rFonts w:ascii="Times New Roman" w:hAnsi="Times New Roman"/>
        </w:rPr>
        <w:br/>
      </w:r>
    </w:p>
    <w:p w14:paraId="2111C3DD" w14:textId="7525F35A" w:rsidR="00376BBB" w:rsidRPr="00376BBB" w:rsidRDefault="00376BBB" w:rsidP="00376BBB">
      <w:pPr>
        <w:spacing w:after="0" w:line="240" w:lineRule="auto"/>
        <w:rPr>
          <w:rFonts w:ascii="Times New Roman" w:hAnsi="Times New Roman"/>
          <w:b/>
        </w:rPr>
      </w:pPr>
      <w:r w:rsidRPr="00376BBB">
        <w:rPr>
          <w:rFonts w:ascii="Times New Roman" w:hAnsi="Times New Roman"/>
          <w:b/>
        </w:rPr>
        <w:t>Świadczenie usług pocztowych dla Szpitala Wojewódzkiego w Poznaniu</w:t>
      </w:r>
    </w:p>
    <w:p w14:paraId="6B0F75A6" w14:textId="4193C3BC" w:rsidR="00F90CD1" w:rsidRDefault="00E65685" w:rsidP="00376BBB">
      <w:pPr>
        <w:spacing w:after="0" w:line="240" w:lineRule="auto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419A46B" w14:textId="77777777" w:rsidR="009B6585" w:rsidRPr="00232DF0" w:rsidRDefault="009B6585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B215A50" w14:textId="77777777" w:rsidR="00C113BF" w:rsidRPr="00023477" w:rsidRDefault="00C113BF" w:rsidP="00D11768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59929663" w14:textId="77777777" w:rsidR="002426FF" w:rsidRPr="00232DF0" w:rsidRDefault="002426FF" w:rsidP="00D1176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7A0404F" w14:textId="77777777" w:rsidR="00710937" w:rsidRPr="00292198" w:rsidRDefault="00710937" w:rsidP="00D11768">
      <w:pPr>
        <w:spacing w:after="0" w:line="240" w:lineRule="auto"/>
        <w:rPr>
          <w:rFonts w:ascii="Times New Roman" w:hAnsi="Times New Roman"/>
        </w:rPr>
      </w:pPr>
    </w:p>
    <w:p w14:paraId="09D00991" w14:textId="77777777" w:rsidR="00023477" w:rsidRDefault="00023477" w:rsidP="00D11768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D0BC49D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78272B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277620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8F8329B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4BA4785" w14:textId="77777777" w:rsidR="00023477" w:rsidRPr="004541F9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314B77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68FD056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19567051" w14:textId="5CCEDA0B" w:rsidR="00023477" w:rsidRPr="00023477" w:rsidRDefault="00C113BF" w:rsidP="00D117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241F9357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BA7FF98" w14:textId="47051F0B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84C502" w14:textId="4286B9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8D83BA" w14:textId="61034FA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713DF1C" w14:textId="3063116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39FB39F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64481F" w14:textId="13A0674F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42FAD19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41057C5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204098B" w14:textId="77777777" w:rsidR="00023477" w:rsidRPr="000247FF" w:rsidRDefault="00023477" w:rsidP="00D11768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FEEDF54" w14:textId="77777777" w:rsidR="00D2702A" w:rsidRPr="00D2702A" w:rsidRDefault="004F23F7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p w14:paraId="5AA4B17D" w14:textId="00BAC9BC" w:rsidR="00D2702A" w:rsidRDefault="00D2702A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613C8A" w:rsidRPr="00613C8A" w14:paraId="525B0646" w14:textId="77777777" w:rsidTr="003039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E32EA" w14:textId="77777777" w:rsidR="00613C8A" w:rsidRPr="00613C8A" w:rsidRDefault="00613C8A" w:rsidP="00303938">
            <w:pPr>
              <w:spacing w:before="6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3C8A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40E07" w14:textId="77777777" w:rsidR="00613C8A" w:rsidRPr="00613C8A" w:rsidRDefault="00613C8A" w:rsidP="00303938">
            <w:pPr>
              <w:spacing w:before="60" w:after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13C8A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613C8A" w:rsidRPr="00613C8A" w14:paraId="5056D56A" w14:textId="77777777" w:rsidTr="003039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C7C35" w14:textId="77777777" w:rsidR="00613C8A" w:rsidRPr="00613C8A" w:rsidRDefault="00613C8A" w:rsidP="00303938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C8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5A963" w14:textId="77777777" w:rsidR="00613C8A" w:rsidRPr="00613C8A" w:rsidRDefault="00613C8A" w:rsidP="00303938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3C8A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57401447" w14:textId="77777777" w:rsidR="00613C8A" w:rsidRPr="00613C8A" w:rsidRDefault="00613C8A" w:rsidP="00303938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C8A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613C8A" w:rsidRPr="00613C8A" w14:paraId="2A2EAB5F" w14:textId="77777777" w:rsidTr="003039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61362" w14:textId="77777777" w:rsidR="00613C8A" w:rsidRPr="00613C8A" w:rsidRDefault="00613C8A" w:rsidP="00303938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C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26234" w14:textId="77777777" w:rsidR="00613C8A" w:rsidRPr="00613C8A" w:rsidRDefault="00613C8A" w:rsidP="00303938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3C8A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465E494B" w14:textId="77777777" w:rsidR="00613C8A" w:rsidRPr="00613C8A" w:rsidRDefault="00613C8A" w:rsidP="00303938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C8A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613C8A" w:rsidRPr="00613C8A" w14:paraId="371A35EF" w14:textId="77777777" w:rsidTr="003039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2F48" w14:textId="77777777" w:rsidR="00613C8A" w:rsidRPr="00613C8A" w:rsidRDefault="00613C8A" w:rsidP="00303938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C8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FB9D8" w14:textId="77777777" w:rsidR="00613C8A" w:rsidRPr="00613C8A" w:rsidRDefault="00613C8A" w:rsidP="00303938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3C8A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1F96164" w14:textId="77777777" w:rsidR="00613C8A" w:rsidRPr="00613C8A" w:rsidRDefault="00613C8A" w:rsidP="00303938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C8A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613C8A" w:rsidRPr="00613C8A" w14:paraId="0BE51F1E" w14:textId="77777777" w:rsidTr="003039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EE4A" w14:textId="77777777" w:rsidR="00613C8A" w:rsidRPr="00613C8A" w:rsidRDefault="00613C8A" w:rsidP="00303938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C8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945E7" w14:textId="77777777" w:rsidR="00613C8A" w:rsidRPr="00613C8A" w:rsidRDefault="00613C8A" w:rsidP="00303938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3C8A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36B9187" w14:textId="77777777" w:rsidR="00613C8A" w:rsidRPr="00613C8A" w:rsidRDefault="00613C8A" w:rsidP="00303938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C8A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32268C67" w14:textId="77777777" w:rsidR="00613C8A" w:rsidRPr="00613C8A" w:rsidRDefault="00613C8A" w:rsidP="00303938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C8A">
              <w:rPr>
                <w:rFonts w:ascii="Times New Roman" w:hAnsi="Times New Roman"/>
                <w:color w:val="000000"/>
                <w:sz w:val="24"/>
                <w:szCs w:val="24"/>
              </w:rPr>
              <w:t>Wpis do rejestru operatorów pocztowych prowadzonego przez Prezesa Urzędu Komunikacji Elektronicznej</w:t>
            </w:r>
          </w:p>
        </w:tc>
      </w:tr>
    </w:tbl>
    <w:p w14:paraId="21808211" w14:textId="77777777" w:rsidR="009B6585" w:rsidRDefault="009B6585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8D9E526" w14:textId="7A38B0F4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BE9774A" w14:textId="769230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161E16B" w14:textId="0311A2DC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6A1955B" w14:textId="77777777" w:rsidR="00D11768" w:rsidRPr="00D2702A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7B39F2BB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921E678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4937139" w14:textId="77777777" w:rsidR="00F8042D" w:rsidRPr="006676AE" w:rsidRDefault="00025C8D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FD2C9A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8E26F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F20166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DB92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5D1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76B5346" w14:textId="7835AE8A" w:rsidR="00D23F3D" w:rsidRPr="00D2702A" w:rsidRDefault="00D23F3D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B668DC7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12E7A7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6595E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0C8F70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C6A41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FD7C9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F0A73B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F623B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D9596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93D231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1416A9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E2EE5B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59F3F8" w14:textId="1FB642D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DF1417F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B6A54CA" w14:textId="77777777" w:rsidR="00484F88" w:rsidRPr="006676AE" w:rsidRDefault="00FE4E2B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0AE23" w14:textId="77777777" w:rsidR="005F50B8" w:rsidRDefault="005F50B8" w:rsidP="0038231F">
      <w:pPr>
        <w:spacing w:after="0" w:line="240" w:lineRule="auto"/>
      </w:pPr>
      <w:r>
        <w:separator/>
      </w:r>
    </w:p>
  </w:endnote>
  <w:endnote w:type="continuationSeparator" w:id="0">
    <w:p w14:paraId="01CAE474" w14:textId="77777777" w:rsidR="005F50B8" w:rsidRDefault="005F50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6BC86" w14:textId="77777777" w:rsidR="00741452" w:rsidRDefault="007414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F1C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B658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B658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6D69A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B9C2A" w14:textId="77777777" w:rsidR="00741452" w:rsidRDefault="007414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C1B53" w14:textId="77777777" w:rsidR="005F50B8" w:rsidRDefault="005F50B8" w:rsidP="0038231F">
      <w:pPr>
        <w:spacing w:after="0" w:line="240" w:lineRule="auto"/>
      </w:pPr>
      <w:r>
        <w:separator/>
      </w:r>
    </w:p>
  </w:footnote>
  <w:footnote w:type="continuationSeparator" w:id="0">
    <w:p w14:paraId="42220B22" w14:textId="77777777" w:rsidR="005F50B8" w:rsidRDefault="005F50B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6D98E" w14:textId="77777777" w:rsidR="00741452" w:rsidRDefault="007414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7671A" w14:textId="77777777" w:rsidR="00741452" w:rsidRDefault="007414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5CFE2" w14:textId="77777777" w:rsidR="00741452" w:rsidRDefault="007414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2668884">
    <w:abstractNumId w:val="8"/>
  </w:num>
  <w:num w:numId="2" w16cid:durableId="927694631">
    <w:abstractNumId w:val="0"/>
  </w:num>
  <w:num w:numId="3" w16cid:durableId="1794523198">
    <w:abstractNumId w:val="7"/>
  </w:num>
  <w:num w:numId="4" w16cid:durableId="547689805">
    <w:abstractNumId w:val="10"/>
  </w:num>
  <w:num w:numId="5" w16cid:durableId="78799414">
    <w:abstractNumId w:val="9"/>
  </w:num>
  <w:num w:numId="6" w16cid:durableId="814026488">
    <w:abstractNumId w:val="6"/>
  </w:num>
  <w:num w:numId="7" w16cid:durableId="831216950">
    <w:abstractNumId w:val="1"/>
  </w:num>
  <w:num w:numId="8" w16cid:durableId="341590274">
    <w:abstractNumId w:val="4"/>
  </w:num>
  <w:num w:numId="9" w16cid:durableId="845750636">
    <w:abstractNumId w:val="2"/>
  </w:num>
  <w:num w:numId="10" w16cid:durableId="1626697741">
    <w:abstractNumId w:val="5"/>
  </w:num>
  <w:num w:numId="11" w16cid:durableId="13407391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5AD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6BBB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35A8D"/>
    <w:rsid w:val="005434B3"/>
    <w:rsid w:val="005641F0"/>
    <w:rsid w:val="005C39CA"/>
    <w:rsid w:val="005E176A"/>
    <w:rsid w:val="005E24AA"/>
    <w:rsid w:val="005E579C"/>
    <w:rsid w:val="005F50B8"/>
    <w:rsid w:val="00613C8A"/>
    <w:rsid w:val="00625AD8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1452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539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4CFB"/>
    <w:rsid w:val="00997D0F"/>
    <w:rsid w:val="009B6585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3893"/>
    <w:rsid w:val="00AA65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5531"/>
    <w:rsid w:val="00CD0851"/>
    <w:rsid w:val="00D1176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D1AD2F"/>
  <w15:docId w15:val="{E52AC773-DD04-4016-BEF3-664112D85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A7389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73893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3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5CE17-F506-419D-8388-3784F8A94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10</cp:revision>
  <cp:lastPrinted>2016-07-26T10:32:00Z</cp:lastPrinted>
  <dcterms:created xsi:type="dcterms:W3CDTF">2021-08-12T10:52:00Z</dcterms:created>
  <dcterms:modified xsi:type="dcterms:W3CDTF">2022-08-23T10:13:00Z</dcterms:modified>
</cp:coreProperties>
</file>