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0157A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157A0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157A0">
        <w:rPr>
          <w:rFonts w:ascii="Arial" w:hAnsi="Arial" w:cs="Arial"/>
          <w:sz w:val="24"/>
          <w:szCs w:val="24"/>
        </w:rPr>
        <w:t>2022-08-16</w:t>
      </w:r>
    </w:p>
    <w:p w:rsidR="006A5DF1" w:rsidRPr="00E935D6" w:rsidRDefault="000157A0" w:rsidP="006A5DF1">
      <w:pPr>
        <w:rPr>
          <w:rFonts w:ascii="Arial" w:hAnsi="Arial" w:cs="Arial"/>
          <w:b/>
          <w:bCs/>
          <w:sz w:val="24"/>
          <w:szCs w:val="24"/>
        </w:rPr>
      </w:pPr>
      <w:r w:rsidRPr="000157A0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0157A0" w:rsidP="006A5DF1">
      <w:pPr>
        <w:rPr>
          <w:rFonts w:ascii="Arial" w:hAnsi="Arial" w:cs="Arial"/>
          <w:sz w:val="24"/>
          <w:szCs w:val="24"/>
        </w:rPr>
      </w:pPr>
      <w:r w:rsidRPr="000157A0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157A0">
        <w:rPr>
          <w:rFonts w:ascii="Arial" w:hAnsi="Arial" w:cs="Arial"/>
          <w:sz w:val="24"/>
          <w:szCs w:val="24"/>
        </w:rPr>
        <w:t>521</w:t>
      </w:r>
    </w:p>
    <w:p w:rsidR="006A5DF1" w:rsidRPr="00E935D6" w:rsidRDefault="000157A0" w:rsidP="006A5DF1">
      <w:pPr>
        <w:rPr>
          <w:rFonts w:ascii="Arial" w:hAnsi="Arial" w:cs="Arial"/>
          <w:sz w:val="24"/>
          <w:szCs w:val="24"/>
        </w:rPr>
      </w:pPr>
      <w:r w:rsidRPr="000157A0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157A0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7761A5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0157A0" w:rsidRPr="000157A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157A0" w:rsidRPr="000157A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7761A5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157A0" w:rsidRPr="000157A0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7761A5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0157A0" w:rsidRPr="000157A0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7761A5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157A0" w:rsidRPr="000157A0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7761A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0157A0" w:rsidRPr="000157A0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0157A0" w:rsidRPr="000157A0">
        <w:rPr>
          <w:rFonts w:ascii="Arial" w:hAnsi="Arial" w:cs="Arial"/>
          <w:sz w:val="24"/>
          <w:szCs w:val="24"/>
        </w:rPr>
        <w:t>(</w:t>
      </w:r>
      <w:proofErr w:type="spellStart"/>
      <w:r w:rsidR="000157A0" w:rsidRPr="000157A0">
        <w:rPr>
          <w:rFonts w:ascii="Arial" w:hAnsi="Arial" w:cs="Arial"/>
          <w:sz w:val="24"/>
          <w:szCs w:val="24"/>
        </w:rPr>
        <w:t>t.j</w:t>
      </w:r>
      <w:proofErr w:type="spellEnd"/>
      <w:r w:rsidR="000157A0" w:rsidRPr="000157A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157A0" w:rsidRPr="000157A0">
        <w:rPr>
          <w:rFonts w:ascii="Arial" w:hAnsi="Arial" w:cs="Arial"/>
          <w:sz w:val="24"/>
          <w:szCs w:val="24"/>
        </w:rPr>
        <w:t>Dz.U</w:t>
      </w:r>
      <w:proofErr w:type="spellEnd"/>
      <w:r w:rsidR="000157A0" w:rsidRPr="000157A0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0157A0" w:rsidRPr="000157A0">
        <w:rPr>
          <w:rFonts w:ascii="Arial" w:hAnsi="Arial" w:cs="Arial"/>
          <w:sz w:val="24"/>
          <w:szCs w:val="24"/>
        </w:rPr>
        <w:t>późn</w:t>
      </w:r>
      <w:proofErr w:type="spellEnd"/>
      <w:r w:rsidR="000157A0" w:rsidRPr="000157A0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157A0" w:rsidRPr="00E935D6" w:rsidTr="00D423C7">
        <w:tc>
          <w:tcPr>
            <w:tcW w:w="9356" w:type="dxa"/>
            <w:shd w:val="clear" w:color="auto" w:fill="auto"/>
          </w:tcPr>
          <w:p w:rsidR="000157A0" w:rsidRPr="007761A5" w:rsidRDefault="000157A0" w:rsidP="00D423C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</w:pPr>
            <w:r w:rsidRPr="007761A5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 xml:space="preserve">Pytanie nr </w:t>
            </w:r>
            <w:r w:rsidRPr="007761A5">
              <w:rPr>
                <w:rFonts w:ascii="Arial" w:hAnsi="Arial" w:cs="Arial"/>
                <w:b/>
                <w:bCs/>
                <w:sz w:val="22"/>
                <w:szCs w:val="22"/>
                <w:u w:val="double"/>
              </w:rPr>
              <w:t>5</w:t>
            </w:r>
          </w:p>
          <w:p w:rsidR="000157A0" w:rsidRPr="000157A0" w:rsidRDefault="000157A0" w:rsidP="007761A5">
            <w:pPr>
              <w:spacing w:before="120" w:after="2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>FER.271.13.222 Budowa Budynku Nad Małym Dzieckiem w Szerzynach II Etap</w:t>
            </w:r>
          </w:p>
          <w:p w:rsidR="000157A0" w:rsidRPr="000157A0" w:rsidRDefault="007761A5" w:rsidP="00D423C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0157A0" w:rsidRPr="000157A0">
              <w:rPr>
                <w:rFonts w:ascii="Arial" w:hAnsi="Arial" w:cs="Arial"/>
                <w:sz w:val="22"/>
                <w:szCs w:val="22"/>
              </w:rPr>
              <w:t>Zwracamy się z prośbą o odpowiedź na poniższe pytania:</w:t>
            </w:r>
          </w:p>
          <w:p w:rsidR="007761A5" w:rsidRDefault="000157A0" w:rsidP="007761A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>Czy parapety przy oknach należy wykonać jak zabudowa ścian wykończona laminatem?</w:t>
            </w:r>
          </w:p>
          <w:p w:rsidR="007761A5" w:rsidRDefault="000157A0" w:rsidP="007761A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61A5">
              <w:rPr>
                <w:rFonts w:ascii="Arial" w:hAnsi="Arial" w:cs="Arial"/>
                <w:sz w:val="22"/>
                <w:szCs w:val="22"/>
              </w:rPr>
              <w:t>Czy balustrada antresoli od strony holu  ma być drewniana czy metalowa? Jeśli metalowa to czy ma być dekorowana okładzina drewniana od strony holu?</w:t>
            </w:r>
          </w:p>
          <w:p w:rsidR="007761A5" w:rsidRDefault="000157A0" w:rsidP="007761A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61A5">
              <w:rPr>
                <w:rFonts w:ascii="Arial" w:hAnsi="Arial" w:cs="Arial"/>
                <w:sz w:val="22"/>
                <w:szCs w:val="22"/>
              </w:rPr>
              <w:t xml:space="preserve">Jakim materiałem  obłożyć słupy żelbetowe zewnętrzne , 8 </w:t>
            </w:r>
            <w:proofErr w:type="spellStart"/>
            <w:r w:rsidRPr="007761A5">
              <w:rPr>
                <w:rFonts w:ascii="Arial" w:hAnsi="Arial" w:cs="Arial"/>
                <w:sz w:val="22"/>
                <w:szCs w:val="22"/>
              </w:rPr>
              <w:t>szt?</w:t>
            </w:r>
            <w:proofErr w:type="spellEnd"/>
          </w:p>
          <w:p w:rsidR="000157A0" w:rsidRPr="007761A5" w:rsidRDefault="000157A0" w:rsidP="007761A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61A5">
              <w:rPr>
                <w:rFonts w:ascii="Arial" w:hAnsi="Arial" w:cs="Arial"/>
                <w:sz w:val="22"/>
                <w:szCs w:val="22"/>
              </w:rPr>
              <w:t xml:space="preserve">Z czego wykonać obłożenie słupków drewnianych podtrzymujących więźbę dachową z tyłu budynku?   </w:t>
            </w:r>
          </w:p>
          <w:p w:rsidR="000157A0" w:rsidRPr="000157A0" w:rsidRDefault="000157A0" w:rsidP="00D423C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157A0" w:rsidRPr="00E935D6" w:rsidRDefault="000157A0" w:rsidP="007761A5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157A0" w:rsidRPr="000157A0" w:rsidRDefault="000157A0" w:rsidP="007761A5">
            <w:pPr>
              <w:numPr>
                <w:ilvl w:val="0"/>
                <w:numId w:val="10"/>
              </w:numPr>
              <w:tabs>
                <w:tab w:val="left" w:pos="1168"/>
              </w:tabs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>Tak, parapety wykonać tak jak wykończenie ścian laminatem.</w:t>
            </w:r>
          </w:p>
          <w:p w:rsidR="000157A0" w:rsidRPr="000157A0" w:rsidRDefault="000157A0" w:rsidP="007761A5">
            <w:pPr>
              <w:numPr>
                <w:ilvl w:val="0"/>
                <w:numId w:val="10"/>
              </w:numPr>
              <w:tabs>
                <w:tab w:val="left" w:pos="1189"/>
              </w:tabs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>Drewniana, będąca jednocześnie dekoracją hallu.</w:t>
            </w:r>
          </w:p>
          <w:p w:rsidR="000157A0" w:rsidRPr="000157A0" w:rsidRDefault="000157A0" w:rsidP="007761A5">
            <w:pPr>
              <w:numPr>
                <w:ilvl w:val="0"/>
                <w:numId w:val="10"/>
              </w:numPr>
              <w:tabs>
                <w:tab w:val="left" w:pos="1069"/>
              </w:tabs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>Słupy obłożyć płytkami z piaskowca naturalnego gr. 3 cm</w:t>
            </w:r>
          </w:p>
          <w:p w:rsidR="000157A0" w:rsidRPr="00E935D6" w:rsidRDefault="000157A0" w:rsidP="007761A5">
            <w:pPr>
              <w:numPr>
                <w:ilvl w:val="0"/>
                <w:numId w:val="10"/>
              </w:numPr>
              <w:tabs>
                <w:tab w:val="left" w:pos="1069"/>
              </w:tabs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7A0">
              <w:rPr>
                <w:rFonts w:ascii="Arial" w:hAnsi="Arial" w:cs="Arial"/>
                <w:sz w:val="22"/>
                <w:szCs w:val="22"/>
              </w:rPr>
              <w:t xml:space="preserve">Wykończenie słupów i widocznej konstrukcji drewnianej zgodnie z zał. </w:t>
            </w:r>
            <w:r w:rsidR="007761A5" w:rsidRPr="000157A0">
              <w:rPr>
                <w:rFonts w:ascii="Arial" w:hAnsi="Arial" w:cs="Arial"/>
                <w:sz w:val="22"/>
                <w:szCs w:val="22"/>
              </w:rPr>
              <w:t>R</w:t>
            </w:r>
            <w:r w:rsidRPr="000157A0">
              <w:rPr>
                <w:rFonts w:ascii="Arial" w:hAnsi="Arial" w:cs="Arial"/>
                <w:sz w:val="22"/>
                <w:szCs w:val="22"/>
              </w:rPr>
              <w:t>ysunkiem</w:t>
            </w:r>
            <w:r w:rsidR="007761A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7761A5" w:rsidRDefault="007761A5" w:rsidP="007761A5">
      <w:pPr>
        <w:pStyle w:val="Tekstpodstawowy"/>
        <w:spacing w:before="120" w:after="480"/>
        <w:ind w:left="3119" w:firstLine="425"/>
        <w:rPr>
          <w:rFonts w:ascii="Arial" w:hAnsi="Arial" w:cs="Arial"/>
          <w:sz w:val="22"/>
          <w:szCs w:val="22"/>
        </w:rPr>
      </w:pPr>
    </w:p>
    <w:p w:rsidR="006D4AB3" w:rsidRPr="00E935D6" w:rsidRDefault="006D4AB3" w:rsidP="007761A5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7761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F96" w:rsidRDefault="00A70F96">
      <w:r>
        <w:separator/>
      </w:r>
    </w:p>
  </w:endnote>
  <w:endnote w:type="continuationSeparator" w:id="1">
    <w:p w:rsidR="00A70F96" w:rsidRDefault="00A70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761A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F96" w:rsidRDefault="00A70F96">
      <w:r>
        <w:separator/>
      </w:r>
    </w:p>
  </w:footnote>
  <w:footnote w:type="continuationSeparator" w:id="1">
    <w:p w:rsidR="00A70F96" w:rsidRDefault="00A70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A0" w:rsidRDefault="000157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A0" w:rsidRDefault="000157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A0" w:rsidRDefault="000157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06A3825"/>
    <w:multiLevelType w:val="hybridMultilevel"/>
    <w:tmpl w:val="E8F22794"/>
    <w:lvl w:ilvl="0" w:tplc="0E9CC25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4A85E97"/>
    <w:multiLevelType w:val="hybridMultilevel"/>
    <w:tmpl w:val="0CAA2316"/>
    <w:lvl w:ilvl="0" w:tplc="0E9CC2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8AE7CB1"/>
    <w:multiLevelType w:val="hybridMultilevel"/>
    <w:tmpl w:val="B2166F80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157A0"/>
    <w:rsid w:val="000157A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588E"/>
    <w:rsid w:val="005B1B08"/>
    <w:rsid w:val="00632C3C"/>
    <w:rsid w:val="00662BDB"/>
    <w:rsid w:val="006A5DF1"/>
    <w:rsid w:val="006B7198"/>
    <w:rsid w:val="006D4AB3"/>
    <w:rsid w:val="006F3B81"/>
    <w:rsid w:val="007761A5"/>
    <w:rsid w:val="007D7198"/>
    <w:rsid w:val="00864A4B"/>
    <w:rsid w:val="00870F9F"/>
    <w:rsid w:val="008804B6"/>
    <w:rsid w:val="00886325"/>
    <w:rsid w:val="00897AB0"/>
    <w:rsid w:val="008A3553"/>
    <w:rsid w:val="00A70F9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2022-08-16T12:42:00Z</cp:lastPrinted>
  <dcterms:created xsi:type="dcterms:W3CDTF">2022-08-16T12:42:00Z</dcterms:created>
  <dcterms:modified xsi:type="dcterms:W3CDTF">2022-08-16T12:42:00Z</dcterms:modified>
</cp:coreProperties>
</file>