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BB547B" w:rsidRDefault="00CE122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E122B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CE122B">
        <w:rPr>
          <w:rFonts w:ascii="Arial" w:hAnsi="Arial" w:cs="Arial"/>
          <w:sz w:val="24"/>
          <w:szCs w:val="24"/>
        </w:rPr>
        <w:t>2022-08-12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CE122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CE122B">
        <w:rPr>
          <w:rFonts w:ascii="Arial" w:hAnsi="Arial" w:cs="Arial"/>
          <w:b/>
          <w:bCs/>
          <w:sz w:val="24"/>
          <w:szCs w:val="24"/>
        </w:rPr>
        <w:t>AWF Kraków</w:t>
      </w:r>
    </w:p>
    <w:p w:rsidR="00D665F5" w:rsidRPr="00BB547B" w:rsidRDefault="00CE122B" w:rsidP="00D665F5">
      <w:pPr>
        <w:rPr>
          <w:rFonts w:ascii="Arial" w:hAnsi="Arial" w:cs="Arial"/>
          <w:sz w:val="24"/>
          <w:szCs w:val="24"/>
        </w:rPr>
      </w:pPr>
      <w:r w:rsidRPr="00CE122B">
        <w:rPr>
          <w:rFonts w:ascii="Arial" w:hAnsi="Arial" w:cs="Arial"/>
          <w:sz w:val="24"/>
          <w:szCs w:val="24"/>
        </w:rPr>
        <w:t>al. Jana Pawła II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E122B">
        <w:rPr>
          <w:rFonts w:ascii="Arial" w:hAnsi="Arial" w:cs="Arial"/>
          <w:sz w:val="24"/>
          <w:szCs w:val="24"/>
        </w:rPr>
        <w:t>78</w:t>
      </w:r>
    </w:p>
    <w:p w:rsidR="00D665F5" w:rsidRPr="00BB547B" w:rsidRDefault="00CE122B" w:rsidP="00D665F5">
      <w:pPr>
        <w:rPr>
          <w:rFonts w:ascii="Arial" w:hAnsi="Arial" w:cs="Arial"/>
          <w:sz w:val="24"/>
          <w:szCs w:val="24"/>
        </w:rPr>
      </w:pPr>
      <w:r w:rsidRPr="00CE122B">
        <w:rPr>
          <w:rFonts w:ascii="Arial" w:hAnsi="Arial" w:cs="Arial"/>
          <w:sz w:val="24"/>
          <w:szCs w:val="24"/>
        </w:rPr>
        <w:t>31-571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E122B">
        <w:rPr>
          <w:rFonts w:ascii="Arial" w:hAnsi="Arial" w:cs="Arial"/>
          <w:sz w:val="24"/>
          <w:szCs w:val="24"/>
        </w:rPr>
        <w:t>Kraków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CE122B" w:rsidRPr="00CE122B">
        <w:rPr>
          <w:rFonts w:ascii="Arial" w:hAnsi="Arial" w:cs="Arial"/>
          <w:b/>
          <w:sz w:val="24"/>
          <w:szCs w:val="24"/>
        </w:rPr>
        <w:t>K-2.381/17/2022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E122B" w:rsidRPr="00CE122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E122B" w:rsidRPr="00CE122B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CE122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E122B">
        <w:rPr>
          <w:rFonts w:ascii="Arial" w:hAnsi="Arial" w:cs="Arial"/>
          <w:b/>
          <w:szCs w:val="24"/>
        </w:rPr>
        <w:t>Utrzymanie i zagospodarowanie terenów zielonych Akademii Wychowania Fizycznego im. Bronisława Czecha w Krakowie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E122B" w:rsidRPr="00CE122B">
        <w:rPr>
          <w:rFonts w:ascii="Arial" w:hAnsi="Arial" w:cs="Arial"/>
          <w:sz w:val="24"/>
          <w:szCs w:val="24"/>
        </w:rPr>
        <w:t>(</w:t>
      </w:r>
      <w:proofErr w:type="spellStart"/>
      <w:r w:rsidR="00CE122B" w:rsidRPr="00CE122B">
        <w:rPr>
          <w:rFonts w:ascii="Arial" w:hAnsi="Arial" w:cs="Arial"/>
          <w:sz w:val="24"/>
          <w:szCs w:val="24"/>
        </w:rPr>
        <w:t>t.j</w:t>
      </w:r>
      <w:proofErr w:type="spellEnd"/>
      <w:r w:rsidR="00CE122B" w:rsidRPr="00CE122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E122B" w:rsidRPr="00CE122B">
        <w:rPr>
          <w:rFonts w:ascii="Arial" w:hAnsi="Arial" w:cs="Arial"/>
          <w:sz w:val="24"/>
          <w:szCs w:val="24"/>
        </w:rPr>
        <w:t>późn</w:t>
      </w:r>
      <w:proofErr w:type="spellEnd"/>
      <w:r w:rsidR="00CE122B" w:rsidRPr="00CE122B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E122B" w:rsidRPr="00CE122B">
        <w:rPr>
          <w:rFonts w:ascii="Arial" w:hAnsi="Arial" w:cs="Arial"/>
          <w:sz w:val="24"/>
          <w:szCs w:val="24"/>
        </w:rPr>
        <w:t>12/08/2022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E122B" w:rsidRPr="00CE122B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CE122B" w:rsidRPr="00BB547B" w:rsidTr="004B0372">
        <w:tc>
          <w:tcPr>
            <w:tcW w:w="993" w:type="dxa"/>
            <w:shd w:val="clear" w:color="auto" w:fill="auto"/>
            <w:vAlign w:val="center"/>
          </w:tcPr>
          <w:p w:rsidR="00CE122B" w:rsidRPr="00BB547B" w:rsidRDefault="00CE122B" w:rsidP="004B03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122B" w:rsidRPr="00BB547B" w:rsidRDefault="00CE122B" w:rsidP="004B03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E122B" w:rsidRPr="00BB547B" w:rsidRDefault="00CE122B" w:rsidP="004B0372">
            <w:pPr>
              <w:spacing w:before="80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ADS SPÓŁKA JAWNA</w:t>
            </w:r>
          </w:p>
          <w:p w:rsidR="00CE122B" w:rsidRPr="00BB547B" w:rsidRDefault="00CE122B" w:rsidP="004B0372">
            <w:pPr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SPACEROWA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E122B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CE122B" w:rsidRPr="00BB547B" w:rsidRDefault="00CE122B" w:rsidP="004B0372">
            <w:pPr>
              <w:spacing w:after="80"/>
              <w:jc w:val="both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32-088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E122B">
              <w:rPr>
                <w:rFonts w:ascii="Arial" w:hAnsi="Arial" w:cs="Arial"/>
              </w:rPr>
              <w:t>BRZOZÓWKA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122B" w:rsidRPr="00BB547B" w:rsidRDefault="00CE122B" w:rsidP="004B03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647 700.00 zł</w:t>
            </w:r>
          </w:p>
        </w:tc>
      </w:tr>
      <w:tr w:rsidR="00CE122B" w:rsidRPr="00BB547B" w:rsidTr="004B0372">
        <w:tc>
          <w:tcPr>
            <w:tcW w:w="993" w:type="dxa"/>
            <w:shd w:val="clear" w:color="auto" w:fill="auto"/>
            <w:vAlign w:val="center"/>
          </w:tcPr>
          <w:p w:rsidR="00CE122B" w:rsidRPr="00BB547B" w:rsidRDefault="00CE122B" w:rsidP="004B03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122B" w:rsidRPr="00BB547B" w:rsidRDefault="00CE122B" w:rsidP="004B03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E122B" w:rsidRPr="00BB547B" w:rsidRDefault="00CE122B" w:rsidP="004B0372">
            <w:pPr>
              <w:spacing w:before="80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ADS SPÓŁKA JAWNA</w:t>
            </w:r>
          </w:p>
          <w:p w:rsidR="00CE122B" w:rsidRPr="00BB547B" w:rsidRDefault="00CE122B" w:rsidP="004B0372">
            <w:pPr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SPACEROWA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E122B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CE122B" w:rsidRPr="00BB547B" w:rsidRDefault="00CE122B" w:rsidP="004B0372">
            <w:pPr>
              <w:spacing w:after="80"/>
              <w:jc w:val="both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32-088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E122B">
              <w:rPr>
                <w:rFonts w:ascii="Arial" w:hAnsi="Arial" w:cs="Arial"/>
              </w:rPr>
              <w:t>BRZOZÓWKA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122B" w:rsidRPr="00BB547B" w:rsidRDefault="00CE122B" w:rsidP="004B03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20 800.00 zł</w:t>
            </w:r>
          </w:p>
        </w:tc>
      </w:tr>
      <w:tr w:rsidR="00CE122B" w:rsidRPr="00BB547B" w:rsidTr="004B0372">
        <w:tc>
          <w:tcPr>
            <w:tcW w:w="993" w:type="dxa"/>
            <w:shd w:val="clear" w:color="auto" w:fill="auto"/>
            <w:vAlign w:val="center"/>
          </w:tcPr>
          <w:p w:rsidR="00CE122B" w:rsidRPr="00BB547B" w:rsidRDefault="00CE122B" w:rsidP="004B03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122B" w:rsidRPr="00BB547B" w:rsidRDefault="00CE122B" w:rsidP="004B03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E122B" w:rsidRPr="00BB547B" w:rsidRDefault="00CE122B" w:rsidP="004B0372">
            <w:pPr>
              <w:spacing w:before="80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Zakład Projektowo - Usługowy "</w:t>
            </w:r>
            <w:proofErr w:type="spellStart"/>
            <w:r w:rsidRPr="00CE122B">
              <w:rPr>
                <w:rFonts w:ascii="Arial" w:hAnsi="Arial" w:cs="Arial"/>
              </w:rPr>
              <w:t>Radix</w:t>
            </w:r>
            <w:proofErr w:type="spellEnd"/>
            <w:r w:rsidRPr="00CE122B">
              <w:rPr>
                <w:rFonts w:ascii="Arial" w:hAnsi="Arial" w:cs="Arial"/>
              </w:rPr>
              <w:t>" sp. z o.o.</w:t>
            </w:r>
          </w:p>
          <w:p w:rsidR="00CE122B" w:rsidRPr="00BB547B" w:rsidRDefault="00CE122B" w:rsidP="004B0372">
            <w:pPr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Ciepłownicza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E122B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CE122B" w:rsidRPr="00BB547B" w:rsidRDefault="00CE122B" w:rsidP="004B0372">
            <w:pPr>
              <w:spacing w:after="80"/>
              <w:jc w:val="both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31-574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E122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122B" w:rsidRPr="00BB547B" w:rsidRDefault="00CE122B" w:rsidP="004B03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683 100.00 zł</w:t>
            </w:r>
          </w:p>
        </w:tc>
      </w:tr>
      <w:tr w:rsidR="00CE122B" w:rsidRPr="00BB547B" w:rsidTr="004B0372">
        <w:tc>
          <w:tcPr>
            <w:tcW w:w="993" w:type="dxa"/>
            <w:shd w:val="clear" w:color="auto" w:fill="auto"/>
            <w:vAlign w:val="center"/>
          </w:tcPr>
          <w:p w:rsidR="00CE122B" w:rsidRPr="00BB547B" w:rsidRDefault="00CE122B" w:rsidP="004B03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122B" w:rsidRPr="00BB547B" w:rsidRDefault="00CE122B" w:rsidP="004B03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E122B" w:rsidRPr="00BB547B" w:rsidRDefault="00CE122B" w:rsidP="004B0372">
            <w:pPr>
              <w:spacing w:before="80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Zakład Projektowo - Usługowy "</w:t>
            </w:r>
            <w:proofErr w:type="spellStart"/>
            <w:r w:rsidRPr="00CE122B">
              <w:rPr>
                <w:rFonts w:ascii="Arial" w:hAnsi="Arial" w:cs="Arial"/>
              </w:rPr>
              <w:t>Radix</w:t>
            </w:r>
            <w:proofErr w:type="spellEnd"/>
            <w:r w:rsidRPr="00CE122B">
              <w:rPr>
                <w:rFonts w:ascii="Arial" w:hAnsi="Arial" w:cs="Arial"/>
              </w:rPr>
              <w:t>" sp. z o.o.</w:t>
            </w:r>
          </w:p>
          <w:p w:rsidR="00CE122B" w:rsidRPr="00BB547B" w:rsidRDefault="00CE122B" w:rsidP="004B0372">
            <w:pPr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Ciepłownicza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E122B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CE122B" w:rsidRPr="00BB547B" w:rsidRDefault="00CE122B" w:rsidP="004B0372">
            <w:pPr>
              <w:spacing w:after="80"/>
              <w:jc w:val="both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31-574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E122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122B" w:rsidRPr="00BB547B" w:rsidRDefault="00CE122B" w:rsidP="004B03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E122B">
              <w:rPr>
                <w:rFonts w:ascii="Arial" w:hAnsi="Arial" w:cs="Arial"/>
              </w:rPr>
              <w:t>25 096.00 zł</w:t>
            </w:r>
          </w:p>
        </w:tc>
      </w:tr>
    </w:tbl>
    <w:p w:rsidR="002B1FB9" w:rsidRDefault="00A80738" w:rsidP="002B1FB9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p w:rsidR="00C236D3" w:rsidRDefault="002B1FB9" w:rsidP="002B1FB9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Z-ca Kanclerza AWF w Krakowie </w:t>
      </w:r>
    </w:p>
    <w:p w:rsidR="002B1FB9" w:rsidRPr="00BB547B" w:rsidRDefault="002B1FB9" w:rsidP="002B1FB9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Cs w:val="24"/>
        </w:rPr>
        <w:t>mgr Piotr Słomiński</w:t>
      </w:r>
      <w:bookmarkStart w:id="1" w:name="_GoBack"/>
      <w:bookmarkEnd w:id="1"/>
    </w:p>
    <w:sectPr w:rsidR="002B1FB9" w:rsidRPr="00BB547B" w:rsidSect="002B1F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290" w:rsidRDefault="00A80290">
      <w:r>
        <w:separator/>
      </w:r>
    </w:p>
  </w:endnote>
  <w:endnote w:type="continuationSeparator" w:id="0">
    <w:p w:rsidR="00A80290" w:rsidRDefault="00A80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1F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1F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02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290" w:rsidRDefault="00A80290">
      <w:r>
        <w:separator/>
      </w:r>
    </w:p>
  </w:footnote>
  <w:footnote w:type="continuationSeparator" w:id="0">
    <w:p w:rsidR="00A80290" w:rsidRDefault="00A80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22B" w:rsidRDefault="00CE12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22B" w:rsidRDefault="00CE12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122B" w:rsidRDefault="00CE12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290"/>
    <w:rsid w:val="00007727"/>
    <w:rsid w:val="00017720"/>
    <w:rsid w:val="00035488"/>
    <w:rsid w:val="000D7F25"/>
    <w:rsid w:val="000E00E5"/>
    <w:rsid w:val="00173B20"/>
    <w:rsid w:val="001C69FF"/>
    <w:rsid w:val="0023318D"/>
    <w:rsid w:val="002B1FB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290"/>
    <w:rsid w:val="00A80738"/>
    <w:rsid w:val="00BB547B"/>
    <w:rsid w:val="00C236D3"/>
    <w:rsid w:val="00C659E2"/>
    <w:rsid w:val="00C82837"/>
    <w:rsid w:val="00CA3D66"/>
    <w:rsid w:val="00CB0802"/>
    <w:rsid w:val="00CE122B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CEBB4E"/>
  <w15:chartTrackingRefBased/>
  <w15:docId w15:val="{AC57D43D-812D-45A3-8F11-686AC2335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182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2022-08-12T09:26:00Z</dcterms:created>
  <dcterms:modified xsi:type="dcterms:W3CDTF">2022-08-12T09:31:00Z</dcterms:modified>
</cp:coreProperties>
</file>