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70702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0702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0702E">
        <w:rPr>
          <w:rFonts w:ascii="Arial" w:hAnsi="Arial" w:cs="Arial"/>
          <w:sz w:val="24"/>
          <w:szCs w:val="24"/>
        </w:rPr>
        <w:t>2022-08-09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70702E" w:rsidP="006A5DF1">
      <w:pPr>
        <w:rPr>
          <w:rFonts w:ascii="Arial" w:hAnsi="Arial" w:cs="Arial"/>
          <w:b/>
          <w:bCs/>
          <w:sz w:val="24"/>
          <w:szCs w:val="24"/>
        </w:rPr>
      </w:pPr>
      <w:r w:rsidRPr="0070702E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70702E" w:rsidP="006A5DF1">
      <w:pPr>
        <w:rPr>
          <w:rFonts w:ascii="Arial" w:hAnsi="Arial" w:cs="Arial"/>
          <w:sz w:val="24"/>
          <w:szCs w:val="24"/>
        </w:rPr>
      </w:pPr>
      <w:r w:rsidRPr="0070702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702E">
        <w:rPr>
          <w:rFonts w:ascii="Arial" w:hAnsi="Arial" w:cs="Arial"/>
          <w:sz w:val="24"/>
          <w:szCs w:val="24"/>
        </w:rPr>
        <w:t>521</w:t>
      </w:r>
    </w:p>
    <w:p w:rsidR="006A5DF1" w:rsidRPr="00E935D6" w:rsidRDefault="0070702E" w:rsidP="006A5DF1">
      <w:pPr>
        <w:rPr>
          <w:rFonts w:ascii="Arial" w:hAnsi="Arial" w:cs="Arial"/>
          <w:sz w:val="24"/>
          <w:szCs w:val="24"/>
        </w:rPr>
      </w:pPr>
      <w:r w:rsidRPr="0070702E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702E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8B2C64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70702E" w:rsidRPr="0070702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0702E" w:rsidRPr="0070702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B2C64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0702E" w:rsidRPr="0070702E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8B2C64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70702E" w:rsidRPr="0070702E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8B2C64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0702E" w:rsidRPr="0070702E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8B2C64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70702E" w:rsidRPr="0070702E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70702E" w:rsidRPr="0070702E">
        <w:rPr>
          <w:rFonts w:ascii="Arial" w:hAnsi="Arial" w:cs="Arial"/>
          <w:sz w:val="24"/>
          <w:szCs w:val="24"/>
        </w:rPr>
        <w:t>(</w:t>
      </w:r>
      <w:proofErr w:type="spellStart"/>
      <w:r w:rsidR="0070702E" w:rsidRPr="0070702E">
        <w:rPr>
          <w:rFonts w:ascii="Arial" w:hAnsi="Arial" w:cs="Arial"/>
          <w:sz w:val="24"/>
          <w:szCs w:val="24"/>
        </w:rPr>
        <w:t>t.j</w:t>
      </w:r>
      <w:proofErr w:type="spellEnd"/>
      <w:r w:rsidR="0070702E" w:rsidRPr="0070702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0702E" w:rsidRPr="0070702E">
        <w:rPr>
          <w:rFonts w:ascii="Arial" w:hAnsi="Arial" w:cs="Arial"/>
          <w:sz w:val="24"/>
          <w:szCs w:val="24"/>
        </w:rPr>
        <w:t>Dz.U</w:t>
      </w:r>
      <w:proofErr w:type="spellEnd"/>
      <w:r w:rsidR="0070702E" w:rsidRPr="0070702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70702E" w:rsidRPr="0070702E">
        <w:rPr>
          <w:rFonts w:ascii="Arial" w:hAnsi="Arial" w:cs="Arial"/>
          <w:sz w:val="24"/>
          <w:szCs w:val="24"/>
        </w:rPr>
        <w:t>późn</w:t>
      </w:r>
      <w:proofErr w:type="spellEnd"/>
      <w:r w:rsidR="0070702E" w:rsidRPr="0070702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702E" w:rsidRPr="00E935D6" w:rsidTr="007E7C2E">
        <w:tc>
          <w:tcPr>
            <w:tcW w:w="9356" w:type="dxa"/>
            <w:shd w:val="clear" w:color="auto" w:fill="auto"/>
          </w:tcPr>
          <w:p w:rsidR="0070702E" w:rsidRPr="008B2C64" w:rsidRDefault="0070702E" w:rsidP="007E7C2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  <w:r w:rsidRPr="008B2C64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 xml:space="preserve">Pytanie nr </w:t>
            </w:r>
            <w:r w:rsidRPr="008B2C64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>2</w:t>
            </w:r>
          </w:p>
          <w:p w:rsidR="0070702E" w:rsidRPr="0070702E" w:rsidRDefault="0070702E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02E">
              <w:rPr>
                <w:rFonts w:ascii="Arial" w:hAnsi="Arial" w:cs="Arial"/>
                <w:sz w:val="22"/>
                <w:szCs w:val="22"/>
              </w:rPr>
              <w:t>DOTYCZY : FER.271.13.222 ,,BUDOWA BUDYNKU OPIEKI NAD MAŁYM DZIECKIEM W SZERZYNACH” II ETAP</w:t>
            </w:r>
          </w:p>
          <w:p w:rsidR="0070702E" w:rsidRPr="0070702E" w:rsidRDefault="0070702E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0702E" w:rsidRPr="0070702E" w:rsidRDefault="0070702E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02E">
              <w:rPr>
                <w:rFonts w:ascii="Arial" w:hAnsi="Arial" w:cs="Arial"/>
                <w:sz w:val="22"/>
                <w:szCs w:val="22"/>
              </w:rPr>
              <w:t>Zwracamy się z prośbą o odpowiedź :</w:t>
            </w:r>
          </w:p>
          <w:p w:rsidR="0070702E" w:rsidRPr="00E935D6" w:rsidRDefault="0070702E" w:rsidP="007E7C2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02E">
              <w:rPr>
                <w:rFonts w:ascii="Arial" w:hAnsi="Arial" w:cs="Arial"/>
                <w:sz w:val="22"/>
                <w:szCs w:val="22"/>
              </w:rPr>
              <w:t xml:space="preserve">Czy ma być wykonywany strop nad klatką schodową P7 w konstrukcji drewnianej z ociepleniem i płytami </w:t>
            </w:r>
            <w:proofErr w:type="spellStart"/>
            <w:r w:rsidRPr="0070702E">
              <w:rPr>
                <w:rFonts w:ascii="Arial" w:hAnsi="Arial" w:cs="Arial"/>
                <w:sz w:val="22"/>
                <w:szCs w:val="22"/>
              </w:rPr>
              <w:t>K-G</w:t>
            </w:r>
            <w:proofErr w:type="spellEnd"/>
            <w:r w:rsidRPr="0070702E">
              <w:rPr>
                <w:rFonts w:ascii="Arial" w:hAnsi="Arial" w:cs="Arial"/>
                <w:sz w:val="22"/>
                <w:szCs w:val="22"/>
              </w:rPr>
              <w:t>, 21 m2 (brak w przedmiarze robót)</w:t>
            </w:r>
          </w:p>
          <w:p w:rsidR="008B2C64" w:rsidRDefault="008B2C64" w:rsidP="007E7C2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0702E" w:rsidRPr="00E935D6" w:rsidRDefault="008B2C64" w:rsidP="007E7C2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Odp.:  Tak, ma być wykonany. </w:t>
            </w:r>
          </w:p>
          <w:p w:rsidR="0070702E" w:rsidRPr="0070702E" w:rsidRDefault="0070702E" w:rsidP="007E7C2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672" w:rsidRDefault="00A10672">
      <w:r>
        <w:separator/>
      </w:r>
    </w:p>
  </w:endnote>
  <w:endnote w:type="continuationSeparator" w:id="1">
    <w:p w:rsidR="00A10672" w:rsidRDefault="00A10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B2C6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672" w:rsidRDefault="00A10672">
      <w:r>
        <w:separator/>
      </w:r>
    </w:p>
  </w:footnote>
  <w:footnote w:type="continuationSeparator" w:id="1">
    <w:p w:rsidR="00A10672" w:rsidRDefault="00A10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02E" w:rsidRDefault="007070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02E" w:rsidRDefault="007070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02E" w:rsidRDefault="007070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0702E"/>
    <w:rsid w:val="00010B6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02E"/>
    <w:rsid w:val="007D7198"/>
    <w:rsid w:val="00864A4B"/>
    <w:rsid w:val="00870F9F"/>
    <w:rsid w:val="008804B6"/>
    <w:rsid w:val="00897AB0"/>
    <w:rsid w:val="008A3553"/>
    <w:rsid w:val="008B2C64"/>
    <w:rsid w:val="00A10672"/>
    <w:rsid w:val="00A905AC"/>
    <w:rsid w:val="00BA6584"/>
    <w:rsid w:val="00BE7BFD"/>
    <w:rsid w:val="00C370F2"/>
    <w:rsid w:val="00C42674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2022-08-09T10:57:00Z</cp:lastPrinted>
  <dcterms:created xsi:type="dcterms:W3CDTF">2022-08-09T10:57:00Z</dcterms:created>
  <dcterms:modified xsi:type="dcterms:W3CDTF">2022-08-09T10:57:00Z</dcterms:modified>
</cp:coreProperties>
</file>