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F81CD1" w:rsidRPr="00F81CD1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81CD1" w:rsidRPr="00F81CD1">
        <w:rPr>
          <w:rFonts w:ascii="Arial" w:hAnsi="Arial" w:cs="Arial"/>
          <w:b/>
          <w:sz w:val="24"/>
          <w:szCs w:val="24"/>
        </w:rPr>
        <w:t>RK-NZ.261.58.2022.JP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1CD1" w:rsidRPr="004B1027" w:rsidTr="003E726E">
        <w:tc>
          <w:tcPr>
            <w:tcW w:w="9104" w:type="dxa"/>
            <w:shd w:val="clear" w:color="auto" w:fill="D9D9D9"/>
          </w:tcPr>
          <w:p w:rsidR="00F81CD1" w:rsidRPr="004B1027" w:rsidRDefault="00F81CD1" w:rsidP="003E72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81CD1" w:rsidRPr="004B1027" w:rsidRDefault="00F81CD1" w:rsidP="003E726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81CD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F81CD1" w:rsidRPr="004B1027" w:rsidRDefault="00F81CD1" w:rsidP="003E726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81CD1" w:rsidRPr="004B1027" w:rsidRDefault="00F81CD1" w:rsidP="003E726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81C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81CD1">
        <w:rPr>
          <w:rFonts w:ascii="Arial" w:hAnsi="Arial" w:cs="Arial"/>
          <w:b/>
          <w:sz w:val="24"/>
          <w:szCs w:val="24"/>
        </w:rPr>
        <w:t>Dostawa sprzętu komputerowego (II) dla jednostek organizacyjnych Politechniki Częstochowskiej.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53F" w:rsidRDefault="0005753F">
      <w:r>
        <w:separator/>
      </w:r>
    </w:p>
  </w:endnote>
  <w:endnote w:type="continuationSeparator" w:id="0">
    <w:p w:rsidR="0005753F" w:rsidRDefault="0005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DC7" w:rsidRDefault="00570DC7" w:rsidP="00570DC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70DC7" w:rsidTr="003E726E">
      <w:tc>
        <w:tcPr>
          <w:tcW w:w="0" w:type="auto"/>
          <w:shd w:val="clear" w:color="auto" w:fill="auto"/>
          <w:vAlign w:val="center"/>
        </w:tcPr>
        <w:p w:rsidR="00570DC7" w:rsidRPr="00B44D15" w:rsidRDefault="00570DC7" w:rsidP="00570DC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70DC7" w:rsidRPr="00B7388A" w:rsidRDefault="00570DC7" w:rsidP="00570DC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70DC7" w:rsidRPr="00AB1BF2" w:rsidRDefault="00570DC7" w:rsidP="00570DC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70DC7" w:rsidRPr="0099535B" w:rsidRDefault="00570DC7" w:rsidP="00570DC7">
          <w:pPr>
            <w:pStyle w:val="Bezodstpw"/>
            <w:jc w:val="center"/>
            <w:rPr>
              <w:noProof/>
            </w:rPr>
          </w:pPr>
        </w:p>
      </w:tc>
    </w:tr>
  </w:tbl>
  <w:p w:rsidR="00570DC7" w:rsidRPr="008F758E" w:rsidRDefault="00570DC7" w:rsidP="00570DC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70DC7" w:rsidRPr="008F758E" w:rsidRDefault="00570DC7" w:rsidP="00570DC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70DC7" w:rsidRPr="00D57C24" w:rsidRDefault="00570DC7" w:rsidP="00570DC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A4CD3" w:rsidRPr="00570DC7" w:rsidRDefault="00570DC7" w:rsidP="00570DC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D1" w:rsidRDefault="00F81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53F" w:rsidRDefault="0005753F">
      <w:r>
        <w:separator/>
      </w:r>
    </w:p>
  </w:footnote>
  <w:footnote w:type="continuationSeparator" w:id="0">
    <w:p w:rsidR="0005753F" w:rsidRDefault="0005753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D1" w:rsidRDefault="00F81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DC7" w:rsidRPr="0062295F" w:rsidRDefault="00570DC7" w:rsidP="00570D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81CD1" w:rsidRDefault="00F81CD1">
    <w:pPr>
      <w:pStyle w:val="Nagwek"/>
    </w:pPr>
  </w:p>
  <w:p w:rsidR="00570DC7" w:rsidRDefault="00570DC7">
    <w:pPr>
      <w:pStyle w:val="Nagwek"/>
    </w:pPr>
  </w:p>
  <w:p w:rsidR="00570DC7" w:rsidRDefault="00570DC7">
    <w:pPr>
      <w:pStyle w:val="Nagwek"/>
    </w:pPr>
  </w:p>
  <w:p w:rsidR="00570DC7" w:rsidRDefault="00570D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CD1" w:rsidRDefault="00F81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53F"/>
    <w:rsid w:val="0000184A"/>
    <w:rsid w:val="00012997"/>
    <w:rsid w:val="0005753F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70DC7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CD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27752CB"/>
  <w15:chartTrackingRefBased/>
  <w15:docId w15:val="{346F5BC5-8D30-4573-AF96-456EB57C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locked/>
    <w:rsid w:val="00570DC7"/>
  </w:style>
  <w:style w:type="paragraph" w:styleId="Bezodstpw">
    <w:name w:val="No Spacing"/>
    <w:uiPriority w:val="1"/>
    <w:qFormat/>
    <w:rsid w:val="00570DC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D27F1-7BEC-4BB0-ABEF-ED2B81AC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2022-08-01T12:06:00Z</dcterms:created>
  <dcterms:modified xsi:type="dcterms:W3CDTF">2022-08-01T12:06:00Z</dcterms:modified>
</cp:coreProperties>
</file>