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F97AB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97AB8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97AB8">
        <w:rPr>
          <w:rFonts w:ascii="Arial" w:hAnsi="Arial" w:cs="Arial"/>
          <w:sz w:val="24"/>
          <w:szCs w:val="24"/>
        </w:rPr>
        <w:t>2022-08-04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F97AB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97AB8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F97AB8" w:rsidP="00D665F5">
      <w:pPr>
        <w:rPr>
          <w:rFonts w:ascii="Arial" w:hAnsi="Arial" w:cs="Arial"/>
          <w:sz w:val="24"/>
          <w:szCs w:val="24"/>
        </w:rPr>
      </w:pPr>
      <w:r w:rsidRPr="00F97AB8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97AB8">
        <w:rPr>
          <w:rFonts w:ascii="Arial" w:hAnsi="Arial" w:cs="Arial"/>
          <w:sz w:val="24"/>
          <w:szCs w:val="24"/>
        </w:rPr>
        <w:t>521</w:t>
      </w:r>
    </w:p>
    <w:p w:rsidR="00D665F5" w:rsidRPr="00355C9D" w:rsidRDefault="00F97AB8" w:rsidP="00D665F5">
      <w:pPr>
        <w:rPr>
          <w:rFonts w:ascii="Arial" w:hAnsi="Arial" w:cs="Arial"/>
          <w:sz w:val="24"/>
          <w:szCs w:val="24"/>
        </w:rPr>
      </w:pPr>
      <w:r w:rsidRPr="00F97AB8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97AB8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F97AB8" w:rsidRPr="00F97AB8">
        <w:rPr>
          <w:rFonts w:ascii="Arial" w:hAnsi="Arial" w:cs="Arial"/>
          <w:b/>
          <w:sz w:val="24"/>
          <w:szCs w:val="24"/>
        </w:rPr>
        <w:t>FER.271.12.2022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97AB8" w:rsidRPr="00F97AB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97AB8" w:rsidRPr="00F97AB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F97AB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97AB8">
        <w:rPr>
          <w:rFonts w:ascii="Arial" w:hAnsi="Arial" w:cs="Arial"/>
          <w:b/>
          <w:szCs w:val="24"/>
        </w:rPr>
        <w:t>Budowa boiska wielofunkcyjnego w miejscowości Czermna w Gminie Szerzyny</w:t>
      </w:r>
    </w:p>
    <w:p w:rsidR="00D665F5" w:rsidRPr="00355C9D" w:rsidRDefault="00211FC1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D665F5"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="00D665F5" w:rsidRPr="00355C9D">
        <w:rPr>
          <w:rFonts w:ascii="Arial" w:hAnsi="Arial" w:cs="Arial"/>
          <w:sz w:val="24"/>
          <w:szCs w:val="24"/>
        </w:rPr>
        <w:t xml:space="preserve"> ust. 5 </w:t>
      </w:r>
      <w:r w:rsidR="00D665F5"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F97AB8" w:rsidRPr="00F97AB8">
        <w:rPr>
          <w:rFonts w:ascii="Arial" w:hAnsi="Arial" w:cs="Arial"/>
          <w:sz w:val="24"/>
          <w:szCs w:val="24"/>
        </w:rPr>
        <w:t>(</w:t>
      </w:r>
      <w:proofErr w:type="spellStart"/>
      <w:r w:rsidR="00F97AB8" w:rsidRPr="00F97AB8">
        <w:rPr>
          <w:rFonts w:ascii="Arial" w:hAnsi="Arial" w:cs="Arial"/>
          <w:sz w:val="24"/>
          <w:szCs w:val="24"/>
        </w:rPr>
        <w:t>t.j</w:t>
      </w:r>
      <w:proofErr w:type="spellEnd"/>
      <w:r w:rsidR="00F97AB8" w:rsidRPr="00F97AB8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F97AB8" w:rsidRPr="00F97AB8">
        <w:rPr>
          <w:rFonts w:ascii="Arial" w:hAnsi="Arial" w:cs="Arial"/>
          <w:sz w:val="24"/>
          <w:szCs w:val="24"/>
        </w:rPr>
        <w:t>Dz.U</w:t>
      </w:r>
      <w:proofErr w:type="spellEnd"/>
      <w:r w:rsidR="00F97AB8" w:rsidRPr="00F97AB8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F97AB8" w:rsidRPr="00F97AB8">
        <w:rPr>
          <w:rFonts w:ascii="Arial" w:hAnsi="Arial" w:cs="Arial"/>
          <w:sz w:val="24"/>
          <w:szCs w:val="24"/>
        </w:rPr>
        <w:t>późn</w:t>
      </w:r>
      <w:proofErr w:type="spellEnd"/>
      <w:r w:rsidR="00F97AB8" w:rsidRPr="00F97AB8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="00D665F5"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97AB8" w:rsidRPr="00F97AB8">
        <w:rPr>
          <w:rFonts w:ascii="Arial" w:hAnsi="Arial" w:cs="Arial"/>
          <w:sz w:val="24"/>
          <w:szCs w:val="24"/>
        </w:rPr>
        <w:t>04/08/2022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97AB8" w:rsidRPr="00F97AB8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97AB8" w:rsidRPr="00355C9D" w:rsidTr="006E11B1">
        <w:tc>
          <w:tcPr>
            <w:tcW w:w="993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97AB8" w:rsidRPr="00355C9D" w:rsidRDefault="00F97AB8" w:rsidP="006E11B1">
            <w:pPr>
              <w:spacing w:before="80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BUD-MAT Mateusz Matyja</w:t>
            </w:r>
          </w:p>
          <w:p w:rsidR="00F97AB8" w:rsidRPr="00355C9D" w:rsidRDefault="00F97AB8" w:rsidP="006E11B1">
            <w:pPr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Powroźnik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214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97AB8" w:rsidRPr="00355C9D" w:rsidRDefault="00F97AB8" w:rsidP="006E11B1">
            <w:pPr>
              <w:spacing w:after="80"/>
              <w:jc w:val="both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33-370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Muszyna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387 077.62 zł</w:t>
            </w:r>
          </w:p>
        </w:tc>
      </w:tr>
      <w:tr w:rsidR="00F97AB8" w:rsidRPr="00355C9D" w:rsidTr="006E11B1">
        <w:tc>
          <w:tcPr>
            <w:tcW w:w="993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97AB8" w:rsidRPr="00355C9D" w:rsidRDefault="00F97AB8" w:rsidP="006E11B1">
            <w:pPr>
              <w:spacing w:before="80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ACTIVA LONGIN WITKOWSKI</w:t>
            </w:r>
          </w:p>
          <w:p w:rsidR="00F97AB8" w:rsidRPr="00355C9D" w:rsidRDefault="00F97AB8" w:rsidP="006E11B1">
            <w:pPr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NARUTOWICZA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53/6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97AB8" w:rsidRPr="00355C9D" w:rsidRDefault="00F97AB8" w:rsidP="006E11B1">
            <w:pPr>
              <w:spacing w:after="80"/>
              <w:jc w:val="both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90-130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768 750.00 zł</w:t>
            </w:r>
          </w:p>
        </w:tc>
      </w:tr>
      <w:tr w:rsidR="00F97AB8" w:rsidRPr="00355C9D" w:rsidTr="006E11B1">
        <w:tc>
          <w:tcPr>
            <w:tcW w:w="993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97AB8" w:rsidRPr="00355C9D" w:rsidRDefault="00F97AB8" w:rsidP="006E11B1">
            <w:pPr>
              <w:spacing w:before="80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TOMAX Spółka z ograniczoną odpowiedzialnością</w:t>
            </w:r>
          </w:p>
          <w:p w:rsidR="00F97AB8" w:rsidRPr="00355C9D" w:rsidRDefault="00F97AB8" w:rsidP="006E11B1">
            <w:pPr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Bernardyńska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15/9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F97AB8" w:rsidRPr="00355C9D" w:rsidRDefault="00F97AB8" w:rsidP="006E11B1">
            <w:pPr>
              <w:spacing w:after="80"/>
              <w:jc w:val="both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97AB8">
              <w:rPr>
                <w:rFonts w:ascii="Arial" w:hAnsi="Arial" w:cs="Arial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7AB8" w:rsidRPr="00355C9D" w:rsidRDefault="00F97AB8" w:rsidP="006E11B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97AB8">
              <w:rPr>
                <w:rFonts w:ascii="Arial" w:hAnsi="Arial" w:cs="Arial"/>
              </w:rPr>
              <w:t>676 846.70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796" w:rsidRDefault="00022796">
      <w:r>
        <w:separator/>
      </w:r>
    </w:p>
  </w:endnote>
  <w:endnote w:type="continuationSeparator" w:id="1">
    <w:p w:rsidR="00022796" w:rsidRDefault="00022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4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74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1F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796" w:rsidRDefault="00022796">
      <w:r>
        <w:separator/>
      </w:r>
    </w:p>
  </w:footnote>
  <w:footnote w:type="continuationSeparator" w:id="1">
    <w:p w:rsidR="00022796" w:rsidRDefault="00022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B8" w:rsidRDefault="00F97A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B8" w:rsidRDefault="00F97A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AB8" w:rsidRDefault="00F97AB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97AB8"/>
    <w:rsid w:val="00007727"/>
    <w:rsid w:val="00017720"/>
    <w:rsid w:val="00022796"/>
    <w:rsid w:val="00035488"/>
    <w:rsid w:val="000D7F25"/>
    <w:rsid w:val="000E00E5"/>
    <w:rsid w:val="001146A4"/>
    <w:rsid w:val="00173B20"/>
    <w:rsid w:val="001C69FF"/>
    <w:rsid w:val="00211FC1"/>
    <w:rsid w:val="0023318D"/>
    <w:rsid w:val="00355C9D"/>
    <w:rsid w:val="003B6B36"/>
    <w:rsid w:val="003D72FD"/>
    <w:rsid w:val="003F57CD"/>
    <w:rsid w:val="00423179"/>
    <w:rsid w:val="00490DC0"/>
    <w:rsid w:val="00493BFB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742A"/>
    <w:rsid w:val="00F95C33"/>
    <w:rsid w:val="00F97AB8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2022-08-04T10:55:00Z</cp:lastPrinted>
  <dcterms:created xsi:type="dcterms:W3CDTF">2022-08-04T10:55:00Z</dcterms:created>
  <dcterms:modified xsi:type="dcterms:W3CDTF">2022-08-04T10:55:00Z</dcterms:modified>
</cp:coreProperties>
</file>