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84EC1" w14:textId="77777777" w:rsidR="00890B92" w:rsidRPr="00C902DE" w:rsidRDefault="00994DD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94DD4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94DD4">
        <w:rPr>
          <w:rFonts w:ascii="Arial" w:hAnsi="Arial" w:cs="Arial"/>
          <w:sz w:val="24"/>
          <w:szCs w:val="24"/>
        </w:rPr>
        <w:t>2022-08-04</w:t>
      </w:r>
    </w:p>
    <w:p w14:paraId="63C1EEC5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1F1DF4C" w14:textId="77777777" w:rsidR="00890B92" w:rsidRPr="00C902DE" w:rsidRDefault="00994DD4" w:rsidP="00890B92">
      <w:pPr>
        <w:rPr>
          <w:rFonts w:ascii="Arial" w:hAnsi="Arial" w:cs="Arial"/>
          <w:b/>
          <w:bCs/>
          <w:sz w:val="24"/>
          <w:szCs w:val="24"/>
        </w:rPr>
      </w:pPr>
      <w:r w:rsidRPr="00994DD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7103762" w14:textId="77777777" w:rsidR="00890B92" w:rsidRPr="00C902DE" w:rsidRDefault="00994DD4" w:rsidP="00890B92">
      <w:pPr>
        <w:rPr>
          <w:rFonts w:ascii="Arial" w:hAnsi="Arial" w:cs="Arial"/>
          <w:sz w:val="24"/>
          <w:szCs w:val="24"/>
        </w:rPr>
      </w:pPr>
      <w:r w:rsidRPr="00994DD4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94DD4">
        <w:rPr>
          <w:rFonts w:ascii="Arial" w:hAnsi="Arial" w:cs="Arial"/>
          <w:sz w:val="24"/>
          <w:szCs w:val="24"/>
        </w:rPr>
        <w:t>66</w:t>
      </w:r>
    </w:p>
    <w:p w14:paraId="24297D1A" w14:textId="77777777" w:rsidR="00890B92" w:rsidRPr="00C902DE" w:rsidRDefault="00994DD4" w:rsidP="00890B92">
      <w:pPr>
        <w:rPr>
          <w:rFonts w:ascii="Arial" w:hAnsi="Arial" w:cs="Arial"/>
          <w:sz w:val="24"/>
          <w:szCs w:val="24"/>
        </w:rPr>
      </w:pPr>
      <w:r w:rsidRPr="00994DD4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94DD4">
        <w:rPr>
          <w:rFonts w:ascii="Arial" w:hAnsi="Arial" w:cs="Arial"/>
          <w:sz w:val="24"/>
          <w:szCs w:val="24"/>
        </w:rPr>
        <w:t>Kraków</w:t>
      </w:r>
    </w:p>
    <w:p w14:paraId="66B1016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8F6D5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C6165F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9073CB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3B6F0C9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94DD4" w:rsidRPr="00994DD4">
        <w:rPr>
          <w:rFonts w:ascii="Arial" w:hAnsi="Arial" w:cs="Arial"/>
          <w:b/>
          <w:sz w:val="24"/>
          <w:szCs w:val="24"/>
        </w:rPr>
        <w:t>ZP/17/2022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2C40382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B6B73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9F6F4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17DD14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2D1CD96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5C8A9A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94DD4" w:rsidRPr="00994DD4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E21C51D" w14:textId="77777777" w:rsidR="00A80738" w:rsidRPr="00C902DE" w:rsidRDefault="00994DD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994DD4">
        <w:rPr>
          <w:rFonts w:ascii="Arial" w:hAnsi="Arial" w:cs="Arial"/>
          <w:b/>
          <w:sz w:val="22"/>
          <w:szCs w:val="22"/>
        </w:rPr>
        <w:t xml:space="preserve">Dostawa środków dezynfekcyjnych kompatybilnych z posiadanym systemem dozującym </w:t>
      </w:r>
      <w:proofErr w:type="spellStart"/>
      <w:r w:rsidRPr="00994DD4">
        <w:rPr>
          <w:rFonts w:ascii="Arial" w:hAnsi="Arial" w:cs="Arial"/>
          <w:b/>
          <w:sz w:val="22"/>
          <w:szCs w:val="22"/>
        </w:rPr>
        <w:t>Sterisol</w:t>
      </w:r>
      <w:proofErr w:type="spellEnd"/>
      <w:r w:rsidRPr="00994DD4">
        <w:rPr>
          <w:rFonts w:ascii="Arial" w:hAnsi="Arial" w:cs="Arial"/>
          <w:b/>
          <w:sz w:val="22"/>
          <w:szCs w:val="22"/>
        </w:rPr>
        <w:t>.</w:t>
      </w:r>
    </w:p>
    <w:p w14:paraId="3093B8A9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94DD4" w:rsidRPr="00994DD4">
        <w:rPr>
          <w:rFonts w:ascii="Arial" w:hAnsi="Arial" w:cs="Arial"/>
          <w:sz w:val="24"/>
          <w:szCs w:val="24"/>
        </w:rPr>
        <w:t>(</w:t>
      </w:r>
      <w:proofErr w:type="spellStart"/>
      <w:r w:rsidR="00994DD4" w:rsidRPr="00994DD4">
        <w:rPr>
          <w:rFonts w:ascii="Arial" w:hAnsi="Arial" w:cs="Arial"/>
          <w:sz w:val="24"/>
          <w:szCs w:val="24"/>
        </w:rPr>
        <w:t>t.j</w:t>
      </w:r>
      <w:proofErr w:type="spellEnd"/>
      <w:r w:rsidR="00994DD4" w:rsidRPr="00994DD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94DD4" w:rsidRPr="00994DD4">
        <w:rPr>
          <w:rFonts w:ascii="Arial" w:hAnsi="Arial" w:cs="Arial"/>
          <w:sz w:val="24"/>
          <w:szCs w:val="24"/>
        </w:rPr>
        <w:t>późn</w:t>
      </w:r>
      <w:proofErr w:type="spellEnd"/>
      <w:r w:rsidR="00994DD4" w:rsidRPr="00994DD4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4DD4" w:rsidRPr="00C902DE" w14:paraId="1C61ACE3" w14:textId="77777777" w:rsidTr="0010065D">
        <w:trPr>
          <w:trHeight w:val="70"/>
        </w:trPr>
        <w:tc>
          <w:tcPr>
            <w:tcW w:w="9214" w:type="dxa"/>
          </w:tcPr>
          <w:p w14:paraId="2E1FFE0B" w14:textId="77777777" w:rsidR="00994DD4" w:rsidRPr="00C902DE" w:rsidRDefault="00994DD4" w:rsidP="001006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94DD4">
              <w:rPr>
                <w:rFonts w:ascii="Arial" w:hAnsi="Arial" w:cs="Arial"/>
                <w:sz w:val="24"/>
                <w:szCs w:val="24"/>
              </w:rPr>
              <w:t>części 1 zamówienia w wysokości 81 000.00 zł brutto;</w:t>
            </w:r>
          </w:p>
        </w:tc>
      </w:tr>
      <w:tr w:rsidR="00994DD4" w:rsidRPr="00C902DE" w14:paraId="24BA224F" w14:textId="77777777" w:rsidTr="0010065D">
        <w:trPr>
          <w:trHeight w:val="70"/>
        </w:trPr>
        <w:tc>
          <w:tcPr>
            <w:tcW w:w="9214" w:type="dxa"/>
          </w:tcPr>
          <w:p w14:paraId="6A323F7A" w14:textId="77777777" w:rsidR="00994DD4" w:rsidRPr="00C902DE" w:rsidRDefault="00994DD4" w:rsidP="001006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94DD4">
              <w:rPr>
                <w:rFonts w:ascii="Arial" w:hAnsi="Arial" w:cs="Arial"/>
                <w:sz w:val="24"/>
                <w:szCs w:val="24"/>
              </w:rPr>
              <w:t>części 2 zamówienia w wysokości 189 000.00 zł brutto;</w:t>
            </w:r>
          </w:p>
        </w:tc>
      </w:tr>
    </w:tbl>
    <w:p w14:paraId="13C2F543" w14:textId="7E0ECDC6" w:rsidR="00890B92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F91BB2" w14:textId="27A82B65" w:rsidR="00E50202" w:rsidRDefault="00E5020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959037" w14:textId="6184B21E" w:rsidR="00E50202" w:rsidRDefault="00F912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Dodatkowo </w:t>
      </w:r>
      <w:r w:rsidR="00E50202">
        <w:rPr>
          <w:rFonts w:ascii="Arial" w:hAnsi="Arial" w:cs="Arial"/>
          <w:sz w:val="22"/>
          <w:szCs w:val="22"/>
        </w:rPr>
        <w:t xml:space="preserve">Zamawiający informuje, </w:t>
      </w:r>
      <w:r>
        <w:rPr>
          <w:rFonts w:ascii="Arial" w:hAnsi="Arial" w:cs="Arial"/>
          <w:sz w:val="22"/>
          <w:szCs w:val="22"/>
        </w:rPr>
        <w:t>ż</w:t>
      </w:r>
      <w:r w:rsidR="00E50202">
        <w:rPr>
          <w:rFonts w:ascii="Arial" w:hAnsi="Arial" w:cs="Arial"/>
          <w:sz w:val="22"/>
          <w:szCs w:val="22"/>
        </w:rPr>
        <w:t xml:space="preserve">e kwota, która ukazała się w zakładce Dokumenty zamówienia tj. kwota </w:t>
      </w:r>
    </w:p>
    <w:p w14:paraId="6936CEAE" w14:textId="02DD038D" w:rsidR="00F9125C" w:rsidRPr="00F9125C" w:rsidRDefault="00F9125C" w:rsidP="00F9125C">
      <w:pPr>
        <w:rPr>
          <w:sz w:val="24"/>
          <w:szCs w:val="24"/>
        </w:rPr>
      </w:pPr>
      <w:r w:rsidRPr="00F9125C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F9125C">
        <w:rPr>
          <w:sz w:val="24"/>
          <w:szCs w:val="24"/>
        </w:rPr>
        <w:t>1181000,00 zł brutto</w:t>
      </w:r>
    </w:p>
    <w:p w14:paraId="07896CD7" w14:textId="21521E9A" w:rsidR="00F9125C" w:rsidRPr="00F9125C" w:rsidRDefault="00F9125C" w:rsidP="00F9125C">
      <w:pPr>
        <w:rPr>
          <w:sz w:val="24"/>
          <w:szCs w:val="24"/>
        </w:rPr>
      </w:pPr>
      <w:r w:rsidRPr="00F9125C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F9125C">
        <w:rPr>
          <w:sz w:val="24"/>
          <w:szCs w:val="24"/>
        </w:rPr>
        <w:t>189000,00 zł brutto</w:t>
      </w:r>
    </w:p>
    <w:p w14:paraId="1BC2FC1E" w14:textId="1F4FAF14" w:rsidR="00F9125C" w:rsidRPr="00C902DE" w:rsidRDefault="00F912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błędna.</w:t>
      </w:r>
    </w:p>
    <w:p w14:paraId="3947C689" w14:textId="5984B35C" w:rsidR="00510EC8" w:rsidRPr="00C902DE" w:rsidRDefault="00F912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Prawidłową kwotę Zamawiający zamieszcza w niniejszym piśmie w dniu 4.08.2022 r. o godz. 10:25.</w:t>
      </w:r>
    </w:p>
    <w:p w14:paraId="11983C48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84D46B6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8EBA114" w14:textId="77777777" w:rsidR="00F9125C" w:rsidRDefault="00F9125C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79E8291" w14:textId="0B46DF27" w:rsidR="00A80738" w:rsidRPr="00C902DE" w:rsidRDefault="00F9125C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F1EEF" w14:textId="77777777" w:rsidR="008B3E65" w:rsidRDefault="008B3E65">
      <w:r>
        <w:separator/>
      </w:r>
    </w:p>
  </w:endnote>
  <w:endnote w:type="continuationSeparator" w:id="0">
    <w:p w14:paraId="0A7EA5C8" w14:textId="77777777" w:rsidR="008B3E65" w:rsidRDefault="008B3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477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795F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62E12" w14:textId="77777777" w:rsidR="009F189D" w:rsidRDefault="00F912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2CCC34">
        <v:line id="_x0000_s1025" style="position:absolute;left:0;text-align:left;z-index:251657728" from="-3.85pt,8.7pt" to="455.15pt,8.7pt"/>
      </w:pict>
    </w:r>
  </w:p>
  <w:p w14:paraId="5BF250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647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5CDDE7" w14:textId="77777777" w:rsidR="009F189D" w:rsidRDefault="009F189D">
    <w:pPr>
      <w:pStyle w:val="Stopka"/>
      <w:tabs>
        <w:tab w:val="clear" w:pos="4536"/>
      </w:tabs>
      <w:jc w:val="center"/>
    </w:pPr>
  </w:p>
  <w:p w14:paraId="29B9D1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3930A" w14:textId="77777777" w:rsidR="008B3E65" w:rsidRDefault="008B3E65">
      <w:r>
        <w:separator/>
      </w:r>
    </w:p>
  </w:footnote>
  <w:footnote w:type="continuationSeparator" w:id="0">
    <w:p w14:paraId="6DF1C144" w14:textId="77777777" w:rsidR="008B3E65" w:rsidRDefault="008B3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3CEB3" w14:textId="77777777" w:rsidR="00994DD4" w:rsidRDefault="00994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FD1E0" w14:textId="77777777" w:rsidR="00994DD4" w:rsidRDefault="00994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755F" w14:textId="77777777" w:rsidR="00994DD4" w:rsidRDefault="00994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E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B3E65"/>
    <w:rsid w:val="00994DD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0202"/>
    <w:rsid w:val="00EA3476"/>
    <w:rsid w:val="00F912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05A2EE"/>
  <w15:chartTrackingRefBased/>
  <w15:docId w15:val="{693B8A72-C0B3-4E41-AC2D-5588F7A5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8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5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73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2022-08-04T08:25:00Z</dcterms:created>
  <dcterms:modified xsi:type="dcterms:W3CDTF">2022-08-04T08:25:00Z</dcterms:modified>
</cp:coreProperties>
</file>