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80EA1" w:rsidRPr="00480EA1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80EA1" w:rsidRPr="00480EA1">
        <w:rPr>
          <w:rFonts w:ascii="Arial" w:hAnsi="Arial" w:cs="Arial"/>
        </w:rPr>
        <w:t>Gmina Gnojnik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80EA1" w:rsidRPr="00480EA1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480EA1" w:rsidRPr="00480EA1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80EA1" w:rsidRPr="00480EA1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480EA1" w:rsidRPr="00480EA1">
        <w:rPr>
          <w:rFonts w:ascii="Arial" w:hAnsi="Arial" w:cs="Arial"/>
        </w:rPr>
        <w:t>Gnojnik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80EA1" w:rsidRPr="0012157F" w:rsidTr="007133ED">
        <w:tc>
          <w:tcPr>
            <w:tcW w:w="9104" w:type="dxa"/>
            <w:shd w:val="clear" w:color="auto" w:fill="D9D9D9"/>
          </w:tcPr>
          <w:p w:rsidR="00480EA1" w:rsidRPr="00D762C5" w:rsidRDefault="00480EA1" w:rsidP="007133E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480EA1" w:rsidRDefault="00480EA1" w:rsidP="007133E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80EA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80E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80EA1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480EA1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480EA1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480EA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80EA1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80EA1" w:rsidRPr="00534752" w:rsidRDefault="00480EA1" w:rsidP="005C2736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</w:t>
            </w:r>
            <w:r w:rsidR="005C2736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D12A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Poprawa dostępności komunikacyjnej</w:t>
      </w:r>
      <w:r w:rsidR="00480EA1" w:rsidRPr="00480EA1">
        <w:rPr>
          <w:rFonts w:ascii="Arial" w:hAnsi="Arial" w:cs="Arial"/>
          <w:b/>
          <w:sz w:val="24"/>
          <w:szCs w:val="24"/>
        </w:rPr>
        <w:t xml:space="preserve"> w msc. Gnojnik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80EA1" w:rsidRPr="00480EA1">
        <w:rPr>
          <w:rFonts w:ascii="Arial" w:hAnsi="Arial" w:cs="Arial"/>
          <w:b/>
          <w:sz w:val="24"/>
          <w:szCs w:val="24"/>
        </w:rPr>
        <w:t>RIiD.271.5.2022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80EA1" w:rsidRPr="00480EA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480EA1" w:rsidRPr="00992BD8" w:rsidRDefault="00480EA1" w:rsidP="00480EA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480EA1" w:rsidP="00480EA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480EA1" w:rsidRPr="00922A11" w:rsidRDefault="00480EA1" w:rsidP="00480EA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80EA1" w:rsidRPr="0012157F" w:rsidRDefault="00480EA1" w:rsidP="00480E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480EA1" w:rsidRPr="0012157F" w:rsidRDefault="00480EA1" w:rsidP="00480EA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5C2736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5C2736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5C2736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5C2736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80EA1" w:rsidRPr="0012157F" w:rsidTr="007133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A1" w:rsidRPr="0012157F" w:rsidRDefault="00480EA1" w:rsidP="007133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A1" w:rsidRPr="0012157F" w:rsidRDefault="00480EA1" w:rsidP="007133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0EA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D12AF" w:rsidRDefault="00480EA1" w:rsidP="005C27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</w:t>
            </w:r>
            <w:r w:rsidR="003D12AF">
              <w:rPr>
                <w:rFonts w:ascii="Arial" w:hAnsi="Arial" w:cs="Arial"/>
                <w:sz w:val="24"/>
                <w:szCs w:val="24"/>
              </w:rPr>
              <w:t>ji ekonomicznej lub finansowej.</w:t>
            </w:r>
          </w:p>
          <w:p w:rsidR="003D12AF" w:rsidRDefault="00480EA1" w:rsidP="003D12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</w:t>
            </w:r>
            <w:r w:rsidR="005C2736">
              <w:rPr>
                <w:rFonts w:ascii="Arial" w:hAnsi="Arial" w:cs="Arial"/>
                <w:sz w:val="24"/>
                <w:szCs w:val="24"/>
              </w:rPr>
              <w:t> </w:t>
            </w:r>
            <w:r w:rsidRPr="00480EA1">
              <w:rPr>
                <w:rFonts w:ascii="Arial" w:hAnsi="Arial" w:cs="Arial"/>
                <w:sz w:val="24"/>
                <w:szCs w:val="24"/>
              </w:rPr>
              <w:t>zakresie prowadzonej działalności gospodarczej związanej z</w:t>
            </w:r>
            <w:r w:rsidR="003D12AF">
              <w:rPr>
                <w:rFonts w:ascii="Arial" w:hAnsi="Arial" w:cs="Arial"/>
                <w:sz w:val="24"/>
                <w:szCs w:val="24"/>
              </w:rPr>
              <w:t> przedmiotem zamówienia na kwotę:</w:t>
            </w:r>
          </w:p>
          <w:p w:rsidR="00480EA1" w:rsidRDefault="00480EA1" w:rsidP="003D12AF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12AF">
              <w:rPr>
                <w:rFonts w:ascii="Arial" w:hAnsi="Arial" w:cs="Arial"/>
                <w:sz w:val="24"/>
                <w:szCs w:val="24"/>
              </w:rPr>
              <w:t>minimum 100 000,00 zł (słownie: sto tysięcy złotych 00/100)</w:t>
            </w:r>
            <w:r w:rsidR="003D12AF">
              <w:rPr>
                <w:rFonts w:ascii="Arial" w:hAnsi="Arial" w:cs="Arial"/>
                <w:sz w:val="24"/>
                <w:szCs w:val="24"/>
              </w:rPr>
              <w:t xml:space="preserve"> – dot. zadania częściowego: 1,</w:t>
            </w:r>
          </w:p>
          <w:p w:rsidR="003D12AF" w:rsidRPr="003D12AF" w:rsidRDefault="003D12AF" w:rsidP="003D12AF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minimum 50 000,00 zł (słownie: pięćdziesiąt tysięcy złotych 00/100) </w:t>
            </w:r>
            <w:r w:rsidRPr="003D12AF">
              <w:rPr>
                <w:rFonts w:ascii="Arial" w:hAnsi="Arial" w:cs="Arial"/>
                <w:sz w:val="24"/>
                <w:szCs w:val="24"/>
              </w:rPr>
              <w:t>– dot. zadania częściowego: 2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80EA1" w:rsidRPr="0012157F" w:rsidTr="007133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A1" w:rsidRPr="0012157F" w:rsidRDefault="00480EA1" w:rsidP="007133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A1" w:rsidRPr="0012157F" w:rsidRDefault="00480EA1" w:rsidP="007133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0EA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D12AF" w:rsidRDefault="00480EA1" w:rsidP="005C273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</w:t>
            </w:r>
            <w:r w:rsidR="003D12AF">
              <w:rPr>
                <w:rFonts w:ascii="Arial" w:hAnsi="Arial" w:cs="Arial"/>
                <w:sz w:val="24"/>
                <w:szCs w:val="24"/>
              </w:rPr>
              <w:t>ości technicznej lub zawodowej.</w:t>
            </w:r>
          </w:p>
          <w:p w:rsidR="00480EA1" w:rsidRDefault="00480EA1" w:rsidP="003D12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w okresie ostatnich pięciu lat przed upływem terminu sk</w:t>
            </w:r>
            <w:r w:rsidR="005C2736">
              <w:rPr>
                <w:rFonts w:ascii="Arial" w:hAnsi="Arial" w:cs="Arial"/>
                <w:sz w:val="24"/>
                <w:szCs w:val="24"/>
              </w:rPr>
              <w:t>ł</w:t>
            </w:r>
            <w:r w:rsidRPr="00480EA1">
              <w:rPr>
                <w:rFonts w:ascii="Arial" w:hAnsi="Arial" w:cs="Arial"/>
                <w:sz w:val="24"/>
                <w:szCs w:val="24"/>
              </w:rPr>
              <w:t>adania ofert, a jeżeli okres prowadzenia działalności jest krótszy w tym okresie wykonał co najmniej jedno zamówienie obejmujące roboty polegające na remoncie, budowie lub przebudowie parkingu bądź drogi o</w:t>
            </w:r>
            <w:r w:rsidR="005C2736">
              <w:rPr>
                <w:rFonts w:ascii="Arial" w:hAnsi="Arial" w:cs="Arial"/>
                <w:sz w:val="24"/>
                <w:szCs w:val="24"/>
              </w:rPr>
              <w:t> </w:t>
            </w:r>
            <w:r w:rsidRPr="00480EA1">
              <w:rPr>
                <w:rFonts w:ascii="Arial" w:hAnsi="Arial" w:cs="Arial"/>
                <w:sz w:val="24"/>
                <w:szCs w:val="24"/>
              </w:rPr>
              <w:t>wartości tego zamówienia nie mniejszej niż 1</w:t>
            </w:r>
            <w:r w:rsidR="003D12AF">
              <w:rPr>
                <w:rFonts w:ascii="Arial" w:hAnsi="Arial" w:cs="Arial"/>
                <w:sz w:val="24"/>
                <w:szCs w:val="24"/>
              </w:rPr>
              <w:t>5</w:t>
            </w:r>
            <w:r w:rsidRPr="00480EA1">
              <w:rPr>
                <w:rFonts w:ascii="Arial" w:hAnsi="Arial" w:cs="Arial"/>
                <w:sz w:val="24"/>
                <w:szCs w:val="24"/>
              </w:rPr>
              <w:t xml:space="preserve">0 000,00 zł brutto (słownie: </w:t>
            </w:r>
            <w:r w:rsidRPr="00480EA1">
              <w:rPr>
                <w:rFonts w:ascii="Arial" w:hAnsi="Arial" w:cs="Arial"/>
                <w:sz w:val="24"/>
                <w:szCs w:val="24"/>
              </w:rPr>
              <w:lastRenderedPageBreak/>
              <w:t xml:space="preserve">sto </w:t>
            </w:r>
            <w:r w:rsidR="003D12AF">
              <w:rPr>
                <w:rFonts w:ascii="Arial" w:hAnsi="Arial" w:cs="Arial"/>
                <w:sz w:val="24"/>
                <w:szCs w:val="24"/>
              </w:rPr>
              <w:t xml:space="preserve">pięćdziesiąt </w:t>
            </w:r>
            <w:r w:rsidRPr="00480EA1">
              <w:rPr>
                <w:rFonts w:ascii="Arial" w:hAnsi="Arial" w:cs="Arial"/>
                <w:sz w:val="24"/>
                <w:szCs w:val="24"/>
              </w:rPr>
              <w:t>tysięcy złotych 00/100)</w:t>
            </w:r>
            <w:r w:rsidR="003D12AF">
              <w:rPr>
                <w:rFonts w:ascii="Arial" w:hAnsi="Arial" w:cs="Arial"/>
                <w:sz w:val="24"/>
                <w:szCs w:val="24"/>
              </w:rPr>
              <w:t xml:space="preserve"> – dot. zadania częściowego: 1.</w:t>
            </w:r>
          </w:p>
          <w:p w:rsidR="003D12AF" w:rsidRPr="0012157F" w:rsidRDefault="003D12AF" w:rsidP="003D12A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Dla zadania częściowego nr 2 Zamawiający nie stawia warunku w zakresie zdolności technicznej lub zawodowej.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C2736" w:rsidRDefault="00E426EB" w:rsidP="005C2736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5C2736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5C273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  <w:r>
        <w:rPr>
          <w:rFonts w:ascii="Arial" w:hAnsi="Arial" w:cs="Arial"/>
          <w:i/>
          <w:sz w:val="16"/>
          <w:szCs w:val="16"/>
        </w:rPr>
        <w:t>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55A" w:rsidRDefault="0022355A" w:rsidP="0038231F">
      <w:pPr>
        <w:spacing w:after="0" w:line="240" w:lineRule="auto"/>
      </w:pPr>
      <w:r>
        <w:separator/>
      </w:r>
    </w:p>
  </w:endnote>
  <w:endnote w:type="continuationSeparator" w:id="0">
    <w:p w:rsidR="0022355A" w:rsidRDefault="002235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EA1" w:rsidRDefault="00480E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6284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62842">
      <w:rPr>
        <w:b/>
        <w:bCs/>
        <w:sz w:val="24"/>
        <w:szCs w:val="24"/>
      </w:rPr>
      <w:fldChar w:fldCharType="separate"/>
    </w:r>
    <w:r w:rsidR="002A6EBA">
      <w:rPr>
        <w:b/>
        <w:bCs/>
        <w:noProof/>
      </w:rPr>
      <w:t>3</w:t>
    </w:r>
    <w:r w:rsidR="00A62842">
      <w:rPr>
        <w:b/>
        <w:bCs/>
        <w:sz w:val="24"/>
        <w:szCs w:val="24"/>
      </w:rPr>
      <w:fldChar w:fldCharType="end"/>
    </w:r>
    <w:r>
      <w:t xml:space="preserve"> z </w:t>
    </w:r>
    <w:r w:rsidR="00A6284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62842">
      <w:rPr>
        <w:b/>
        <w:bCs/>
        <w:sz w:val="24"/>
        <w:szCs w:val="24"/>
      </w:rPr>
      <w:fldChar w:fldCharType="separate"/>
    </w:r>
    <w:r w:rsidR="002A6EBA">
      <w:rPr>
        <w:b/>
        <w:bCs/>
        <w:noProof/>
      </w:rPr>
      <w:t>3</w:t>
    </w:r>
    <w:r w:rsidR="00A6284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EA1" w:rsidRDefault="00480E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55A" w:rsidRDefault="0022355A" w:rsidP="0038231F">
      <w:pPr>
        <w:spacing w:after="0" w:line="240" w:lineRule="auto"/>
      </w:pPr>
      <w:r>
        <w:separator/>
      </w:r>
    </w:p>
  </w:footnote>
  <w:footnote w:type="continuationSeparator" w:id="0">
    <w:p w:rsidR="0022355A" w:rsidRDefault="0022355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EA1" w:rsidRDefault="00480E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EA1" w:rsidRDefault="00480E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EA1" w:rsidRDefault="00480E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1DAF78D8"/>
    <w:multiLevelType w:val="hybridMultilevel"/>
    <w:tmpl w:val="20DE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8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480EA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2355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EBA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2AF"/>
    <w:rsid w:val="003F024C"/>
    <w:rsid w:val="00434CC2"/>
    <w:rsid w:val="004541F9"/>
    <w:rsid w:val="004609F1"/>
    <w:rsid w:val="004651B5"/>
    <w:rsid w:val="004761C6"/>
    <w:rsid w:val="0047664E"/>
    <w:rsid w:val="00476E7D"/>
    <w:rsid w:val="00480EA1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2736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284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3748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84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2D491-D964-4FFB-8952-C30209D4F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2016-07-26T10:32:00Z</cp:lastPrinted>
  <dcterms:created xsi:type="dcterms:W3CDTF">2022-07-28T09:46:00Z</dcterms:created>
  <dcterms:modified xsi:type="dcterms:W3CDTF">2022-07-28T09:46:00Z</dcterms:modified>
</cp:coreProperties>
</file>