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32E68A65" w:rsidR="00612A2A" w:rsidRPr="00612A2A" w:rsidRDefault="00C437AC" w:rsidP="00612A2A">
      <w:pPr>
        <w:jc w:val="both"/>
        <w:rPr>
          <w:b/>
          <w:sz w:val="20"/>
          <w:szCs w:val="20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DB30F2" w:rsidRPr="00DB30F2">
        <w:rPr>
          <w:b/>
          <w:sz w:val="22"/>
          <w:szCs w:val="22"/>
        </w:rPr>
        <w:t>przetarg</w:t>
      </w:r>
      <w:r w:rsidR="00612A2A">
        <w:rPr>
          <w:b/>
          <w:sz w:val="22"/>
          <w:szCs w:val="22"/>
        </w:rPr>
        <w:t>u</w:t>
      </w:r>
      <w:r w:rsidR="00DB30F2" w:rsidRPr="00DB30F2">
        <w:rPr>
          <w:b/>
          <w:sz w:val="22"/>
          <w:szCs w:val="22"/>
        </w:rPr>
        <w:t xml:space="preserve"> nieograniczon</w:t>
      </w:r>
      <w:r w:rsidR="00612A2A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</w:t>
      </w:r>
      <w:r w:rsidR="00E81011">
        <w:rPr>
          <w:b/>
        </w:rPr>
        <w:t>Zakup, dostawa, uruchomienie lub uruchomienie i montaż sprzętu medycznego wraz ze szkoleniem personelu dla potrzeb Oddziałów Szpitala w ramach 20 grup asortymentowych, zgodnie z opisem w zał. nr 1 do SWZ</w:t>
      </w:r>
      <w:r w:rsidR="00612A2A">
        <w:rPr>
          <w:b/>
          <w:sz w:val="20"/>
          <w:szCs w:val="20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A9351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5ED6CA2C" w:rsidR="00A87EC6" w:rsidRDefault="00E81011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</w:rPr>
              <w:t>Stół operacyjny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2DCE4FC3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335844E2" w:rsidR="004B6F50" w:rsidRPr="004B6F50" w:rsidRDefault="00E81011" w:rsidP="004B6F50">
            <w:pPr>
              <w:pStyle w:val="Normalny1"/>
              <w:snapToGrid w:val="0"/>
            </w:pPr>
            <w:r>
              <w:rPr>
                <w:b/>
              </w:rPr>
              <w:t xml:space="preserve">Lampa </w:t>
            </w:r>
            <w:proofErr w:type="spellStart"/>
            <w:r>
              <w:rPr>
                <w:b/>
              </w:rPr>
              <w:t>operacyna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3783FE68" w:rsidR="004B6F50" w:rsidRDefault="000C78F3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1140D9BB" w:rsidR="004E3B5E" w:rsidRDefault="00E81011" w:rsidP="004E3B5E">
            <w:pPr>
              <w:pStyle w:val="Normalny1"/>
              <w:snapToGrid w:val="0"/>
            </w:pPr>
            <w:r>
              <w:rPr>
                <w:b/>
              </w:rPr>
              <w:t>Aparat do elektrokoagulacji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59DE8866" w:rsidR="004E3B5E" w:rsidRDefault="00E81011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24992E36" w:rsidR="007D511C" w:rsidRDefault="00E81011" w:rsidP="00DA4CBA">
            <w:pPr>
              <w:pStyle w:val="Normalny1"/>
              <w:snapToGrid w:val="0"/>
            </w:pPr>
            <w:proofErr w:type="spellStart"/>
            <w:r>
              <w:rPr>
                <w:b/>
              </w:rPr>
              <w:t>Dermatoskop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30624E98" w:rsidR="007D511C" w:rsidRDefault="00E81011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0C78F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1910F0A9" w:rsidR="007D511C" w:rsidRDefault="00E81011" w:rsidP="00DA4CBA">
            <w:pPr>
              <w:pStyle w:val="Normalny1"/>
              <w:snapToGrid w:val="0"/>
            </w:pPr>
            <w:r>
              <w:rPr>
                <w:b/>
              </w:rPr>
              <w:t>Stół do zabiegów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6007F086" w:rsidR="007D511C" w:rsidRDefault="00E81011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8D89DA0" w14:textId="601ECD84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44D2EE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3BF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714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FD6C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EF64B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875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A3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A0F6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DE3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AE3FDA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5A92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B8438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12AB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5B410F2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CDBE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5E4A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80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E92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A9092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063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0778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62C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0E012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CE1BC75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EDA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8F2D" w14:textId="4FA0579B" w:rsidR="007D511C" w:rsidRDefault="00E81011" w:rsidP="00DA4CBA">
            <w:pPr>
              <w:pStyle w:val="Normalny1"/>
              <w:snapToGrid w:val="0"/>
            </w:pPr>
            <w:r>
              <w:rPr>
                <w:b/>
              </w:rPr>
              <w:t>Lampa Wood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6979" w14:textId="6946D29A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FC4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622C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784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AC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A74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5DA6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C297105" w14:textId="77777777" w:rsidR="007D511C" w:rsidRDefault="007D511C" w:rsidP="00DA4CBA"/>
        </w:tc>
      </w:tr>
    </w:tbl>
    <w:p w14:paraId="08289B40" w14:textId="2B07C712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76E91A8" w14:textId="6AB5A52F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550005E2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6D59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CC97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5A8CC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6F23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674F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919A1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D1627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BB173E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A777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824B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85621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11C003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74AFA7BA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EA449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2188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6BF94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466A3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648E0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A96D2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CE15E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B7F3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BB0B5B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2583BD85" w14:textId="77777777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28C9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79C92" w14:textId="080A91B0" w:rsidR="000C78F3" w:rsidRDefault="00E81011" w:rsidP="00225C34">
            <w:pPr>
              <w:pStyle w:val="Normalny1"/>
              <w:snapToGrid w:val="0"/>
            </w:pPr>
            <w:r>
              <w:rPr>
                <w:b/>
              </w:rPr>
              <w:t>Lampa do PDT (do terapii fotodynamicznej)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E7D95" w14:textId="4ADC9119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4906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3852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7C7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25C9A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74EB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2D8D6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8A538DF" w14:textId="77777777" w:rsidR="000C78F3" w:rsidRDefault="000C78F3" w:rsidP="00225C34"/>
        </w:tc>
      </w:tr>
    </w:tbl>
    <w:p w14:paraId="4439B51C" w14:textId="5D081299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620E414" w14:textId="655D9068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25F772C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AA65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D021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B72B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1C82E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D5C78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54856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F51F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8EA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25D807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1669F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EEC08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11625E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3833229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A68AD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8E73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EE76B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4BF4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D7B3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6D621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582BF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9CB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6051EA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5204A7E4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22D7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6A2FD" w14:textId="279470C5" w:rsidR="000C78F3" w:rsidRDefault="00E81011" w:rsidP="00225C34">
            <w:pPr>
              <w:pStyle w:val="Normalny1"/>
              <w:snapToGrid w:val="0"/>
            </w:pPr>
            <w:r>
              <w:rPr>
                <w:b/>
              </w:rPr>
              <w:t>Aparat do krioterapii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7BAAB" w14:textId="7C3BCCF1" w:rsidR="000C78F3" w:rsidRDefault="00E81011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12E82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1D26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23E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92059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AADD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C74E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6ED2081" w14:textId="77777777" w:rsidR="000C78F3" w:rsidRDefault="000C78F3" w:rsidP="00225C34"/>
        </w:tc>
      </w:tr>
    </w:tbl>
    <w:p w14:paraId="19BE571E" w14:textId="5179E54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FDF72B7" w14:textId="73C19AED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3D3E94DF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0C7B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9E3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D75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0EE65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80AF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B9CB1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B1535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D7724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C4895D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A936D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A9B8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25B932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623D0D30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20375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AB6E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EA9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B9294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0AC1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6D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82FA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D8AD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53BB15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6A92C7C7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CE5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D822" w14:textId="7A80E2C7" w:rsidR="000C78F3" w:rsidRDefault="00E81011" w:rsidP="00225C34">
            <w:pPr>
              <w:pStyle w:val="Normalny1"/>
              <w:snapToGrid w:val="0"/>
            </w:pPr>
            <w:r>
              <w:rPr>
                <w:b/>
              </w:rPr>
              <w:t>Kozetka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280F8" w14:textId="7546030B" w:rsidR="000C78F3" w:rsidRDefault="00E81011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A8428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CD91C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1D433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77E0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1B3E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65F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9555B0C" w14:textId="77777777" w:rsidR="000C78F3" w:rsidRDefault="000C78F3" w:rsidP="00225C34"/>
        </w:tc>
      </w:tr>
    </w:tbl>
    <w:p w14:paraId="4C5EE762" w14:textId="1519FD7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00B27CB" w14:textId="3CAF6D5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26D06BEC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26CF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C025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3D5E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8194E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39115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C5A364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E02FA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921EC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AB34F7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FBA71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04740E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90D1E1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33C1F1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905A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EA344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E5520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7B6A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76C05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BCBE3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DB09B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0FBB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A6209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3F7331A0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1629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0EFC9" w14:textId="2D0A98D8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>Fotel ginekologiczny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BDF3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E273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3C06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8EB3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44E8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4AD8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2589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8FD109E" w14:textId="77777777" w:rsidR="00E81011" w:rsidRDefault="00E81011" w:rsidP="00C60051"/>
        </w:tc>
      </w:tr>
    </w:tbl>
    <w:p w14:paraId="211EA776" w14:textId="7FF7A474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E2E2295" w14:textId="35BCEDA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90112A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F16B1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7588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FD26C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4E5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9B9C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2E2A6D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6AB5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8910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41AF6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F222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52881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0FA386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38254FD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4D195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58F6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02EC1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2872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B580B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179B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E13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36600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0E56D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BF200E8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4C2A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B2D98" w14:textId="43FBA33D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 xml:space="preserve">Laser frakcyjny CO2 wraz z </w:t>
            </w:r>
            <w:proofErr w:type="spellStart"/>
            <w:r>
              <w:rPr>
                <w:b/>
              </w:rPr>
              <w:t>ewakuatorem</w:t>
            </w:r>
            <w:proofErr w:type="spellEnd"/>
            <w:r>
              <w:rPr>
                <w:b/>
              </w:rPr>
              <w:t xml:space="preserve"> dymu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1064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A6E0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C61D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E6F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59F1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512A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8FCE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45A6C1A" w14:textId="77777777" w:rsidR="00E81011" w:rsidRDefault="00E81011" w:rsidP="00C60051"/>
        </w:tc>
      </w:tr>
    </w:tbl>
    <w:p w14:paraId="5A6CE230" w14:textId="40B8CFA2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E14F62E" w14:textId="6051587D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7E40887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3510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C373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00E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7131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50F0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49E98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4C8F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AF9A6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9C445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B898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9BF84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51A555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E7C679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02E3A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BA17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1AC43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68D9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D357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CD4AC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B9D8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BF38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FA402B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49E2C6B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E1D7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E08E5" w14:textId="0E4254CD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>Spirometr wraz z końcówką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813C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BAA4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0891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6FCC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C79E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E108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C57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35C602F" w14:textId="77777777" w:rsidR="00E81011" w:rsidRDefault="00E81011" w:rsidP="00C60051"/>
        </w:tc>
      </w:tr>
    </w:tbl>
    <w:p w14:paraId="0D0258CA" w14:textId="0E1CF13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B575C99" w14:textId="735A536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C571D32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822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9D05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DFC3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5B7ED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1D84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77E600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360B2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56127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B0EFD2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11A0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4DBD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6AC6BE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71544485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7ED8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2FBF9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D5C72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458E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7546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626F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E2111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6C2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4F9D5A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CF80084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59B1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A96E5" w14:textId="09D7A18B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>Lampa zabiegowa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BA01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A58F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3F32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80A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7695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10378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FB7A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FA52136" w14:textId="77777777" w:rsidR="00E81011" w:rsidRDefault="00E81011" w:rsidP="00C60051"/>
        </w:tc>
      </w:tr>
    </w:tbl>
    <w:p w14:paraId="075D8F84" w14:textId="022674F6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97D458" w14:textId="58E2196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8E6279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BA1AB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9EF9B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DE3C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C5654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CB4B6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F189CF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979F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D86C8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C7ECD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D64C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83EB4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972151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783ED571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9E623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4E801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95C99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63F67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F2B45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FDD65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145B7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059CE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60238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3523DCE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F384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EC8BF" w14:textId="7795968E" w:rsidR="00E81011" w:rsidRDefault="007B795D" w:rsidP="00C60051">
            <w:pPr>
              <w:pStyle w:val="Normalny1"/>
              <w:snapToGrid w:val="0"/>
            </w:pPr>
            <w:proofErr w:type="spellStart"/>
            <w:r>
              <w:rPr>
                <w:b/>
              </w:rPr>
              <w:t>Pikflometr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80FC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1BDE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E14E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432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1C01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26A8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C830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6EA49F4" w14:textId="77777777" w:rsidR="00E81011" w:rsidRDefault="00E81011" w:rsidP="00C60051"/>
        </w:tc>
      </w:tr>
    </w:tbl>
    <w:p w14:paraId="1861A230" w14:textId="344FFE9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7ACFD49" w14:textId="078F93D8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9829D2B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7DBCA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BB120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B0968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8C8C8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F88AD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F3F6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318DA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1350B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D0BBC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4B02F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6BDABB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71CAEC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42C5F0D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467DF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1830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2D1D3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C64D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9519E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0F7B7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FFBE0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29BE7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7C2C8C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05469B5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55D3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60383" w14:textId="2E0B9043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>Wózek zabiegowy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18E16" w14:textId="76C64FB8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49F2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9BD9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ADBF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6511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2244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62C0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533F4E4" w14:textId="77777777" w:rsidR="00E81011" w:rsidRDefault="00E81011" w:rsidP="00C60051"/>
        </w:tc>
      </w:tr>
    </w:tbl>
    <w:p w14:paraId="7BE5BDBD" w14:textId="08CFF3A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CFC94AD" w14:textId="38A6CE97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4A396D3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E0B87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11A4B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E9DBF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9BC2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A4CB7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81E41C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CEA6A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DBCDA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86C4A1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6436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8849DF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ACCCCB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2B55A7AC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F151F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7A06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5FE2F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92BA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06D73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7C31B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8C7C1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808D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C78568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4232BCCB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E308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76F20" w14:textId="77777777" w:rsidR="00E81011" w:rsidRDefault="00E81011" w:rsidP="00C60051">
            <w:pPr>
              <w:pStyle w:val="Normalny1"/>
              <w:snapToGrid w:val="0"/>
            </w:pPr>
            <w:r>
              <w:rPr>
                <w:b/>
              </w:rPr>
              <w:t>Kozetka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1EE330" w14:textId="17FE7F0B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E63A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1045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1145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61C0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F25B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7D00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2437D83" w14:textId="77777777" w:rsidR="00E81011" w:rsidRDefault="00E81011" w:rsidP="00C60051"/>
        </w:tc>
      </w:tr>
    </w:tbl>
    <w:p w14:paraId="2CC42CEF" w14:textId="43A3521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5E01E0E" w14:textId="2AB9961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06612E5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EDF00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1D25F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53E4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731EA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6CEF3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D223A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841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2B92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CC53A0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4ED4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C2851E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DAEA74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1774D82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AD2E2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B912C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130F2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38117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040AE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2425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BE8B1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E9EB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FDB0E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91A44E2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5165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61411" w14:textId="28C0A15D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>Przewijak ścienny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CB209" w14:textId="4304F778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6BF4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5405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1335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4CBC8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921A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C7CE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4115C9A" w14:textId="77777777" w:rsidR="00E81011" w:rsidRDefault="00E81011" w:rsidP="00C60051"/>
        </w:tc>
      </w:tr>
    </w:tbl>
    <w:p w14:paraId="6B9247F9" w14:textId="1ED246F7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0A541A10" w14:textId="471DC47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831DAD1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789E9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6A063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7C43C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40985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21D9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B9AAE6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206A5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9BB6A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6BA65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E05A7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4FB5DC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4946E6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463E00BF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4681B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3AA80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4CF4A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536C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72D0A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BAC48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1305B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CE91F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C1DCBD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6B60EC4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F812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B2A09" w14:textId="766B9C06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>Waga niemowlęca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865D2" w14:textId="4FE44C20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71F3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5CA2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97BC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E8F4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B9F0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0187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EC7A064" w14:textId="77777777" w:rsidR="00E81011" w:rsidRDefault="00E81011" w:rsidP="00C60051"/>
        </w:tc>
      </w:tr>
    </w:tbl>
    <w:p w14:paraId="03F93432" w14:textId="0792876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78D3121" w14:textId="5C0815AD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287FA6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A290B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975CA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CA634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4FC1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C5379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FF1F1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D1233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408C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85292C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D6AAD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06521B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CB7658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6A52C3FF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DA1CD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54F64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792CE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BD7B3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2C647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1601E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54570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9CA74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C9230F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76C73D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60DC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AE2E9" w14:textId="790CB177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>Przewijak wolnostojący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FBBCB" w14:textId="005C5C0B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4289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644D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C662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7521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4FC1E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8FAD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95BF256" w14:textId="77777777" w:rsidR="00E81011" w:rsidRDefault="00E81011" w:rsidP="00C60051"/>
        </w:tc>
      </w:tr>
    </w:tbl>
    <w:p w14:paraId="1B625CC2" w14:textId="040C971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55926866" w14:textId="3B5DB8AC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00FAAD4A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BBF9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5CCBC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024A7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EF816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4833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56BC32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2AA3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C568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C5021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22460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2E45CA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C3F0D4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1F64108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6B32C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A456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A30E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71A34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9241F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F8C89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3517D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E1312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289EE2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1DF25E6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AEF5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DF1AB" w14:textId="442A2055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>Fotel dla opiekuna do spania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D0503" w14:textId="6121C785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20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6206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5E0D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0692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E17F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9432E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3124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A501995" w14:textId="77777777" w:rsidR="00E81011" w:rsidRDefault="00E81011" w:rsidP="00C60051"/>
        </w:tc>
      </w:tr>
    </w:tbl>
    <w:p w14:paraId="720C1BC6" w14:textId="77777777" w:rsidR="00E81011" w:rsidRPr="00457E10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lastRenderedPageBreak/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9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428"/>
        <w:gridCol w:w="1984"/>
        <w:gridCol w:w="1984"/>
      </w:tblGrid>
      <w:tr w:rsidR="00120FCB" w:rsidRPr="001661BD" w14:paraId="4056AA3D" w14:textId="6E4A9F46" w:rsidTr="00120F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D3757" w14:textId="0C52BF2A" w:rsidR="00120FCB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120FCB" w:rsidRPr="001661BD" w14:paraId="5A598077" w14:textId="3ED0E8A3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7B7F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20FCB" w:rsidRPr="001661BD" w14:paraId="15892390" w14:textId="22839F84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B3F7B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36154A22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</w:t>
      </w:r>
      <w:proofErr w:type="gramStart"/>
      <w:r w:rsidR="00E330B3">
        <w:rPr>
          <w:sz w:val="22"/>
        </w:rPr>
        <w:t>terminie</w:t>
      </w:r>
      <w:r w:rsidR="00F956E4">
        <w:rPr>
          <w:sz w:val="22"/>
        </w:rPr>
        <w:t xml:space="preserve">:   </w:t>
      </w:r>
      <w:proofErr w:type="gramEnd"/>
      <w:r w:rsidR="00F956E4">
        <w:rPr>
          <w:sz w:val="22"/>
        </w:rPr>
        <w:t>…………… tygodni od daty zawarcia umowy (wpisać 8 tygodni lub 6 tygodni – vide kryteria oceny ofert)</w:t>
      </w:r>
      <w:r w:rsidR="002C28EE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DA977" w14:textId="77777777" w:rsidR="001C6EF8" w:rsidRDefault="001C6EF8">
      <w:r>
        <w:separator/>
      </w:r>
    </w:p>
  </w:endnote>
  <w:endnote w:type="continuationSeparator" w:id="0">
    <w:p w14:paraId="25985517" w14:textId="77777777" w:rsidR="001C6EF8" w:rsidRDefault="001C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265E3" w14:textId="77777777" w:rsidR="001C6EF8" w:rsidRDefault="001C6EF8">
      <w:r>
        <w:separator/>
      </w:r>
    </w:p>
  </w:footnote>
  <w:footnote w:type="continuationSeparator" w:id="0">
    <w:p w14:paraId="1ED59EB2" w14:textId="77777777" w:rsidR="001C6EF8" w:rsidRDefault="001C6EF8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6A051D84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9F2366">
      <w:t>2</w:t>
    </w:r>
    <w:r w:rsidR="00E81011">
      <w:t>1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5"/>
  </w:num>
  <w:num w:numId="4" w16cid:durableId="1720013667">
    <w:abstractNumId w:val="7"/>
  </w:num>
  <w:num w:numId="5" w16cid:durableId="668411828">
    <w:abstractNumId w:val="28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1"/>
  </w:num>
  <w:num w:numId="9" w16cid:durableId="930577974">
    <w:abstractNumId w:val="6"/>
  </w:num>
  <w:num w:numId="10" w16cid:durableId="1072313776">
    <w:abstractNumId w:val="30"/>
  </w:num>
  <w:num w:numId="11" w16cid:durableId="834494195">
    <w:abstractNumId w:val="27"/>
  </w:num>
  <w:num w:numId="12" w16cid:durableId="311519009">
    <w:abstractNumId w:val="13"/>
  </w:num>
  <w:num w:numId="13" w16cid:durableId="860242533">
    <w:abstractNumId w:val="26"/>
  </w:num>
  <w:num w:numId="14" w16cid:durableId="470708794">
    <w:abstractNumId w:val="38"/>
  </w:num>
  <w:num w:numId="15" w16cid:durableId="1350716978">
    <w:abstractNumId w:val="24"/>
  </w:num>
  <w:num w:numId="16" w16cid:durableId="2146848953">
    <w:abstractNumId w:val="37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5"/>
  </w:num>
  <w:num w:numId="20" w16cid:durableId="751707079">
    <w:abstractNumId w:val="3"/>
  </w:num>
  <w:num w:numId="21" w16cid:durableId="981424218">
    <w:abstractNumId w:val="29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3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0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6"/>
  </w:num>
  <w:num w:numId="37" w16cid:durableId="777333364">
    <w:abstractNumId w:val="34"/>
  </w:num>
  <w:num w:numId="38" w16cid:durableId="357658949">
    <w:abstractNumId w:val="39"/>
  </w:num>
  <w:num w:numId="39" w16cid:durableId="982781899">
    <w:abstractNumId w:val="15"/>
  </w:num>
  <w:num w:numId="40" w16cid:durableId="1228498037">
    <w:abstractNumId w:val="32"/>
  </w:num>
  <w:num w:numId="41" w16cid:durableId="65399456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F18FA"/>
    <w:rsid w:val="000F2C92"/>
    <w:rsid w:val="00111F07"/>
    <w:rsid w:val="00114568"/>
    <w:rsid w:val="00116B00"/>
    <w:rsid w:val="00120FCB"/>
    <w:rsid w:val="001714EC"/>
    <w:rsid w:val="001C6EF8"/>
    <w:rsid w:val="002B47CF"/>
    <w:rsid w:val="002C28EE"/>
    <w:rsid w:val="002F04CF"/>
    <w:rsid w:val="00306360"/>
    <w:rsid w:val="003075AC"/>
    <w:rsid w:val="00354AC4"/>
    <w:rsid w:val="003F0331"/>
    <w:rsid w:val="0041131B"/>
    <w:rsid w:val="00445B7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C6029"/>
    <w:rsid w:val="005D3C35"/>
    <w:rsid w:val="005F07A6"/>
    <w:rsid w:val="00612A2A"/>
    <w:rsid w:val="006247C7"/>
    <w:rsid w:val="00637863"/>
    <w:rsid w:val="006703E0"/>
    <w:rsid w:val="00684AE0"/>
    <w:rsid w:val="006B2162"/>
    <w:rsid w:val="00703495"/>
    <w:rsid w:val="007123C5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62BEA"/>
    <w:rsid w:val="00A77662"/>
    <w:rsid w:val="00A87EC6"/>
    <w:rsid w:val="00A93517"/>
    <w:rsid w:val="00AE692A"/>
    <w:rsid w:val="00B21345"/>
    <w:rsid w:val="00B70888"/>
    <w:rsid w:val="00BB6239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330B3"/>
    <w:rsid w:val="00E54E5A"/>
    <w:rsid w:val="00E81011"/>
    <w:rsid w:val="00EA24FB"/>
    <w:rsid w:val="00EB3C67"/>
    <w:rsid w:val="00ED17E2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1011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1242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2001-01-24T13:21:00Z</cp:lastPrinted>
  <dcterms:created xsi:type="dcterms:W3CDTF">2022-07-27T11:34:00Z</dcterms:created>
  <dcterms:modified xsi:type="dcterms:W3CDTF">2022-07-27T11:34:00Z</dcterms:modified>
</cp:coreProperties>
</file>