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720E58" w14:textId="77777777" w:rsidR="00D665F5" w:rsidRPr="00BB547B" w:rsidRDefault="00AD7D3D" w:rsidP="008F71F7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AD7D3D">
        <w:rPr>
          <w:rFonts w:ascii="Arial" w:hAnsi="Arial" w:cs="Arial"/>
          <w:sz w:val="24"/>
          <w:szCs w:val="24"/>
        </w:rPr>
        <w:t>Poznań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AD7D3D">
        <w:rPr>
          <w:rFonts w:ascii="Arial" w:hAnsi="Arial" w:cs="Arial"/>
          <w:sz w:val="24"/>
          <w:szCs w:val="24"/>
        </w:rPr>
        <w:t>2022-07-22</w:t>
      </w:r>
    </w:p>
    <w:p w14:paraId="5474FBF1" w14:textId="77777777" w:rsidR="00AD7D3D" w:rsidRPr="00AD7D3D" w:rsidRDefault="00AD7D3D" w:rsidP="008F71F7">
      <w:pPr>
        <w:rPr>
          <w:rFonts w:ascii="Arial" w:hAnsi="Arial" w:cs="Arial"/>
          <w:b/>
          <w:bCs/>
          <w:sz w:val="24"/>
          <w:szCs w:val="24"/>
        </w:rPr>
      </w:pPr>
      <w:r w:rsidRPr="00AD7D3D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26F22FE8" w14:textId="77777777" w:rsidR="00D665F5" w:rsidRPr="00BB547B" w:rsidRDefault="00AD7D3D" w:rsidP="008F71F7">
      <w:pPr>
        <w:rPr>
          <w:rFonts w:ascii="Arial" w:hAnsi="Arial" w:cs="Arial"/>
          <w:b/>
          <w:bCs/>
          <w:sz w:val="24"/>
          <w:szCs w:val="24"/>
        </w:rPr>
      </w:pPr>
      <w:r w:rsidRPr="00AD7D3D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3424AB94" w14:textId="77777777" w:rsidR="00D665F5" w:rsidRPr="00BB547B" w:rsidRDefault="00AD7D3D" w:rsidP="008F71F7">
      <w:pPr>
        <w:rPr>
          <w:rFonts w:ascii="Arial" w:hAnsi="Arial" w:cs="Arial"/>
          <w:sz w:val="24"/>
          <w:szCs w:val="24"/>
        </w:rPr>
      </w:pPr>
      <w:r w:rsidRPr="00AD7D3D">
        <w:rPr>
          <w:rFonts w:ascii="Arial" w:hAnsi="Arial" w:cs="Arial"/>
          <w:sz w:val="24"/>
          <w:szCs w:val="24"/>
        </w:rPr>
        <w:t>Juraszów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AD7D3D">
        <w:rPr>
          <w:rFonts w:ascii="Arial" w:hAnsi="Arial" w:cs="Arial"/>
          <w:sz w:val="24"/>
          <w:szCs w:val="24"/>
        </w:rPr>
        <w:t>7/19</w:t>
      </w:r>
    </w:p>
    <w:p w14:paraId="7DD70D80" w14:textId="77777777" w:rsidR="00D665F5" w:rsidRPr="00BB547B" w:rsidRDefault="00AD7D3D" w:rsidP="008F71F7">
      <w:pPr>
        <w:rPr>
          <w:rFonts w:ascii="Arial" w:hAnsi="Arial" w:cs="Arial"/>
          <w:sz w:val="24"/>
          <w:szCs w:val="24"/>
        </w:rPr>
      </w:pPr>
      <w:r w:rsidRPr="00AD7D3D">
        <w:rPr>
          <w:rFonts w:ascii="Arial" w:hAnsi="Arial" w:cs="Arial"/>
          <w:sz w:val="24"/>
          <w:szCs w:val="24"/>
        </w:rPr>
        <w:t>60-479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AD7D3D">
        <w:rPr>
          <w:rFonts w:ascii="Arial" w:hAnsi="Arial" w:cs="Arial"/>
          <w:sz w:val="24"/>
          <w:szCs w:val="24"/>
        </w:rPr>
        <w:t>Poznań</w:t>
      </w:r>
    </w:p>
    <w:p w14:paraId="582FC585" w14:textId="77777777" w:rsidR="00D665F5" w:rsidRPr="00BB547B" w:rsidRDefault="00D665F5" w:rsidP="008F71F7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3BB9600D" w14:textId="77777777" w:rsidR="00A80738" w:rsidRPr="00BB547B" w:rsidRDefault="00D665F5" w:rsidP="008F71F7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AD7D3D" w:rsidRPr="00AD7D3D">
        <w:rPr>
          <w:rFonts w:ascii="Arial" w:hAnsi="Arial" w:cs="Arial"/>
          <w:b/>
          <w:sz w:val="24"/>
          <w:szCs w:val="24"/>
        </w:rPr>
        <w:t>SZW/DZP/33/2022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51A6994E" w14:textId="77777777" w:rsidR="00A80738" w:rsidRPr="00BB547B" w:rsidRDefault="00A80738" w:rsidP="008F71F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F542338" w14:textId="77777777" w:rsidR="00A80738" w:rsidRPr="00BB547B" w:rsidRDefault="00A80738" w:rsidP="008F71F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9D80C09" w14:textId="77777777" w:rsidR="00A80738" w:rsidRPr="00BB547B" w:rsidRDefault="00A80738" w:rsidP="008F71F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052964D" w14:textId="77777777" w:rsidR="00A80738" w:rsidRPr="00BB547B" w:rsidRDefault="00A80738" w:rsidP="008F71F7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0B5CEA6F" w14:textId="77777777" w:rsidR="00A80738" w:rsidRPr="00BB547B" w:rsidRDefault="00A80738" w:rsidP="008F71F7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069A4B5E" w14:textId="1236ACD8" w:rsidR="00C659E2" w:rsidRDefault="00C659E2" w:rsidP="008F71F7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AD7D3D" w:rsidRPr="00AD7D3D">
        <w:rPr>
          <w:rFonts w:ascii="Arial" w:hAnsi="Arial" w:cs="Arial"/>
          <w:sz w:val="24"/>
          <w:szCs w:val="24"/>
        </w:rPr>
        <w:t>przetarg</w:t>
      </w:r>
      <w:r w:rsidR="008F71F7">
        <w:rPr>
          <w:rFonts w:ascii="Arial" w:hAnsi="Arial" w:cs="Arial"/>
          <w:sz w:val="24"/>
          <w:szCs w:val="24"/>
        </w:rPr>
        <w:t>u</w:t>
      </w:r>
      <w:r w:rsidR="00AD7D3D" w:rsidRPr="00AD7D3D">
        <w:rPr>
          <w:rFonts w:ascii="Arial" w:hAnsi="Arial" w:cs="Arial"/>
          <w:sz w:val="24"/>
          <w:szCs w:val="24"/>
        </w:rPr>
        <w:t xml:space="preserve"> nieograniczon</w:t>
      </w:r>
      <w:r w:rsidR="008F71F7">
        <w:rPr>
          <w:rFonts w:ascii="Arial" w:hAnsi="Arial" w:cs="Arial"/>
          <w:sz w:val="24"/>
          <w:szCs w:val="24"/>
        </w:rPr>
        <w:t>ego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56919A88" w14:textId="77777777" w:rsidR="008F71F7" w:rsidRPr="00BB547B" w:rsidRDefault="008F71F7" w:rsidP="008F71F7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849FA9C" w14:textId="3A7CB7E9" w:rsidR="00A80738" w:rsidRDefault="00AD7D3D" w:rsidP="008F71F7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AD7D3D">
        <w:rPr>
          <w:rFonts w:ascii="Arial" w:hAnsi="Arial" w:cs="Arial"/>
          <w:b/>
          <w:szCs w:val="24"/>
        </w:rPr>
        <w:t xml:space="preserve">Sukcesywna dostawa materiałów </w:t>
      </w:r>
      <w:proofErr w:type="spellStart"/>
      <w:r w:rsidRPr="00AD7D3D">
        <w:rPr>
          <w:rFonts w:ascii="Arial" w:hAnsi="Arial" w:cs="Arial"/>
          <w:b/>
          <w:szCs w:val="24"/>
        </w:rPr>
        <w:t>szewnych</w:t>
      </w:r>
      <w:proofErr w:type="spellEnd"/>
    </w:p>
    <w:p w14:paraId="5DA843E7" w14:textId="77777777" w:rsidR="008F71F7" w:rsidRPr="00BB547B" w:rsidRDefault="008F71F7" w:rsidP="008F71F7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14:paraId="79202BFA" w14:textId="71A9A652" w:rsidR="00D665F5" w:rsidRDefault="00D665F5" w:rsidP="008F71F7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AD7D3D" w:rsidRPr="00AD7D3D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34E46F34" w14:textId="77777777" w:rsidR="008F71F7" w:rsidRDefault="008F71F7" w:rsidP="008F71F7">
      <w:pPr>
        <w:rPr>
          <w:rFonts w:ascii="Arial" w:hAnsi="Arial" w:cs="Arial"/>
          <w:sz w:val="24"/>
          <w:szCs w:val="24"/>
        </w:rPr>
      </w:pPr>
    </w:p>
    <w:p w14:paraId="1AEE66B8" w14:textId="3DDBD0C2" w:rsidR="008F71F7" w:rsidRPr="008F71F7" w:rsidRDefault="008F71F7" w:rsidP="008F71F7">
      <w:pPr>
        <w:rPr>
          <w:rFonts w:ascii="Arial" w:hAnsi="Arial" w:cs="Arial"/>
          <w:sz w:val="24"/>
          <w:szCs w:val="24"/>
        </w:rPr>
      </w:pPr>
      <w:r w:rsidRPr="008F71F7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34F66FD0" w14:textId="004E929C" w:rsidR="008F71F7" w:rsidRPr="008F71F7" w:rsidRDefault="008F71F7" w:rsidP="008F71F7">
      <w:pPr>
        <w:rPr>
          <w:rFonts w:ascii="Arial" w:hAnsi="Arial" w:cs="Arial"/>
          <w:sz w:val="24"/>
          <w:szCs w:val="24"/>
        </w:rPr>
      </w:pPr>
      <w:r w:rsidRPr="008F71F7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8F71F7">
        <w:rPr>
          <w:rFonts w:ascii="Arial" w:hAnsi="Arial" w:cs="Arial"/>
          <w:sz w:val="24"/>
          <w:szCs w:val="24"/>
        </w:rPr>
        <w:t>290207,32 zł brutto</w:t>
      </w:r>
    </w:p>
    <w:p w14:paraId="5939D9BC" w14:textId="7F8F2A40" w:rsidR="008F71F7" w:rsidRPr="008F71F7" w:rsidRDefault="008F71F7" w:rsidP="008F71F7">
      <w:pPr>
        <w:rPr>
          <w:rFonts w:ascii="Arial" w:hAnsi="Arial" w:cs="Arial"/>
          <w:sz w:val="24"/>
          <w:szCs w:val="24"/>
        </w:rPr>
      </w:pPr>
      <w:r w:rsidRPr="008F71F7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8F71F7">
        <w:rPr>
          <w:rFonts w:ascii="Arial" w:hAnsi="Arial" w:cs="Arial"/>
          <w:sz w:val="24"/>
          <w:szCs w:val="24"/>
        </w:rPr>
        <w:t>27231,68 zł brutto</w:t>
      </w:r>
    </w:p>
    <w:p w14:paraId="3D85BC78" w14:textId="7C32885E" w:rsidR="008F71F7" w:rsidRPr="008F71F7" w:rsidRDefault="008F71F7" w:rsidP="008F71F7">
      <w:pPr>
        <w:rPr>
          <w:rFonts w:ascii="Arial" w:hAnsi="Arial" w:cs="Arial"/>
          <w:sz w:val="24"/>
          <w:szCs w:val="24"/>
        </w:rPr>
      </w:pPr>
      <w:r w:rsidRPr="008F71F7">
        <w:rPr>
          <w:rFonts w:ascii="Arial" w:hAnsi="Arial" w:cs="Arial"/>
          <w:sz w:val="24"/>
          <w:szCs w:val="24"/>
        </w:rPr>
        <w:t>Zadanie 3 -</w:t>
      </w:r>
      <w:r>
        <w:rPr>
          <w:rFonts w:ascii="Arial" w:hAnsi="Arial" w:cs="Arial"/>
          <w:sz w:val="24"/>
          <w:szCs w:val="24"/>
        </w:rPr>
        <w:t xml:space="preserve"> </w:t>
      </w:r>
      <w:r w:rsidRPr="008F71F7">
        <w:rPr>
          <w:rFonts w:ascii="Arial" w:hAnsi="Arial" w:cs="Arial"/>
          <w:sz w:val="24"/>
          <w:szCs w:val="24"/>
        </w:rPr>
        <w:t>36543,96 zł brutto</w:t>
      </w:r>
    </w:p>
    <w:p w14:paraId="56A47208" w14:textId="41CBC5B8" w:rsidR="008F71F7" w:rsidRPr="008F71F7" w:rsidRDefault="008F71F7" w:rsidP="008F71F7">
      <w:pPr>
        <w:rPr>
          <w:rFonts w:ascii="Arial" w:hAnsi="Arial" w:cs="Arial"/>
          <w:sz w:val="24"/>
          <w:szCs w:val="24"/>
        </w:rPr>
      </w:pPr>
      <w:r w:rsidRPr="008F71F7">
        <w:rPr>
          <w:rFonts w:ascii="Arial" w:hAnsi="Arial" w:cs="Arial"/>
          <w:sz w:val="24"/>
          <w:szCs w:val="24"/>
        </w:rPr>
        <w:t>Zadanie 4 -</w:t>
      </w:r>
      <w:r>
        <w:rPr>
          <w:rFonts w:ascii="Arial" w:hAnsi="Arial" w:cs="Arial"/>
          <w:sz w:val="24"/>
          <w:szCs w:val="24"/>
        </w:rPr>
        <w:t xml:space="preserve"> </w:t>
      </w:r>
      <w:r w:rsidRPr="008F71F7">
        <w:rPr>
          <w:rFonts w:ascii="Arial" w:hAnsi="Arial" w:cs="Arial"/>
          <w:sz w:val="24"/>
          <w:szCs w:val="24"/>
        </w:rPr>
        <w:t>45237,79 zł brutto</w:t>
      </w:r>
    </w:p>
    <w:p w14:paraId="01731926" w14:textId="0B392C2D" w:rsidR="008F71F7" w:rsidRPr="008F71F7" w:rsidRDefault="008F71F7" w:rsidP="008F71F7">
      <w:pPr>
        <w:rPr>
          <w:rFonts w:ascii="Arial" w:hAnsi="Arial" w:cs="Arial"/>
          <w:sz w:val="24"/>
          <w:szCs w:val="24"/>
        </w:rPr>
      </w:pPr>
      <w:r w:rsidRPr="008F71F7">
        <w:rPr>
          <w:rFonts w:ascii="Arial" w:hAnsi="Arial" w:cs="Arial"/>
          <w:sz w:val="24"/>
          <w:szCs w:val="24"/>
        </w:rPr>
        <w:t>Zadanie 5 -</w:t>
      </w:r>
      <w:r>
        <w:rPr>
          <w:rFonts w:ascii="Arial" w:hAnsi="Arial" w:cs="Arial"/>
          <w:sz w:val="24"/>
          <w:szCs w:val="24"/>
        </w:rPr>
        <w:t xml:space="preserve"> </w:t>
      </w:r>
      <w:r w:rsidRPr="008F71F7">
        <w:rPr>
          <w:rFonts w:ascii="Arial" w:hAnsi="Arial" w:cs="Arial"/>
          <w:sz w:val="24"/>
          <w:szCs w:val="24"/>
        </w:rPr>
        <w:t>11552,54 zł brutto</w:t>
      </w:r>
    </w:p>
    <w:p w14:paraId="71B45583" w14:textId="2C95F282" w:rsidR="008F71F7" w:rsidRPr="008F71F7" w:rsidRDefault="008F71F7" w:rsidP="008F71F7">
      <w:pPr>
        <w:rPr>
          <w:rFonts w:ascii="Arial" w:hAnsi="Arial" w:cs="Arial"/>
          <w:sz w:val="24"/>
          <w:szCs w:val="24"/>
        </w:rPr>
      </w:pPr>
      <w:r w:rsidRPr="008F71F7">
        <w:rPr>
          <w:rFonts w:ascii="Arial" w:hAnsi="Arial" w:cs="Arial"/>
          <w:sz w:val="24"/>
          <w:szCs w:val="24"/>
        </w:rPr>
        <w:t>Zadanie 6 -</w:t>
      </w:r>
      <w:r>
        <w:rPr>
          <w:rFonts w:ascii="Arial" w:hAnsi="Arial" w:cs="Arial"/>
          <w:sz w:val="24"/>
          <w:szCs w:val="24"/>
        </w:rPr>
        <w:t xml:space="preserve"> </w:t>
      </w:r>
      <w:r w:rsidRPr="008F71F7">
        <w:rPr>
          <w:rFonts w:ascii="Arial" w:hAnsi="Arial" w:cs="Arial"/>
          <w:sz w:val="24"/>
          <w:szCs w:val="24"/>
        </w:rPr>
        <w:t>10779,87 zł brutto</w:t>
      </w:r>
    </w:p>
    <w:p w14:paraId="22CA917E" w14:textId="039AFA54" w:rsidR="008F71F7" w:rsidRPr="008F71F7" w:rsidRDefault="008F71F7" w:rsidP="008F71F7">
      <w:pPr>
        <w:rPr>
          <w:rFonts w:ascii="Arial" w:hAnsi="Arial" w:cs="Arial"/>
          <w:sz w:val="24"/>
          <w:szCs w:val="24"/>
        </w:rPr>
      </w:pPr>
      <w:r w:rsidRPr="008F71F7">
        <w:rPr>
          <w:rFonts w:ascii="Arial" w:hAnsi="Arial" w:cs="Arial"/>
          <w:sz w:val="24"/>
          <w:szCs w:val="24"/>
        </w:rPr>
        <w:t>Zadanie 7 -</w:t>
      </w:r>
      <w:r>
        <w:rPr>
          <w:rFonts w:ascii="Arial" w:hAnsi="Arial" w:cs="Arial"/>
          <w:sz w:val="24"/>
          <w:szCs w:val="24"/>
        </w:rPr>
        <w:t xml:space="preserve"> </w:t>
      </w:r>
      <w:r w:rsidRPr="008F71F7">
        <w:rPr>
          <w:rFonts w:ascii="Arial" w:hAnsi="Arial" w:cs="Arial"/>
          <w:sz w:val="24"/>
          <w:szCs w:val="24"/>
        </w:rPr>
        <w:t>10028,71 zł brutto</w:t>
      </w:r>
    </w:p>
    <w:p w14:paraId="3483EEE1" w14:textId="7A5606FC" w:rsidR="008F71F7" w:rsidRPr="008F71F7" w:rsidRDefault="008F71F7" w:rsidP="008F71F7">
      <w:pPr>
        <w:rPr>
          <w:rFonts w:ascii="Arial" w:hAnsi="Arial" w:cs="Arial"/>
          <w:sz w:val="24"/>
          <w:szCs w:val="24"/>
        </w:rPr>
      </w:pPr>
      <w:r w:rsidRPr="008F71F7">
        <w:rPr>
          <w:rFonts w:ascii="Arial" w:hAnsi="Arial" w:cs="Arial"/>
          <w:sz w:val="24"/>
          <w:szCs w:val="24"/>
        </w:rPr>
        <w:t>Zadanie 8 -</w:t>
      </w:r>
      <w:r>
        <w:rPr>
          <w:rFonts w:ascii="Arial" w:hAnsi="Arial" w:cs="Arial"/>
          <w:sz w:val="24"/>
          <w:szCs w:val="24"/>
        </w:rPr>
        <w:t xml:space="preserve"> </w:t>
      </w:r>
      <w:r w:rsidRPr="008F71F7">
        <w:rPr>
          <w:rFonts w:ascii="Arial" w:hAnsi="Arial" w:cs="Arial"/>
          <w:sz w:val="24"/>
          <w:szCs w:val="24"/>
        </w:rPr>
        <w:t>20023,20 zł brutto</w:t>
      </w:r>
    </w:p>
    <w:p w14:paraId="15111648" w14:textId="0DE73720" w:rsidR="008F71F7" w:rsidRPr="008F71F7" w:rsidRDefault="008F71F7" w:rsidP="008F71F7">
      <w:pPr>
        <w:rPr>
          <w:rFonts w:ascii="Arial" w:hAnsi="Arial" w:cs="Arial"/>
          <w:sz w:val="24"/>
          <w:szCs w:val="24"/>
        </w:rPr>
      </w:pPr>
      <w:r w:rsidRPr="008F71F7">
        <w:rPr>
          <w:rFonts w:ascii="Arial" w:hAnsi="Arial" w:cs="Arial"/>
          <w:sz w:val="24"/>
          <w:szCs w:val="24"/>
        </w:rPr>
        <w:t>Zadanie 9 -</w:t>
      </w:r>
      <w:r>
        <w:rPr>
          <w:rFonts w:ascii="Arial" w:hAnsi="Arial" w:cs="Arial"/>
          <w:sz w:val="24"/>
          <w:szCs w:val="24"/>
        </w:rPr>
        <w:t xml:space="preserve"> </w:t>
      </w:r>
      <w:r w:rsidRPr="008F71F7">
        <w:rPr>
          <w:rFonts w:ascii="Arial" w:hAnsi="Arial" w:cs="Arial"/>
          <w:sz w:val="24"/>
          <w:szCs w:val="24"/>
        </w:rPr>
        <w:t>17709,58 zł brutto</w:t>
      </w:r>
    </w:p>
    <w:p w14:paraId="0336CCC2" w14:textId="2E57410B" w:rsidR="008F71F7" w:rsidRPr="008F71F7" w:rsidRDefault="008F71F7" w:rsidP="008F71F7">
      <w:pPr>
        <w:rPr>
          <w:rFonts w:ascii="Arial" w:hAnsi="Arial" w:cs="Arial"/>
          <w:sz w:val="24"/>
          <w:szCs w:val="24"/>
        </w:rPr>
      </w:pPr>
      <w:r w:rsidRPr="008F71F7">
        <w:rPr>
          <w:rFonts w:ascii="Arial" w:hAnsi="Arial" w:cs="Arial"/>
          <w:sz w:val="24"/>
          <w:szCs w:val="24"/>
        </w:rPr>
        <w:t>Zadanie 10 -</w:t>
      </w:r>
      <w:r>
        <w:rPr>
          <w:rFonts w:ascii="Arial" w:hAnsi="Arial" w:cs="Arial"/>
          <w:sz w:val="24"/>
          <w:szCs w:val="24"/>
        </w:rPr>
        <w:t xml:space="preserve"> </w:t>
      </w:r>
      <w:r w:rsidRPr="008F71F7">
        <w:rPr>
          <w:rFonts w:ascii="Arial" w:hAnsi="Arial" w:cs="Arial"/>
          <w:sz w:val="24"/>
          <w:szCs w:val="24"/>
        </w:rPr>
        <w:t>1057,54 zł brutto</w:t>
      </w:r>
    </w:p>
    <w:p w14:paraId="59D10FBD" w14:textId="6200D877" w:rsidR="008F71F7" w:rsidRPr="008F71F7" w:rsidRDefault="008F71F7" w:rsidP="008F71F7">
      <w:pPr>
        <w:rPr>
          <w:rFonts w:ascii="Arial" w:hAnsi="Arial" w:cs="Arial"/>
          <w:sz w:val="24"/>
          <w:szCs w:val="24"/>
        </w:rPr>
      </w:pPr>
      <w:r w:rsidRPr="008F71F7">
        <w:rPr>
          <w:rFonts w:ascii="Arial" w:hAnsi="Arial" w:cs="Arial"/>
          <w:sz w:val="24"/>
          <w:szCs w:val="24"/>
        </w:rPr>
        <w:t>Zadanie 11 -</w:t>
      </w:r>
      <w:r>
        <w:rPr>
          <w:rFonts w:ascii="Arial" w:hAnsi="Arial" w:cs="Arial"/>
          <w:sz w:val="24"/>
          <w:szCs w:val="24"/>
        </w:rPr>
        <w:t xml:space="preserve"> </w:t>
      </w:r>
      <w:r w:rsidRPr="008F71F7">
        <w:rPr>
          <w:rFonts w:ascii="Arial" w:hAnsi="Arial" w:cs="Arial"/>
          <w:sz w:val="24"/>
          <w:szCs w:val="24"/>
        </w:rPr>
        <w:t>6726,54 zł brutto</w:t>
      </w:r>
    </w:p>
    <w:p w14:paraId="2527F3EA" w14:textId="403C0D96" w:rsidR="008F71F7" w:rsidRPr="008F71F7" w:rsidRDefault="008F71F7" w:rsidP="008F71F7">
      <w:pPr>
        <w:rPr>
          <w:rFonts w:ascii="Arial" w:hAnsi="Arial" w:cs="Arial"/>
          <w:sz w:val="24"/>
          <w:szCs w:val="24"/>
        </w:rPr>
      </w:pPr>
      <w:r w:rsidRPr="008F71F7">
        <w:rPr>
          <w:rFonts w:ascii="Arial" w:hAnsi="Arial" w:cs="Arial"/>
          <w:sz w:val="24"/>
          <w:szCs w:val="24"/>
        </w:rPr>
        <w:t>Zadanie 12 -</w:t>
      </w:r>
      <w:r>
        <w:rPr>
          <w:rFonts w:ascii="Arial" w:hAnsi="Arial" w:cs="Arial"/>
          <w:sz w:val="24"/>
          <w:szCs w:val="24"/>
        </w:rPr>
        <w:t xml:space="preserve"> </w:t>
      </w:r>
      <w:r w:rsidRPr="008F71F7">
        <w:rPr>
          <w:rFonts w:ascii="Arial" w:hAnsi="Arial" w:cs="Arial"/>
          <w:sz w:val="24"/>
          <w:szCs w:val="24"/>
        </w:rPr>
        <w:t>32297,51 zł brutto</w:t>
      </w:r>
    </w:p>
    <w:p w14:paraId="0C225108" w14:textId="2D7C83AC" w:rsidR="008F71F7" w:rsidRPr="008F71F7" w:rsidRDefault="008F71F7" w:rsidP="008F71F7">
      <w:pPr>
        <w:rPr>
          <w:rFonts w:ascii="Arial" w:hAnsi="Arial" w:cs="Arial"/>
          <w:sz w:val="24"/>
          <w:szCs w:val="24"/>
        </w:rPr>
      </w:pPr>
      <w:r w:rsidRPr="008F71F7">
        <w:rPr>
          <w:rFonts w:ascii="Arial" w:hAnsi="Arial" w:cs="Arial"/>
          <w:sz w:val="24"/>
          <w:szCs w:val="24"/>
        </w:rPr>
        <w:t>Zadanie 13 -</w:t>
      </w:r>
      <w:r>
        <w:rPr>
          <w:rFonts w:ascii="Arial" w:hAnsi="Arial" w:cs="Arial"/>
          <w:sz w:val="24"/>
          <w:szCs w:val="24"/>
        </w:rPr>
        <w:t xml:space="preserve"> </w:t>
      </w:r>
      <w:r w:rsidRPr="008F71F7">
        <w:rPr>
          <w:rFonts w:ascii="Arial" w:hAnsi="Arial" w:cs="Arial"/>
          <w:sz w:val="24"/>
          <w:szCs w:val="24"/>
        </w:rPr>
        <w:t>113623,30 zł brutto</w:t>
      </w:r>
    </w:p>
    <w:p w14:paraId="145E8317" w14:textId="77777777" w:rsidR="008F71F7" w:rsidRPr="00BB547B" w:rsidRDefault="008F71F7" w:rsidP="008F71F7">
      <w:pPr>
        <w:jc w:val="both"/>
        <w:rPr>
          <w:rFonts w:ascii="Arial" w:hAnsi="Arial" w:cs="Arial"/>
          <w:sz w:val="24"/>
          <w:szCs w:val="24"/>
        </w:rPr>
      </w:pPr>
    </w:p>
    <w:p w14:paraId="624418F1" w14:textId="1CD42E56" w:rsidR="00A80738" w:rsidRDefault="00D665F5" w:rsidP="008F71F7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AD7D3D" w:rsidRPr="00AD7D3D">
        <w:rPr>
          <w:rFonts w:ascii="Arial" w:hAnsi="Arial" w:cs="Arial"/>
          <w:sz w:val="24"/>
          <w:szCs w:val="24"/>
        </w:rPr>
        <w:t>22/07/2022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AD7D3D" w:rsidRPr="00AD7D3D">
        <w:rPr>
          <w:rFonts w:ascii="Arial" w:hAnsi="Arial" w:cs="Arial"/>
          <w:sz w:val="24"/>
          <w:szCs w:val="24"/>
        </w:rPr>
        <w:t>10:00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13024C59" w14:textId="77777777" w:rsidR="008F71F7" w:rsidRPr="00BB547B" w:rsidRDefault="008F71F7" w:rsidP="008F71F7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697AA0A5" w14:textId="77777777" w:rsidTr="00C82837">
        <w:tc>
          <w:tcPr>
            <w:tcW w:w="993" w:type="dxa"/>
            <w:shd w:val="clear" w:color="auto" w:fill="auto"/>
            <w:vAlign w:val="center"/>
          </w:tcPr>
          <w:p w14:paraId="697DD0F5" w14:textId="77777777" w:rsidR="006B27ED" w:rsidRPr="00BB547B" w:rsidRDefault="006B27ED" w:rsidP="008F71F7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C62711" w14:textId="77777777" w:rsidR="006B27ED" w:rsidRPr="00BB547B" w:rsidRDefault="006B27ED" w:rsidP="008F71F7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ED56568" w14:textId="77777777" w:rsidR="006B27ED" w:rsidRPr="00BB547B" w:rsidRDefault="006B27ED" w:rsidP="008F71F7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A02365" w14:textId="77777777" w:rsidR="006B27ED" w:rsidRPr="00BB547B" w:rsidRDefault="006B27ED" w:rsidP="008F71F7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AD7D3D" w:rsidRPr="00BB547B" w14:paraId="06F9A6F2" w14:textId="77777777" w:rsidTr="006F3698">
        <w:tc>
          <w:tcPr>
            <w:tcW w:w="993" w:type="dxa"/>
            <w:shd w:val="clear" w:color="auto" w:fill="auto"/>
            <w:vAlign w:val="center"/>
          </w:tcPr>
          <w:p w14:paraId="2071DAAC" w14:textId="77777777" w:rsidR="00AD7D3D" w:rsidRPr="00BB547B" w:rsidRDefault="00AD7D3D" w:rsidP="008F71F7">
            <w:pPr>
              <w:jc w:val="center"/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DEAE35" w14:textId="77777777" w:rsidR="00AD7D3D" w:rsidRPr="00BB547B" w:rsidRDefault="00AD7D3D" w:rsidP="008F71F7">
            <w:pPr>
              <w:jc w:val="center"/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5BCE0A28" w14:textId="77777777" w:rsidR="00AD7D3D" w:rsidRPr="00BB547B" w:rsidRDefault="00AD7D3D" w:rsidP="008F71F7">
            <w:pPr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 xml:space="preserve">Aesculap - </w:t>
            </w:r>
            <w:proofErr w:type="spellStart"/>
            <w:r w:rsidRPr="00AD7D3D">
              <w:rPr>
                <w:rFonts w:ascii="Arial" w:hAnsi="Arial" w:cs="Arial"/>
              </w:rPr>
              <w:t>Chifa</w:t>
            </w:r>
            <w:proofErr w:type="spellEnd"/>
            <w:r w:rsidRPr="00AD7D3D">
              <w:rPr>
                <w:rFonts w:ascii="Arial" w:hAnsi="Arial" w:cs="Arial"/>
              </w:rPr>
              <w:t xml:space="preserve"> Sp. z o.o.</w:t>
            </w:r>
          </w:p>
          <w:p w14:paraId="0A6897BF" w14:textId="77777777" w:rsidR="00AD7D3D" w:rsidRPr="00BB547B" w:rsidRDefault="00AD7D3D" w:rsidP="008F71F7">
            <w:pPr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ul. 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D7D3D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9922D7C" w14:textId="77777777" w:rsidR="00AD7D3D" w:rsidRPr="00BB547B" w:rsidRDefault="00AD7D3D" w:rsidP="008F71F7">
            <w:pPr>
              <w:jc w:val="both"/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D7D3D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E7E99B" w14:textId="77777777" w:rsidR="00AD7D3D" w:rsidRPr="00BB547B" w:rsidRDefault="00AD7D3D" w:rsidP="008F71F7">
            <w:pPr>
              <w:jc w:val="center"/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244 284.21 zł</w:t>
            </w:r>
          </w:p>
        </w:tc>
      </w:tr>
      <w:tr w:rsidR="00AD7D3D" w:rsidRPr="00BB547B" w14:paraId="65ADF35B" w14:textId="77777777" w:rsidTr="006F3698">
        <w:tc>
          <w:tcPr>
            <w:tcW w:w="993" w:type="dxa"/>
            <w:shd w:val="clear" w:color="auto" w:fill="auto"/>
            <w:vAlign w:val="center"/>
          </w:tcPr>
          <w:p w14:paraId="328637E7" w14:textId="77777777" w:rsidR="00AD7D3D" w:rsidRPr="00BB547B" w:rsidRDefault="00AD7D3D" w:rsidP="008F71F7">
            <w:pPr>
              <w:jc w:val="center"/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1B7647" w14:textId="77777777" w:rsidR="00AD7D3D" w:rsidRPr="00BB547B" w:rsidRDefault="00AD7D3D" w:rsidP="008F71F7">
            <w:pPr>
              <w:jc w:val="center"/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52956812" w14:textId="77777777" w:rsidR="00AD7D3D" w:rsidRPr="00BB547B" w:rsidRDefault="00AD7D3D" w:rsidP="008F71F7">
            <w:pPr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 xml:space="preserve">Aesculap - </w:t>
            </w:r>
            <w:proofErr w:type="spellStart"/>
            <w:r w:rsidRPr="00AD7D3D">
              <w:rPr>
                <w:rFonts w:ascii="Arial" w:hAnsi="Arial" w:cs="Arial"/>
              </w:rPr>
              <w:t>Chifa</w:t>
            </w:r>
            <w:proofErr w:type="spellEnd"/>
            <w:r w:rsidRPr="00AD7D3D">
              <w:rPr>
                <w:rFonts w:ascii="Arial" w:hAnsi="Arial" w:cs="Arial"/>
              </w:rPr>
              <w:t xml:space="preserve"> Sp. z o.o.</w:t>
            </w:r>
          </w:p>
          <w:p w14:paraId="48C6520E" w14:textId="77777777" w:rsidR="00AD7D3D" w:rsidRPr="00BB547B" w:rsidRDefault="00AD7D3D" w:rsidP="008F71F7">
            <w:pPr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ul. 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D7D3D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B46C2EA" w14:textId="77777777" w:rsidR="00AD7D3D" w:rsidRPr="00BB547B" w:rsidRDefault="00AD7D3D" w:rsidP="008F71F7">
            <w:pPr>
              <w:jc w:val="both"/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D7D3D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B0976C" w14:textId="77777777" w:rsidR="00AD7D3D" w:rsidRPr="00BB547B" w:rsidRDefault="00AD7D3D" w:rsidP="008F71F7">
            <w:pPr>
              <w:jc w:val="center"/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19 912.52 zł</w:t>
            </w:r>
          </w:p>
        </w:tc>
      </w:tr>
      <w:tr w:rsidR="00AD7D3D" w:rsidRPr="00BB547B" w14:paraId="3F938C47" w14:textId="77777777" w:rsidTr="006F3698">
        <w:tc>
          <w:tcPr>
            <w:tcW w:w="993" w:type="dxa"/>
            <w:shd w:val="clear" w:color="auto" w:fill="auto"/>
            <w:vAlign w:val="center"/>
          </w:tcPr>
          <w:p w14:paraId="5D5DE431" w14:textId="77777777" w:rsidR="00AD7D3D" w:rsidRPr="00BB547B" w:rsidRDefault="00AD7D3D" w:rsidP="008F71F7">
            <w:pPr>
              <w:jc w:val="center"/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08087C" w14:textId="77777777" w:rsidR="00AD7D3D" w:rsidRPr="00BB547B" w:rsidRDefault="00AD7D3D" w:rsidP="008F71F7">
            <w:pPr>
              <w:jc w:val="center"/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2D3A7156" w14:textId="77777777" w:rsidR="00AD7D3D" w:rsidRPr="00BB547B" w:rsidRDefault="00AD7D3D" w:rsidP="008F71F7">
            <w:pPr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 xml:space="preserve">Aesculap - </w:t>
            </w:r>
            <w:proofErr w:type="spellStart"/>
            <w:r w:rsidRPr="00AD7D3D">
              <w:rPr>
                <w:rFonts w:ascii="Arial" w:hAnsi="Arial" w:cs="Arial"/>
              </w:rPr>
              <w:t>Chifa</w:t>
            </w:r>
            <w:proofErr w:type="spellEnd"/>
            <w:r w:rsidRPr="00AD7D3D">
              <w:rPr>
                <w:rFonts w:ascii="Arial" w:hAnsi="Arial" w:cs="Arial"/>
              </w:rPr>
              <w:t xml:space="preserve"> Sp. z o.o.</w:t>
            </w:r>
          </w:p>
          <w:p w14:paraId="361AC67C" w14:textId="77777777" w:rsidR="00AD7D3D" w:rsidRPr="00BB547B" w:rsidRDefault="00AD7D3D" w:rsidP="008F71F7">
            <w:pPr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ul. 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D7D3D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C3D5F82" w14:textId="77777777" w:rsidR="00AD7D3D" w:rsidRPr="00BB547B" w:rsidRDefault="00AD7D3D" w:rsidP="008F71F7">
            <w:pPr>
              <w:jc w:val="both"/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D7D3D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85DD9D" w14:textId="77777777" w:rsidR="00AD7D3D" w:rsidRPr="00BB547B" w:rsidRDefault="00AD7D3D" w:rsidP="008F71F7">
            <w:pPr>
              <w:jc w:val="center"/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14 314.31 zł</w:t>
            </w:r>
          </w:p>
        </w:tc>
      </w:tr>
      <w:tr w:rsidR="00AD7D3D" w:rsidRPr="00BB547B" w14:paraId="21496C28" w14:textId="77777777" w:rsidTr="006F3698">
        <w:tc>
          <w:tcPr>
            <w:tcW w:w="993" w:type="dxa"/>
            <w:shd w:val="clear" w:color="auto" w:fill="auto"/>
            <w:vAlign w:val="center"/>
          </w:tcPr>
          <w:p w14:paraId="1A795B22" w14:textId="77777777" w:rsidR="00AD7D3D" w:rsidRPr="00BB547B" w:rsidRDefault="00AD7D3D" w:rsidP="008F71F7">
            <w:pPr>
              <w:jc w:val="center"/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A9EAF0" w14:textId="77777777" w:rsidR="00AD7D3D" w:rsidRPr="00BB547B" w:rsidRDefault="00AD7D3D" w:rsidP="008F71F7">
            <w:pPr>
              <w:jc w:val="center"/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5DA6CCE2" w14:textId="77777777" w:rsidR="00AD7D3D" w:rsidRPr="00BB547B" w:rsidRDefault="00AD7D3D" w:rsidP="008F71F7">
            <w:pPr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 xml:space="preserve">Aesculap - </w:t>
            </w:r>
            <w:proofErr w:type="spellStart"/>
            <w:r w:rsidRPr="00AD7D3D">
              <w:rPr>
                <w:rFonts w:ascii="Arial" w:hAnsi="Arial" w:cs="Arial"/>
              </w:rPr>
              <w:t>Chifa</w:t>
            </w:r>
            <w:proofErr w:type="spellEnd"/>
            <w:r w:rsidRPr="00AD7D3D">
              <w:rPr>
                <w:rFonts w:ascii="Arial" w:hAnsi="Arial" w:cs="Arial"/>
              </w:rPr>
              <w:t xml:space="preserve"> Sp. z o.o.</w:t>
            </w:r>
          </w:p>
          <w:p w14:paraId="630ECFD1" w14:textId="77777777" w:rsidR="00AD7D3D" w:rsidRPr="00BB547B" w:rsidRDefault="00AD7D3D" w:rsidP="008F71F7">
            <w:pPr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ul. 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D7D3D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A477D56" w14:textId="77777777" w:rsidR="00AD7D3D" w:rsidRPr="00BB547B" w:rsidRDefault="00AD7D3D" w:rsidP="008F71F7">
            <w:pPr>
              <w:jc w:val="both"/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D7D3D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A0221C" w14:textId="77777777" w:rsidR="00AD7D3D" w:rsidRPr="00BB547B" w:rsidRDefault="00AD7D3D" w:rsidP="008F71F7">
            <w:pPr>
              <w:jc w:val="center"/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1 755.82 zł</w:t>
            </w:r>
          </w:p>
        </w:tc>
      </w:tr>
      <w:tr w:rsidR="00AD7D3D" w:rsidRPr="00BB547B" w14:paraId="42F5DC59" w14:textId="77777777" w:rsidTr="006F3698">
        <w:tc>
          <w:tcPr>
            <w:tcW w:w="993" w:type="dxa"/>
            <w:shd w:val="clear" w:color="auto" w:fill="auto"/>
            <w:vAlign w:val="center"/>
          </w:tcPr>
          <w:p w14:paraId="18C70829" w14:textId="77777777" w:rsidR="00AD7D3D" w:rsidRPr="00BB547B" w:rsidRDefault="00AD7D3D" w:rsidP="008F71F7">
            <w:pPr>
              <w:jc w:val="center"/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90C744" w14:textId="77777777" w:rsidR="00AD7D3D" w:rsidRPr="00BB547B" w:rsidRDefault="00AD7D3D" w:rsidP="008F71F7">
            <w:pPr>
              <w:jc w:val="center"/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1B39424A" w14:textId="77777777" w:rsidR="00AD7D3D" w:rsidRPr="00BB547B" w:rsidRDefault="00AD7D3D" w:rsidP="008F71F7">
            <w:pPr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 xml:space="preserve">Aesculap - </w:t>
            </w:r>
            <w:proofErr w:type="spellStart"/>
            <w:r w:rsidRPr="00AD7D3D">
              <w:rPr>
                <w:rFonts w:ascii="Arial" w:hAnsi="Arial" w:cs="Arial"/>
              </w:rPr>
              <w:t>Chifa</w:t>
            </w:r>
            <w:proofErr w:type="spellEnd"/>
            <w:r w:rsidRPr="00AD7D3D">
              <w:rPr>
                <w:rFonts w:ascii="Arial" w:hAnsi="Arial" w:cs="Arial"/>
              </w:rPr>
              <w:t xml:space="preserve"> Sp. z o.o.</w:t>
            </w:r>
          </w:p>
          <w:p w14:paraId="7EB0C867" w14:textId="77777777" w:rsidR="00AD7D3D" w:rsidRPr="00BB547B" w:rsidRDefault="00AD7D3D" w:rsidP="008F71F7">
            <w:pPr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ul. 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D7D3D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F05081C" w14:textId="77777777" w:rsidR="00AD7D3D" w:rsidRPr="00BB547B" w:rsidRDefault="00AD7D3D" w:rsidP="008F71F7">
            <w:pPr>
              <w:jc w:val="both"/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D7D3D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14FB34" w14:textId="77777777" w:rsidR="00AD7D3D" w:rsidRPr="00BB547B" w:rsidRDefault="00AD7D3D" w:rsidP="008F71F7">
            <w:pPr>
              <w:jc w:val="center"/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24 801.93 zł</w:t>
            </w:r>
          </w:p>
        </w:tc>
      </w:tr>
      <w:tr w:rsidR="00AD7D3D" w:rsidRPr="00BB547B" w14:paraId="1988C2B0" w14:textId="77777777" w:rsidTr="006F3698">
        <w:tc>
          <w:tcPr>
            <w:tcW w:w="993" w:type="dxa"/>
            <w:shd w:val="clear" w:color="auto" w:fill="auto"/>
            <w:vAlign w:val="center"/>
          </w:tcPr>
          <w:p w14:paraId="6D130FBB" w14:textId="77777777" w:rsidR="00AD7D3D" w:rsidRPr="00BB547B" w:rsidRDefault="00AD7D3D" w:rsidP="008F71F7">
            <w:pPr>
              <w:jc w:val="center"/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4F6B21" w14:textId="77777777" w:rsidR="00AD7D3D" w:rsidRPr="00BB547B" w:rsidRDefault="00AD7D3D" w:rsidP="008F71F7">
            <w:pPr>
              <w:jc w:val="center"/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14:paraId="74CD7D91" w14:textId="77777777" w:rsidR="00AD7D3D" w:rsidRPr="00BB547B" w:rsidRDefault="00AD7D3D" w:rsidP="008F71F7">
            <w:pPr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 xml:space="preserve">Aesculap - </w:t>
            </w:r>
            <w:proofErr w:type="spellStart"/>
            <w:r w:rsidRPr="00AD7D3D">
              <w:rPr>
                <w:rFonts w:ascii="Arial" w:hAnsi="Arial" w:cs="Arial"/>
              </w:rPr>
              <w:t>Chifa</w:t>
            </w:r>
            <w:proofErr w:type="spellEnd"/>
            <w:r w:rsidRPr="00AD7D3D">
              <w:rPr>
                <w:rFonts w:ascii="Arial" w:hAnsi="Arial" w:cs="Arial"/>
              </w:rPr>
              <w:t xml:space="preserve"> Sp. z o.o.</w:t>
            </w:r>
          </w:p>
          <w:p w14:paraId="0A5726CE" w14:textId="77777777" w:rsidR="00AD7D3D" w:rsidRPr="00BB547B" w:rsidRDefault="00AD7D3D" w:rsidP="008F71F7">
            <w:pPr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ul. 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D7D3D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C785B84" w14:textId="77777777" w:rsidR="00AD7D3D" w:rsidRPr="00BB547B" w:rsidRDefault="00AD7D3D" w:rsidP="008F71F7">
            <w:pPr>
              <w:jc w:val="both"/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D7D3D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5BB703" w14:textId="77777777" w:rsidR="00AD7D3D" w:rsidRPr="00BB547B" w:rsidRDefault="00AD7D3D" w:rsidP="008F71F7">
            <w:pPr>
              <w:jc w:val="center"/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119 329.33 zł</w:t>
            </w:r>
          </w:p>
        </w:tc>
      </w:tr>
      <w:tr w:rsidR="00AD7D3D" w:rsidRPr="00BB547B" w14:paraId="3691BD63" w14:textId="77777777" w:rsidTr="006F3698">
        <w:tc>
          <w:tcPr>
            <w:tcW w:w="993" w:type="dxa"/>
            <w:shd w:val="clear" w:color="auto" w:fill="auto"/>
            <w:vAlign w:val="center"/>
          </w:tcPr>
          <w:p w14:paraId="2EA19030" w14:textId="77777777" w:rsidR="00AD7D3D" w:rsidRPr="00BB547B" w:rsidRDefault="00AD7D3D" w:rsidP="008F71F7">
            <w:pPr>
              <w:jc w:val="center"/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254866" w14:textId="77777777" w:rsidR="00AD7D3D" w:rsidRPr="00BB547B" w:rsidRDefault="00AD7D3D" w:rsidP="008F71F7">
            <w:pPr>
              <w:jc w:val="center"/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3C57250E" w14:textId="77777777" w:rsidR="00AD7D3D" w:rsidRPr="00BB547B" w:rsidRDefault="00AD7D3D" w:rsidP="008F71F7">
            <w:pPr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Medtronic Poland Sp. z o.o.</w:t>
            </w:r>
          </w:p>
          <w:p w14:paraId="7635662B" w14:textId="77777777" w:rsidR="00AD7D3D" w:rsidRPr="00BB547B" w:rsidRDefault="00AD7D3D" w:rsidP="008F71F7">
            <w:pPr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Polna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D7D3D">
              <w:rPr>
                <w:rFonts w:ascii="Arial" w:hAnsi="Arial" w:cs="Arial"/>
              </w:rPr>
              <w:t>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99D88E3" w14:textId="77777777" w:rsidR="00AD7D3D" w:rsidRPr="00BB547B" w:rsidRDefault="00AD7D3D" w:rsidP="008F71F7">
            <w:pPr>
              <w:jc w:val="both"/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00-633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D7D3D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9963AD" w14:textId="77777777" w:rsidR="00AD7D3D" w:rsidRPr="00BB547B" w:rsidRDefault="00AD7D3D" w:rsidP="008F71F7">
            <w:pPr>
              <w:jc w:val="center"/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262 519.56 zł</w:t>
            </w:r>
          </w:p>
        </w:tc>
      </w:tr>
      <w:tr w:rsidR="00AD7D3D" w:rsidRPr="00BB547B" w14:paraId="292F5927" w14:textId="77777777" w:rsidTr="006F3698">
        <w:tc>
          <w:tcPr>
            <w:tcW w:w="993" w:type="dxa"/>
            <w:shd w:val="clear" w:color="auto" w:fill="auto"/>
            <w:vAlign w:val="center"/>
          </w:tcPr>
          <w:p w14:paraId="101B5B21" w14:textId="77777777" w:rsidR="00AD7D3D" w:rsidRPr="00BB547B" w:rsidRDefault="00AD7D3D" w:rsidP="008F71F7">
            <w:pPr>
              <w:jc w:val="center"/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83C481" w14:textId="77777777" w:rsidR="00AD7D3D" w:rsidRPr="00BB547B" w:rsidRDefault="00AD7D3D" w:rsidP="008F71F7">
            <w:pPr>
              <w:jc w:val="center"/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4E162F3A" w14:textId="77777777" w:rsidR="00AD7D3D" w:rsidRPr="00BB547B" w:rsidRDefault="00AD7D3D" w:rsidP="008F71F7">
            <w:pPr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Medtronic Poland Sp. z o.o.</w:t>
            </w:r>
          </w:p>
          <w:p w14:paraId="441E9DE9" w14:textId="77777777" w:rsidR="00AD7D3D" w:rsidRPr="00BB547B" w:rsidRDefault="00AD7D3D" w:rsidP="008F71F7">
            <w:pPr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Polna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D7D3D">
              <w:rPr>
                <w:rFonts w:ascii="Arial" w:hAnsi="Arial" w:cs="Arial"/>
              </w:rPr>
              <w:t>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59CC550" w14:textId="77777777" w:rsidR="00AD7D3D" w:rsidRPr="00BB547B" w:rsidRDefault="00AD7D3D" w:rsidP="008F71F7">
            <w:pPr>
              <w:jc w:val="both"/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00-633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D7D3D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4A8DD1" w14:textId="77777777" w:rsidR="00AD7D3D" w:rsidRPr="00BB547B" w:rsidRDefault="00AD7D3D" w:rsidP="008F71F7">
            <w:pPr>
              <w:jc w:val="center"/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28 006.60 zł</w:t>
            </w:r>
          </w:p>
        </w:tc>
      </w:tr>
      <w:tr w:rsidR="00AD7D3D" w:rsidRPr="00BB547B" w14:paraId="2E6E3A68" w14:textId="77777777" w:rsidTr="006F3698">
        <w:tc>
          <w:tcPr>
            <w:tcW w:w="993" w:type="dxa"/>
            <w:shd w:val="clear" w:color="auto" w:fill="auto"/>
            <w:vAlign w:val="center"/>
          </w:tcPr>
          <w:p w14:paraId="187BF8EC" w14:textId="77777777" w:rsidR="00AD7D3D" w:rsidRPr="00BB547B" w:rsidRDefault="00AD7D3D" w:rsidP="008F71F7">
            <w:pPr>
              <w:jc w:val="center"/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0941B6" w14:textId="77777777" w:rsidR="00AD7D3D" w:rsidRPr="00BB547B" w:rsidRDefault="00AD7D3D" w:rsidP="008F71F7">
            <w:pPr>
              <w:jc w:val="center"/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692AC3FF" w14:textId="47A485B2" w:rsidR="00AD7D3D" w:rsidRPr="00BB547B" w:rsidRDefault="00AD7D3D" w:rsidP="008F71F7">
            <w:pPr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YAVO Sp. z o. o.</w:t>
            </w:r>
          </w:p>
          <w:p w14:paraId="28AE0885" w14:textId="77777777" w:rsidR="00AD7D3D" w:rsidRPr="00BB547B" w:rsidRDefault="00AD7D3D" w:rsidP="008F71F7">
            <w:pPr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Bawełniana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D7D3D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789ABF6" w14:textId="77777777" w:rsidR="00AD7D3D" w:rsidRPr="00BB547B" w:rsidRDefault="00AD7D3D" w:rsidP="008F71F7">
            <w:pPr>
              <w:jc w:val="both"/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97-400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D7D3D">
              <w:rPr>
                <w:rFonts w:ascii="Arial" w:hAnsi="Arial" w:cs="Arial"/>
              </w:rPr>
              <w:t>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96C772" w14:textId="77777777" w:rsidR="00AD7D3D" w:rsidRPr="00BB547B" w:rsidRDefault="00AD7D3D" w:rsidP="008F71F7">
            <w:pPr>
              <w:jc w:val="center"/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33 777.68 zł</w:t>
            </w:r>
          </w:p>
        </w:tc>
      </w:tr>
      <w:tr w:rsidR="00AD7D3D" w:rsidRPr="00BB547B" w14:paraId="3ADDA76C" w14:textId="77777777" w:rsidTr="006F3698">
        <w:tc>
          <w:tcPr>
            <w:tcW w:w="993" w:type="dxa"/>
            <w:shd w:val="clear" w:color="auto" w:fill="auto"/>
            <w:vAlign w:val="center"/>
          </w:tcPr>
          <w:p w14:paraId="55C36107" w14:textId="77777777" w:rsidR="00AD7D3D" w:rsidRPr="00BB547B" w:rsidRDefault="00AD7D3D" w:rsidP="008F71F7">
            <w:pPr>
              <w:jc w:val="center"/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6E1AB1" w14:textId="77777777" w:rsidR="00AD7D3D" w:rsidRPr="00BB547B" w:rsidRDefault="00AD7D3D" w:rsidP="008F71F7">
            <w:pPr>
              <w:jc w:val="center"/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7202C746" w14:textId="0DA9E48B" w:rsidR="00AD7D3D" w:rsidRPr="00BB547B" w:rsidRDefault="00AD7D3D" w:rsidP="008F71F7">
            <w:pPr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YAVO Sp. z o. o.</w:t>
            </w:r>
          </w:p>
          <w:p w14:paraId="6FA3B380" w14:textId="77777777" w:rsidR="00AD7D3D" w:rsidRPr="00BB547B" w:rsidRDefault="00AD7D3D" w:rsidP="008F71F7">
            <w:pPr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Bawełniana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D7D3D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62A2511" w14:textId="77777777" w:rsidR="00AD7D3D" w:rsidRPr="00BB547B" w:rsidRDefault="00AD7D3D" w:rsidP="008F71F7">
            <w:pPr>
              <w:jc w:val="both"/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97-400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D7D3D">
              <w:rPr>
                <w:rFonts w:ascii="Arial" w:hAnsi="Arial" w:cs="Arial"/>
              </w:rPr>
              <w:t>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DCE8D9" w14:textId="77777777" w:rsidR="00AD7D3D" w:rsidRPr="00BB547B" w:rsidRDefault="00AD7D3D" w:rsidP="008F71F7">
            <w:pPr>
              <w:jc w:val="center"/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46 923.24 zł</w:t>
            </w:r>
          </w:p>
        </w:tc>
      </w:tr>
      <w:tr w:rsidR="00AD7D3D" w:rsidRPr="00BB547B" w14:paraId="652AAED2" w14:textId="77777777" w:rsidTr="006F3698">
        <w:tc>
          <w:tcPr>
            <w:tcW w:w="993" w:type="dxa"/>
            <w:shd w:val="clear" w:color="auto" w:fill="auto"/>
            <w:vAlign w:val="center"/>
          </w:tcPr>
          <w:p w14:paraId="646CA4DC" w14:textId="77777777" w:rsidR="00AD7D3D" w:rsidRPr="00BB547B" w:rsidRDefault="00AD7D3D" w:rsidP="008F71F7">
            <w:pPr>
              <w:jc w:val="center"/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FD88D4" w14:textId="77777777" w:rsidR="00AD7D3D" w:rsidRPr="00BB547B" w:rsidRDefault="00AD7D3D" w:rsidP="008F71F7">
            <w:pPr>
              <w:jc w:val="center"/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3776FEFD" w14:textId="49B16B08" w:rsidR="00AD7D3D" w:rsidRPr="00BB547B" w:rsidRDefault="00AD7D3D" w:rsidP="008F71F7">
            <w:pPr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YAVO Sp. z o. o.</w:t>
            </w:r>
          </w:p>
          <w:p w14:paraId="6B20FECF" w14:textId="77777777" w:rsidR="00AD7D3D" w:rsidRPr="00BB547B" w:rsidRDefault="00AD7D3D" w:rsidP="008F71F7">
            <w:pPr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Bawełniana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D7D3D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BDC2F4D" w14:textId="77777777" w:rsidR="00AD7D3D" w:rsidRPr="00BB547B" w:rsidRDefault="00AD7D3D" w:rsidP="008F71F7">
            <w:pPr>
              <w:jc w:val="both"/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97-400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D7D3D">
              <w:rPr>
                <w:rFonts w:ascii="Arial" w:hAnsi="Arial" w:cs="Arial"/>
              </w:rPr>
              <w:t>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0F9095" w14:textId="77777777" w:rsidR="00AD7D3D" w:rsidRPr="00BB547B" w:rsidRDefault="00AD7D3D" w:rsidP="008F71F7">
            <w:pPr>
              <w:jc w:val="center"/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62 537.05 zł</w:t>
            </w:r>
          </w:p>
        </w:tc>
      </w:tr>
      <w:tr w:rsidR="00AD7D3D" w:rsidRPr="00BB547B" w14:paraId="1E4D34C5" w14:textId="77777777" w:rsidTr="006F3698">
        <w:tc>
          <w:tcPr>
            <w:tcW w:w="993" w:type="dxa"/>
            <w:shd w:val="clear" w:color="auto" w:fill="auto"/>
            <w:vAlign w:val="center"/>
          </w:tcPr>
          <w:p w14:paraId="31819085" w14:textId="77777777" w:rsidR="00AD7D3D" w:rsidRPr="00BB547B" w:rsidRDefault="00AD7D3D" w:rsidP="008F71F7">
            <w:pPr>
              <w:jc w:val="center"/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921D2D" w14:textId="77777777" w:rsidR="00AD7D3D" w:rsidRPr="00BB547B" w:rsidRDefault="00AD7D3D" w:rsidP="008F71F7">
            <w:pPr>
              <w:jc w:val="center"/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4A761F8A" w14:textId="3663F723" w:rsidR="00AD7D3D" w:rsidRPr="00BB547B" w:rsidRDefault="00AD7D3D" w:rsidP="008F71F7">
            <w:pPr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YAVO Sp. z o. o.</w:t>
            </w:r>
          </w:p>
          <w:p w14:paraId="30A4C2F5" w14:textId="77777777" w:rsidR="00AD7D3D" w:rsidRPr="00BB547B" w:rsidRDefault="00AD7D3D" w:rsidP="008F71F7">
            <w:pPr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Bawełniana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D7D3D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BD7F1F8" w14:textId="77777777" w:rsidR="00AD7D3D" w:rsidRPr="00BB547B" w:rsidRDefault="00AD7D3D" w:rsidP="008F71F7">
            <w:pPr>
              <w:jc w:val="both"/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97-400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D7D3D">
              <w:rPr>
                <w:rFonts w:ascii="Arial" w:hAnsi="Arial" w:cs="Arial"/>
              </w:rPr>
              <w:t>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6A7D13" w14:textId="77777777" w:rsidR="00AD7D3D" w:rsidRPr="00BB547B" w:rsidRDefault="00AD7D3D" w:rsidP="008F71F7">
            <w:pPr>
              <w:jc w:val="center"/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12 446.91 zł</w:t>
            </w:r>
          </w:p>
        </w:tc>
      </w:tr>
      <w:tr w:rsidR="00AD7D3D" w:rsidRPr="00BB547B" w14:paraId="5D46B24F" w14:textId="77777777" w:rsidTr="006F3698">
        <w:tc>
          <w:tcPr>
            <w:tcW w:w="993" w:type="dxa"/>
            <w:shd w:val="clear" w:color="auto" w:fill="auto"/>
            <w:vAlign w:val="center"/>
          </w:tcPr>
          <w:p w14:paraId="12EE2E81" w14:textId="77777777" w:rsidR="00AD7D3D" w:rsidRPr="00BB547B" w:rsidRDefault="00AD7D3D" w:rsidP="008F71F7">
            <w:pPr>
              <w:jc w:val="center"/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7AC289" w14:textId="77777777" w:rsidR="00AD7D3D" w:rsidRPr="00BB547B" w:rsidRDefault="00AD7D3D" w:rsidP="008F71F7">
            <w:pPr>
              <w:jc w:val="center"/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3E85DA09" w14:textId="340CBC67" w:rsidR="00AD7D3D" w:rsidRPr="00BB547B" w:rsidRDefault="00AD7D3D" w:rsidP="008F71F7">
            <w:pPr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YAVO Sp. z o. o.</w:t>
            </w:r>
          </w:p>
          <w:p w14:paraId="300A6410" w14:textId="77777777" w:rsidR="00AD7D3D" w:rsidRPr="00BB547B" w:rsidRDefault="00AD7D3D" w:rsidP="008F71F7">
            <w:pPr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Bawełniana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D7D3D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9AD76A8" w14:textId="77777777" w:rsidR="00AD7D3D" w:rsidRPr="00BB547B" w:rsidRDefault="00AD7D3D" w:rsidP="008F71F7">
            <w:pPr>
              <w:jc w:val="both"/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97-400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D7D3D">
              <w:rPr>
                <w:rFonts w:ascii="Arial" w:hAnsi="Arial" w:cs="Arial"/>
              </w:rPr>
              <w:t>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ADD164" w14:textId="77777777" w:rsidR="00AD7D3D" w:rsidRPr="00BB547B" w:rsidRDefault="00AD7D3D" w:rsidP="008F71F7">
            <w:pPr>
              <w:jc w:val="center"/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12 296.97 zł</w:t>
            </w:r>
          </w:p>
        </w:tc>
      </w:tr>
      <w:tr w:rsidR="00AD7D3D" w:rsidRPr="00BB547B" w14:paraId="33412CE3" w14:textId="77777777" w:rsidTr="006F3698">
        <w:tc>
          <w:tcPr>
            <w:tcW w:w="993" w:type="dxa"/>
            <w:shd w:val="clear" w:color="auto" w:fill="auto"/>
            <w:vAlign w:val="center"/>
          </w:tcPr>
          <w:p w14:paraId="7C335763" w14:textId="77777777" w:rsidR="00AD7D3D" w:rsidRPr="00BB547B" w:rsidRDefault="00AD7D3D" w:rsidP="008F71F7">
            <w:pPr>
              <w:jc w:val="center"/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AC773C" w14:textId="77777777" w:rsidR="00AD7D3D" w:rsidRPr="00BB547B" w:rsidRDefault="00AD7D3D" w:rsidP="008F71F7">
            <w:pPr>
              <w:jc w:val="center"/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6B6725D1" w14:textId="67A48838" w:rsidR="00AD7D3D" w:rsidRPr="00BB547B" w:rsidRDefault="00AD7D3D" w:rsidP="008F71F7">
            <w:pPr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YAVO Sp. z o. o.</w:t>
            </w:r>
          </w:p>
          <w:p w14:paraId="6F22A7C7" w14:textId="77777777" w:rsidR="00AD7D3D" w:rsidRPr="00BB547B" w:rsidRDefault="00AD7D3D" w:rsidP="008F71F7">
            <w:pPr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Bawełniana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D7D3D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F8B6A04" w14:textId="77777777" w:rsidR="00AD7D3D" w:rsidRPr="00BB547B" w:rsidRDefault="00AD7D3D" w:rsidP="008F71F7">
            <w:pPr>
              <w:jc w:val="both"/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97-400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D7D3D">
              <w:rPr>
                <w:rFonts w:ascii="Arial" w:hAnsi="Arial" w:cs="Arial"/>
              </w:rPr>
              <w:t>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6EE482" w14:textId="77777777" w:rsidR="00AD7D3D" w:rsidRPr="00BB547B" w:rsidRDefault="00AD7D3D" w:rsidP="008F71F7">
            <w:pPr>
              <w:jc w:val="center"/>
              <w:rPr>
                <w:rFonts w:ascii="Arial" w:hAnsi="Arial" w:cs="Arial"/>
              </w:rPr>
            </w:pPr>
            <w:r w:rsidRPr="00AD7D3D">
              <w:rPr>
                <w:rFonts w:ascii="Arial" w:hAnsi="Arial" w:cs="Arial"/>
              </w:rPr>
              <w:t>13 511.97 zł</w:t>
            </w:r>
          </w:p>
        </w:tc>
      </w:tr>
    </w:tbl>
    <w:p w14:paraId="00C95D76" w14:textId="77777777" w:rsidR="008F71F7" w:rsidRDefault="008F71F7" w:rsidP="008F71F7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6663DC40" w14:textId="5688C52A" w:rsidR="00A80738" w:rsidRDefault="00A80738" w:rsidP="008F71F7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64A3793A" w14:textId="77777777" w:rsidR="00F2085B" w:rsidRDefault="00F2085B" w:rsidP="00F2085B">
      <w:pPr>
        <w:pStyle w:val="Tekstpodstawowy"/>
        <w:ind w:firstLine="425"/>
        <w:jc w:val="right"/>
        <w:rPr>
          <w:sz w:val="22"/>
          <w:szCs w:val="22"/>
        </w:rPr>
      </w:pPr>
    </w:p>
    <w:p w14:paraId="233CA642" w14:textId="77777777" w:rsidR="008055C8" w:rsidRPr="00386A8F" w:rsidRDefault="008055C8" w:rsidP="008055C8">
      <w:pPr>
        <w:pStyle w:val="Tekstpodstawowy"/>
        <w:spacing w:line="240" w:lineRule="auto"/>
        <w:ind w:left="3119" w:firstLine="425"/>
        <w:jc w:val="center"/>
        <w:rPr>
          <w:rFonts w:ascii="Arial" w:hAnsi="Arial" w:cs="Arial"/>
          <w:iCs/>
          <w:sz w:val="22"/>
          <w:szCs w:val="22"/>
        </w:rPr>
      </w:pPr>
      <w:r w:rsidRPr="00386A8F">
        <w:rPr>
          <w:rFonts w:ascii="Arial" w:hAnsi="Arial" w:cs="Arial"/>
          <w:iCs/>
          <w:sz w:val="22"/>
          <w:szCs w:val="22"/>
        </w:rPr>
        <w:t xml:space="preserve">                                       /-/ Zastępca Dyrektora</w:t>
      </w:r>
    </w:p>
    <w:p w14:paraId="68C2EB38" w14:textId="77777777" w:rsidR="008055C8" w:rsidRPr="00386A8F" w:rsidRDefault="008055C8" w:rsidP="008055C8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Cs/>
          <w:sz w:val="22"/>
          <w:szCs w:val="22"/>
        </w:rPr>
      </w:pPr>
      <w:r w:rsidRPr="00386A8F">
        <w:rPr>
          <w:rFonts w:ascii="Arial" w:hAnsi="Arial" w:cs="Arial"/>
          <w:iCs/>
          <w:sz w:val="22"/>
          <w:szCs w:val="22"/>
        </w:rPr>
        <w:t>ds. Administracyjnych i Jakości</w:t>
      </w:r>
    </w:p>
    <w:p w14:paraId="18C6BADB" w14:textId="77777777" w:rsidR="008055C8" w:rsidRPr="00386A8F" w:rsidRDefault="008055C8" w:rsidP="008055C8">
      <w:pPr>
        <w:pStyle w:val="Tekstpodstawowy"/>
        <w:spacing w:line="240" w:lineRule="auto"/>
        <w:ind w:left="3119" w:firstLine="425"/>
        <w:jc w:val="center"/>
        <w:rPr>
          <w:rFonts w:ascii="Arial" w:hAnsi="Arial" w:cs="Arial"/>
          <w:iCs/>
          <w:sz w:val="22"/>
          <w:szCs w:val="22"/>
        </w:rPr>
      </w:pPr>
      <w:r w:rsidRPr="00386A8F">
        <w:rPr>
          <w:rFonts w:ascii="Arial" w:hAnsi="Arial" w:cs="Arial"/>
          <w:iCs/>
          <w:sz w:val="22"/>
          <w:szCs w:val="22"/>
        </w:rPr>
        <w:t xml:space="preserve">                                      Katarzyna Belter</w:t>
      </w:r>
    </w:p>
    <w:p w14:paraId="5800D15F" w14:textId="77777777" w:rsidR="00F2085B" w:rsidRPr="00BB547B" w:rsidRDefault="00F2085B" w:rsidP="008F71F7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F2085B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979C47" w14:textId="77777777" w:rsidR="00EA37FD" w:rsidRDefault="00EA37FD">
      <w:r>
        <w:separator/>
      </w:r>
    </w:p>
  </w:endnote>
  <w:endnote w:type="continuationSeparator" w:id="0">
    <w:p w14:paraId="7671D712" w14:textId="77777777" w:rsidR="00EA37FD" w:rsidRDefault="00EA37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3193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CA325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9EFF45" w14:textId="4E85CE4A" w:rsidR="009F189D" w:rsidRDefault="008055C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F6CA1DA" wp14:editId="18B7640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01B6F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CB3E15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75DE8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E7F9C8" w14:textId="77777777" w:rsidR="009F189D" w:rsidRDefault="009F189D">
    <w:pPr>
      <w:pStyle w:val="Stopka"/>
      <w:tabs>
        <w:tab w:val="clear" w:pos="4536"/>
      </w:tabs>
      <w:jc w:val="center"/>
    </w:pPr>
  </w:p>
  <w:p w14:paraId="5D661B7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A5FE19" w14:textId="77777777" w:rsidR="00EA37FD" w:rsidRDefault="00EA37FD">
      <w:r>
        <w:separator/>
      </w:r>
    </w:p>
  </w:footnote>
  <w:footnote w:type="continuationSeparator" w:id="0">
    <w:p w14:paraId="5C14FBBE" w14:textId="77777777" w:rsidR="00EA37FD" w:rsidRDefault="00EA37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5117B" w14:textId="77777777" w:rsidR="00AD7D3D" w:rsidRDefault="00AD7D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8E4B5" w14:textId="77777777" w:rsidR="00AD7D3D" w:rsidRDefault="00AD7D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20034" w14:textId="77777777" w:rsidR="00AD7D3D" w:rsidRDefault="00AD7D3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7FD"/>
    <w:rsid w:val="00007727"/>
    <w:rsid w:val="00017720"/>
    <w:rsid w:val="00035488"/>
    <w:rsid w:val="000D7F25"/>
    <w:rsid w:val="000E00E5"/>
    <w:rsid w:val="00173B20"/>
    <w:rsid w:val="001C69FF"/>
    <w:rsid w:val="0023318D"/>
    <w:rsid w:val="003529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055C8"/>
    <w:rsid w:val="00843263"/>
    <w:rsid w:val="00861E75"/>
    <w:rsid w:val="008F71F7"/>
    <w:rsid w:val="009D19BD"/>
    <w:rsid w:val="009F189D"/>
    <w:rsid w:val="00A80738"/>
    <w:rsid w:val="00AD7D3D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A37FD"/>
    <w:rsid w:val="00F16C60"/>
    <w:rsid w:val="00F2085B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FDBC97"/>
  <w15:chartTrackingRefBased/>
  <w15:docId w15:val="{2A979716-41FB-497E-98F4-631F43DDA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F71F7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link w:val="Tekstpodstawowy"/>
    <w:rsid w:val="008055C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6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40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43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467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789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0978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83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145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250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408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007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174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010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9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949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7419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996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3156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455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284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9584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1707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767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623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9487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598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2967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8019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56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0616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300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816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0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247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29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1780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3969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649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509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8568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3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6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418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2</cp:revision>
  <cp:lastPrinted>2022-07-22T09:30:00Z</cp:lastPrinted>
  <dcterms:created xsi:type="dcterms:W3CDTF">2022-07-22T09:32:00Z</dcterms:created>
  <dcterms:modified xsi:type="dcterms:W3CDTF">2022-07-22T09:32:00Z</dcterms:modified>
</cp:coreProperties>
</file>