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A65F0" w14:textId="6BA2280A" w:rsidR="00FB7F50" w:rsidRPr="002245BE" w:rsidRDefault="00745AA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45AAE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745AAE">
        <w:rPr>
          <w:sz w:val="22"/>
          <w:szCs w:val="22"/>
        </w:rPr>
        <w:t>2022-07-2</w:t>
      </w:r>
      <w:r w:rsidR="00B664D8">
        <w:rPr>
          <w:sz w:val="22"/>
          <w:szCs w:val="22"/>
        </w:rPr>
        <w:t>6</w:t>
      </w:r>
    </w:p>
    <w:p w14:paraId="4FE5A4C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7EE554F" w14:textId="77777777" w:rsidR="00745AAE" w:rsidRPr="00745AAE" w:rsidRDefault="00745AAE" w:rsidP="00FB7F50">
      <w:pPr>
        <w:spacing w:after="40"/>
        <w:rPr>
          <w:b/>
          <w:bCs/>
          <w:sz w:val="22"/>
          <w:szCs w:val="22"/>
        </w:rPr>
      </w:pPr>
      <w:r w:rsidRPr="00745AAE">
        <w:rPr>
          <w:b/>
          <w:bCs/>
          <w:sz w:val="22"/>
          <w:szCs w:val="22"/>
        </w:rPr>
        <w:t>Szpital Wojewódzki w Poznaniu</w:t>
      </w:r>
    </w:p>
    <w:p w14:paraId="4D4B7F55" w14:textId="77777777" w:rsidR="00FB7F50" w:rsidRPr="002245BE" w:rsidRDefault="00745AAE" w:rsidP="00FB7F50">
      <w:pPr>
        <w:spacing w:after="40"/>
        <w:rPr>
          <w:b/>
          <w:bCs/>
          <w:sz w:val="22"/>
          <w:szCs w:val="22"/>
        </w:rPr>
      </w:pPr>
      <w:r w:rsidRPr="00745AAE">
        <w:rPr>
          <w:b/>
          <w:bCs/>
          <w:sz w:val="22"/>
          <w:szCs w:val="22"/>
        </w:rPr>
        <w:t>Dział Zamówień Publicznych</w:t>
      </w:r>
    </w:p>
    <w:p w14:paraId="6460AC3B" w14:textId="1008D34F" w:rsidR="00FB7F50" w:rsidRPr="002245BE" w:rsidRDefault="00BD37C5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45AAE" w:rsidRPr="00745AAE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745AAE" w:rsidRPr="00745AAE">
        <w:rPr>
          <w:sz w:val="22"/>
          <w:szCs w:val="22"/>
        </w:rPr>
        <w:t>7/19</w:t>
      </w:r>
    </w:p>
    <w:p w14:paraId="6BBC30CB" w14:textId="77777777" w:rsidR="00FB7F50" w:rsidRPr="002245BE" w:rsidRDefault="00745AAE" w:rsidP="00FB7F50">
      <w:pPr>
        <w:rPr>
          <w:sz w:val="22"/>
          <w:szCs w:val="22"/>
        </w:rPr>
      </w:pPr>
      <w:r w:rsidRPr="00745AAE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745AAE">
        <w:rPr>
          <w:sz w:val="22"/>
          <w:szCs w:val="22"/>
        </w:rPr>
        <w:t>Poznań</w:t>
      </w:r>
    </w:p>
    <w:p w14:paraId="27F0675F" w14:textId="77777777" w:rsidR="00FB7F50" w:rsidRPr="002245BE" w:rsidRDefault="00FB7F50" w:rsidP="00FB7F50">
      <w:pPr>
        <w:rPr>
          <w:sz w:val="22"/>
          <w:szCs w:val="22"/>
        </w:rPr>
      </w:pPr>
    </w:p>
    <w:p w14:paraId="4CBA6314" w14:textId="77777777" w:rsidR="00FB7F50" w:rsidRPr="002245BE" w:rsidRDefault="00FB7F50" w:rsidP="00FB7F50">
      <w:pPr>
        <w:rPr>
          <w:sz w:val="22"/>
          <w:szCs w:val="22"/>
        </w:rPr>
      </w:pPr>
    </w:p>
    <w:p w14:paraId="2577DF9E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745AAE" w:rsidRPr="00745AAE">
        <w:rPr>
          <w:bCs/>
          <w:sz w:val="22"/>
          <w:szCs w:val="22"/>
        </w:rPr>
        <w:t>SZW/DZP/34/2022/6</w:t>
      </w:r>
    </w:p>
    <w:p w14:paraId="02CA72B7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2B9F8071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210F3E1B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0CE4E20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659803E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745AAE" w:rsidRPr="00607F9B" w14:paraId="1EC38E79" w14:textId="77777777" w:rsidTr="009D3347">
        <w:trPr>
          <w:trHeight w:val="638"/>
        </w:trPr>
        <w:tc>
          <w:tcPr>
            <w:tcW w:w="959" w:type="dxa"/>
            <w:shd w:val="clear" w:color="auto" w:fill="auto"/>
          </w:tcPr>
          <w:p w14:paraId="13DBA74B" w14:textId="77777777" w:rsidR="00745AAE" w:rsidRPr="00607F9B" w:rsidRDefault="00745AAE" w:rsidP="009D33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CAD95F3" w14:textId="77777777" w:rsidR="00745AAE" w:rsidRPr="00745AAE" w:rsidRDefault="00745AAE" w:rsidP="009D3347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45AA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45AAE">
              <w:rPr>
                <w:b/>
                <w:bCs/>
                <w:sz w:val="22"/>
                <w:szCs w:val="22"/>
              </w:rPr>
              <w:t xml:space="preserve">Pełnienie funkcji inspektora nadzoru nad realizacją zadania p.n. </w:t>
            </w:r>
          </w:p>
          <w:p w14:paraId="5A5E83D6" w14:textId="6B1CD67C" w:rsidR="00745AAE" w:rsidRPr="00745AAE" w:rsidRDefault="00745AAE" w:rsidP="009D3347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745AAE">
              <w:rPr>
                <w:b/>
                <w:bCs/>
                <w:sz w:val="22"/>
                <w:szCs w:val="22"/>
              </w:rPr>
              <w:t xml:space="preserve">1. ,,Budowa Kuchni Centralnej dla Wielkopolskiego Centrum Specjalistycznego </w:t>
            </w:r>
            <w:r w:rsidR="00BD37C5">
              <w:rPr>
                <w:b/>
                <w:bCs/>
                <w:sz w:val="22"/>
                <w:szCs w:val="22"/>
              </w:rPr>
              <w:br/>
            </w:r>
            <w:r w:rsidRPr="00745AAE">
              <w:rPr>
                <w:b/>
                <w:bCs/>
                <w:sz w:val="22"/>
                <w:szCs w:val="22"/>
              </w:rPr>
              <w:t xml:space="preserve">w Poznaniu ul. Juraszów 7/19" </w:t>
            </w:r>
          </w:p>
          <w:p w14:paraId="76F48C9E" w14:textId="3281E4DB" w:rsidR="00745AAE" w:rsidRPr="00607F9B" w:rsidRDefault="00745AAE" w:rsidP="009D33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45AAE">
              <w:rPr>
                <w:b/>
                <w:bCs/>
                <w:sz w:val="22"/>
                <w:szCs w:val="22"/>
              </w:rPr>
              <w:t xml:space="preserve">2. ,,Budowa Centrum Medycyny Ratunkowej Szpitala Wojewódzkiego w Poznaniu </w:t>
            </w:r>
            <w:r w:rsidR="00BD37C5">
              <w:rPr>
                <w:b/>
                <w:bCs/>
                <w:sz w:val="22"/>
                <w:szCs w:val="22"/>
              </w:rPr>
              <w:br/>
            </w:r>
            <w:r w:rsidRPr="00745AAE">
              <w:rPr>
                <w:b/>
                <w:bCs/>
                <w:sz w:val="22"/>
                <w:szCs w:val="22"/>
              </w:rPr>
              <w:t xml:space="preserve">wraz z zapleczem </w:t>
            </w:r>
            <w:proofErr w:type="spellStart"/>
            <w:r w:rsidRPr="00745AAE">
              <w:rPr>
                <w:b/>
                <w:bCs/>
                <w:sz w:val="22"/>
                <w:szCs w:val="22"/>
              </w:rPr>
              <w:t>specjalistyczno</w:t>
            </w:r>
            <w:proofErr w:type="spellEnd"/>
            <w:r w:rsidRPr="00745AAE">
              <w:rPr>
                <w:b/>
                <w:bCs/>
                <w:sz w:val="22"/>
                <w:szCs w:val="22"/>
              </w:rPr>
              <w:t xml:space="preserve"> - technicznym - system zaprojektuj i wybuduj" </w:t>
            </w:r>
            <w:r w:rsidR="00BD37C5">
              <w:rPr>
                <w:b/>
                <w:bCs/>
                <w:sz w:val="22"/>
                <w:szCs w:val="22"/>
              </w:rPr>
              <w:br/>
            </w:r>
            <w:r w:rsidRPr="00745AAE">
              <w:rPr>
                <w:b/>
                <w:bCs/>
                <w:sz w:val="22"/>
                <w:szCs w:val="22"/>
              </w:rPr>
              <w:t>(2 zadania częściowe)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45AAE">
              <w:rPr>
                <w:b/>
                <w:sz w:val="22"/>
                <w:szCs w:val="22"/>
              </w:rPr>
              <w:t>SZW/DZP/34/2022</w:t>
            </w:r>
          </w:p>
        </w:tc>
      </w:tr>
    </w:tbl>
    <w:p w14:paraId="4F3D8236" w14:textId="77777777" w:rsidR="00745AAE" w:rsidRPr="00745AA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45AAE" w:rsidRPr="00745AAE">
        <w:rPr>
          <w:b/>
          <w:sz w:val="22"/>
          <w:szCs w:val="22"/>
        </w:rPr>
        <w:t>Szpital Wojewódzki w Poznaniu</w:t>
      </w:r>
    </w:p>
    <w:p w14:paraId="05B92BAF" w14:textId="77777777" w:rsidR="008642B3" w:rsidRDefault="00745AA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745AAE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745AAE">
        <w:rPr>
          <w:sz w:val="22"/>
          <w:szCs w:val="22"/>
        </w:rPr>
        <w:t>(t.j. Dz.U. z 2021r. poz. 1129 z późn.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45AAE" w14:paraId="5DF89B1A" w14:textId="77777777" w:rsidTr="009D3347">
        <w:trPr>
          <w:cantSplit/>
        </w:trPr>
        <w:tc>
          <w:tcPr>
            <w:tcW w:w="9498" w:type="dxa"/>
          </w:tcPr>
          <w:p w14:paraId="2BCD98CA" w14:textId="6A068D81" w:rsidR="00745AAE" w:rsidRPr="00D26ED6" w:rsidRDefault="00745AAE" w:rsidP="009D334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45AAE">
              <w:rPr>
                <w:b/>
                <w:sz w:val="22"/>
                <w:szCs w:val="22"/>
              </w:rPr>
              <w:lastRenderedPageBreak/>
              <w:t xml:space="preserve">Agencja Inwestycyjna TERRA Sp. z o.o i </w:t>
            </w:r>
            <w:r w:rsidR="00BD37C5">
              <w:rPr>
                <w:b/>
                <w:sz w:val="22"/>
                <w:szCs w:val="22"/>
              </w:rPr>
              <w:t>W</w:t>
            </w:r>
            <w:r w:rsidRPr="00745AAE">
              <w:rPr>
                <w:b/>
                <w:sz w:val="22"/>
                <w:szCs w:val="22"/>
              </w:rPr>
              <w:t>spólnicy spółka komandytowa</w:t>
            </w:r>
          </w:p>
          <w:p w14:paraId="096B4A6A" w14:textId="7D04A77A" w:rsidR="00745AAE" w:rsidRPr="009F0E5C" w:rsidRDefault="00BD37C5" w:rsidP="009D334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45AAE" w:rsidRPr="00745AAE">
              <w:rPr>
                <w:bCs/>
                <w:sz w:val="22"/>
                <w:szCs w:val="22"/>
              </w:rPr>
              <w:t>Botaniczna</w:t>
            </w:r>
            <w:r w:rsidR="00745AAE" w:rsidRPr="009F0E5C">
              <w:rPr>
                <w:bCs/>
                <w:sz w:val="22"/>
                <w:szCs w:val="22"/>
              </w:rPr>
              <w:t xml:space="preserve"> </w:t>
            </w:r>
            <w:r w:rsidR="00745AAE" w:rsidRPr="00745AAE">
              <w:rPr>
                <w:bCs/>
                <w:sz w:val="22"/>
                <w:szCs w:val="22"/>
              </w:rPr>
              <w:t>24</w:t>
            </w:r>
            <w:r w:rsidR="00745AAE">
              <w:rPr>
                <w:bCs/>
                <w:sz w:val="22"/>
                <w:szCs w:val="22"/>
              </w:rPr>
              <w:t xml:space="preserve"> </w:t>
            </w:r>
            <w:r w:rsidR="00745AAE" w:rsidRPr="00745AAE">
              <w:rPr>
                <w:bCs/>
                <w:sz w:val="22"/>
                <w:szCs w:val="22"/>
              </w:rPr>
              <w:t>/3</w:t>
            </w:r>
          </w:p>
          <w:p w14:paraId="74126D7E" w14:textId="77777777" w:rsidR="00745AAE" w:rsidRPr="009F0E5C" w:rsidRDefault="00745AAE" w:rsidP="009D3347">
            <w:pPr>
              <w:jc w:val="both"/>
              <w:rPr>
                <w:bCs/>
                <w:sz w:val="22"/>
                <w:szCs w:val="22"/>
              </w:rPr>
            </w:pPr>
            <w:r w:rsidRPr="00745AAE">
              <w:rPr>
                <w:bCs/>
                <w:sz w:val="22"/>
                <w:szCs w:val="22"/>
              </w:rPr>
              <w:t>60-586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45AAE">
              <w:rPr>
                <w:bCs/>
                <w:sz w:val="22"/>
                <w:szCs w:val="22"/>
              </w:rPr>
              <w:t>Poznań</w:t>
            </w:r>
          </w:p>
          <w:p w14:paraId="01FF6254" w14:textId="77777777" w:rsidR="00745AAE" w:rsidRDefault="00745AAE" w:rsidP="009D334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D6BE531" w14:textId="77777777" w:rsidR="00745AAE" w:rsidRPr="00DB131C" w:rsidRDefault="00745AAE" w:rsidP="009D3347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B131C">
              <w:rPr>
                <w:sz w:val="22"/>
                <w:szCs w:val="22"/>
                <w:u w:val="single"/>
              </w:rPr>
              <w:t xml:space="preserve">Zadanie nr 1: Pełnienie funkcji inspektora nadzoru nad realizacją zadania p.n. ,,Budowa Kuchni Centralnej dla Wielkopolskiego Centrum Specjalistycznego w Poznaniu ul. Juraszów 7/19" za cenę brutto </w:t>
            </w:r>
            <w:r w:rsidRPr="00DB131C">
              <w:rPr>
                <w:b/>
                <w:sz w:val="22"/>
                <w:szCs w:val="22"/>
                <w:u w:val="single"/>
              </w:rPr>
              <w:t>242 310.00 zł</w:t>
            </w:r>
            <w:r w:rsidRPr="00DB131C">
              <w:rPr>
                <w:bCs/>
                <w:sz w:val="22"/>
                <w:szCs w:val="22"/>
                <w:u w:val="single"/>
              </w:rPr>
              <w:t>.</w:t>
            </w:r>
          </w:p>
          <w:p w14:paraId="6F4456E0" w14:textId="77777777" w:rsidR="00745AAE" w:rsidRPr="00D26ED6" w:rsidRDefault="00745AAE" w:rsidP="00DB131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BC5CA8F" w14:textId="718518F8" w:rsidR="00745AAE" w:rsidRDefault="00745AAE" w:rsidP="00DB131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45AAE">
              <w:t xml:space="preserve">Oferta otrzymała największą ilość punktów spośród ofert podlegających ocenie - łącznie 100,00 pkt. - w oparciu o określone przez Zamawiającego w SWZ kryteria oceny ofert tj. przyznano: cena - 60,00 pkt., kwalifikacje zawodowe i doświadczenie osób wyznaczonych do realizacji zamówienia - 20,00 pkt. kwalifikacje zawodowe i doświadczenie osób wyznaczonych </w:t>
            </w:r>
            <w:r w:rsidR="00DB131C">
              <w:br/>
            </w:r>
            <w:r w:rsidRPr="00745AAE">
              <w:t xml:space="preserve">do realizacji zamówienia - 20,00 pkt. Oferta spełnia wszystkie wymagania formalno - prawne </w:t>
            </w:r>
            <w:r w:rsidR="00DB131C">
              <w:br/>
            </w:r>
            <w:r w:rsidRPr="00745AAE">
              <w:t>i jest zgodna z zapisami SWZ.</w:t>
            </w:r>
          </w:p>
        </w:tc>
      </w:tr>
      <w:tr w:rsidR="00745AAE" w14:paraId="2CCA0C17" w14:textId="77777777" w:rsidTr="009D3347">
        <w:trPr>
          <w:cantSplit/>
        </w:trPr>
        <w:tc>
          <w:tcPr>
            <w:tcW w:w="9498" w:type="dxa"/>
          </w:tcPr>
          <w:p w14:paraId="25631568" w14:textId="363EE367" w:rsidR="00745AAE" w:rsidRPr="00D26ED6" w:rsidRDefault="00745AAE" w:rsidP="009D334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45AAE">
              <w:rPr>
                <w:b/>
                <w:sz w:val="22"/>
                <w:szCs w:val="22"/>
              </w:rPr>
              <w:t xml:space="preserve">Agencja Inwestycyjna TERRA Sp. z o.o i </w:t>
            </w:r>
            <w:r w:rsidR="00DB131C">
              <w:rPr>
                <w:b/>
                <w:sz w:val="22"/>
                <w:szCs w:val="22"/>
              </w:rPr>
              <w:t>W</w:t>
            </w:r>
            <w:r w:rsidRPr="00745AAE">
              <w:rPr>
                <w:b/>
                <w:sz w:val="22"/>
                <w:szCs w:val="22"/>
              </w:rPr>
              <w:t>spólnicy spółka komandytowa</w:t>
            </w:r>
          </w:p>
          <w:p w14:paraId="6538EBE7" w14:textId="675A1031" w:rsidR="00745AAE" w:rsidRPr="009F0E5C" w:rsidRDefault="00DB131C" w:rsidP="009D334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45AAE" w:rsidRPr="00745AAE">
              <w:rPr>
                <w:bCs/>
                <w:sz w:val="22"/>
                <w:szCs w:val="22"/>
              </w:rPr>
              <w:t>Botaniczna</w:t>
            </w:r>
            <w:r w:rsidR="00745AAE" w:rsidRPr="009F0E5C">
              <w:rPr>
                <w:bCs/>
                <w:sz w:val="22"/>
                <w:szCs w:val="22"/>
              </w:rPr>
              <w:t xml:space="preserve"> </w:t>
            </w:r>
            <w:r w:rsidR="00745AAE" w:rsidRPr="00745AAE">
              <w:rPr>
                <w:bCs/>
                <w:sz w:val="22"/>
                <w:szCs w:val="22"/>
              </w:rPr>
              <w:t>24</w:t>
            </w:r>
            <w:r w:rsidR="00745AAE">
              <w:rPr>
                <w:bCs/>
                <w:sz w:val="22"/>
                <w:szCs w:val="22"/>
              </w:rPr>
              <w:t xml:space="preserve"> </w:t>
            </w:r>
            <w:r w:rsidR="00745AAE" w:rsidRPr="00745AAE">
              <w:rPr>
                <w:bCs/>
                <w:sz w:val="22"/>
                <w:szCs w:val="22"/>
              </w:rPr>
              <w:t>/3</w:t>
            </w:r>
          </w:p>
          <w:p w14:paraId="53BEF4CD" w14:textId="77777777" w:rsidR="00745AAE" w:rsidRPr="009F0E5C" w:rsidRDefault="00745AAE" w:rsidP="009D3347">
            <w:pPr>
              <w:jc w:val="both"/>
              <w:rPr>
                <w:bCs/>
                <w:sz w:val="22"/>
                <w:szCs w:val="22"/>
              </w:rPr>
            </w:pPr>
            <w:r w:rsidRPr="00745AAE">
              <w:rPr>
                <w:bCs/>
                <w:sz w:val="22"/>
                <w:szCs w:val="22"/>
              </w:rPr>
              <w:t>60-586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45AAE">
              <w:rPr>
                <w:bCs/>
                <w:sz w:val="22"/>
                <w:szCs w:val="22"/>
              </w:rPr>
              <w:t>Poznań</w:t>
            </w:r>
          </w:p>
          <w:p w14:paraId="5FC24E4A" w14:textId="77777777" w:rsidR="00745AAE" w:rsidRDefault="00745AAE" w:rsidP="009D334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C42435A" w14:textId="77777777" w:rsidR="00745AAE" w:rsidRPr="00DB131C" w:rsidRDefault="00745AAE" w:rsidP="009D3347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B131C">
              <w:rPr>
                <w:sz w:val="22"/>
                <w:szCs w:val="22"/>
                <w:u w:val="single"/>
              </w:rPr>
              <w:t xml:space="preserve">Zadanie nr 2: Pełnienie funkcji inspektora nadzoru nad realizacją zadania p.n. ,,Budowa Centrum Medycyny Ratunkowej Szpitala Wojewódzkiego w Poznaniu wraz z zapleczem </w:t>
            </w:r>
            <w:proofErr w:type="spellStart"/>
            <w:r w:rsidRPr="00DB131C">
              <w:rPr>
                <w:sz w:val="22"/>
                <w:szCs w:val="22"/>
                <w:u w:val="single"/>
              </w:rPr>
              <w:t>specjalistyczno</w:t>
            </w:r>
            <w:proofErr w:type="spellEnd"/>
            <w:r w:rsidRPr="00DB131C">
              <w:rPr>
                <w:sz w:val="22"/>
                <w:szCs w:val="22"/>
                <w:u w:val="single"/>
              </w:rPr>
              <w:t xml:space="preserve"> - technicznym - system zaprojektuj i wybuduj". za cenę brutto </w:t>
            </w:r>
            <w:r w:rsidRPr="00DB131C">
              <w:rPr>
                <w:b/>
                <w:sz w:val="22"/>
                <w:szCs w:val="22"/>
                <w:u w:val="single"/>
              </w:rPr>
              <w:t>560 880.00 zł</w:t>
            </w:r>
            <w:r w:rsidRPr="00DB131C">
              <w:rPr>
                <w:bCs/>
                <w:sz w:val="22"/>
                <w:szCs w:val="22"/>
                <w:u w:val="single"/>
              </w:rPr>
              <w:t>.</w:t>
            </w:r>
          </w:p>
          <w:p w14:paraId="551E9EB3" w14:textId="77777777" w:rsidR="00745AAE" w:rsidRPr="00D26ED6" w:rsidRDefault="00745AAE" w:rsidP="009D334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2BB0C0D" w14:textId="7DA7F297" w:rsidR="00745AAE" w:rsidRDefault="00745AAE" w:rsidP="00DB131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45AAE">
              <w:t xml:space="preserve">Oferta otrzymała największą ilość punktów spośród ofert podlegających ocenie - łącznie 100,00 pkt. - w oparciu o określone przez Zamawiającego w SWZ kryteria oceny ofert tj. przyznano: cena - 100,00 pkt. Oferta spełnia wszystkie wymagania formalno - prawne i jest zgodna </w:t>
            </w:r>
            <w:r w:rsidR="00DB131C">
              <w:br/>
            </w:r>
            <w:r w:rsidRPr="00745AAE">
              <w:t>z zapisami SWZ.</w:t>
            </w:r>
          </w:p>
        </w:tc>
      </w:tr>
    </w:tbl>
    <w:p w14:paraId="5E3E9F2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C8BA37C" w14:textId="77777777" w:rsidTr="00596EA3">
        <w:tc>
          <w:tcPr>
            <w:tcW w:w="2169" w:type="dxa"/>
            <w:shd w:val="clear" w:color="auto" w:fill="F3F3F3"/>
          </w:tcPr>
          <w:p w14:paraId="236B877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F39795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AF1AC0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461F1F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45AAE" w:rsidRPr="00834EF4" w14:paraId="67E022AF" w14:textId="77777777" w:rsidTr="009D3347">
        <w:tc>
          <w:tcPr>
            <w:tcW w:w="2169" w:type="dxa"/>
            <w:shd w:val="clear" w:color="auto" w:fill="auto"/>
          </w:tcPr>
          <w:p w14:paraId="440BAC7B" w14:textId="77777777" w:rsidR="00745AAE" w:rsidRPr="00211A34" w:rsidRDefault="00745AAE" w:rsidP="009D334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45AA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45AAE">
              <w:rPr>
                <w:sz w:val="20"/>
                <w:szCs w:val="20"/>
              </w:rPr>
              <w:t>Pełnienie funkcji inspektora nadzoru nad realizacją zadania p.n. ,,Budowa Kuchni Centralnej dla Wielkopolskiego Centrum Specjalistycznego w Poznaniu ul. Juraszów 7/19"</w:t>
            </w:r>
          </w:p>
        </w:tc>
        <w:tc>
          <w:tcPr>
            <w:tcW w:w="2793" w:type="dxa"/>
            <w:shd w:val="clear" w:color="auto" w:fill="auto"/>
          </w:tcPr>
          <w:p w14:paraId="0EE4BBD6" w14:textId="736547AD" w:rsidR="00745AAE" w:rsidRPr="00211A34" w:rsidRDefault="00745AAE" w:rsidP="009D334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45AAE">
              <w:rPr>
                <w:b/>
                <w:bCs/>
                <w:sz w:val="20"/>
                <w:szCs w:val="20"/>
              </w:rPr>
              <w:t xml:space="preserve">Agencja Inwestycyjna TERRA Sp. z o.o i </w:t>
            </w:r>
            <w:r w:rsidR="00DB131C">
              <w:rPr>
                <w:b/>
                <w:bCs/>
                <w:sz w:val="20"/>
                <w:szCs w:val="20"/>
              </w:rPr>
              <w:t>W</w:t>
            </w:r>
            <w:r w:rsidRPr="00745AAE">
              <w:rPr>
                <w:b/>
                <w:bCs/>
                <w:sz w:val="20"/>
                <w:szCs w:val="20"/>
              </w:rPr>
              <w:t>spólnicy spółka komandytowa</w:t>
            </w:r>
          </w:p>
          <w:p w14:paraId="7806A95A" w14:textId="151DDCDC" w:rsidR="00745AAE" w:rsidRPr="00211A34" w:rsidRDefault="00DB131C" w:rsidP="009D33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45AAE" w:rsidRPr="00745AAE">
              <w:rPr>
                <w:sz w:val="20"/>
                <w:szCs w:val="20"/>
              </w:rPr>
              <w:t>Botaniczna</w:t>
            </w:r>
            <w:r w:rsidR="00745AAE" w:rsidRPr="00211A34">
              <w:rPr>
                <w:sz w:val="20"/>
                <w:szCs w:val="20"/>
              </w:rPr>
              <w:t xml:space="preserve"> </w:t>
            </w:r>
            <w:r w:rsidR="00745AAE" w:rsidRPr="00745AAE">
              <w:rPr>
                <w:sz w:val="20"/>
                <w:szCs w:val="20"/>
              </w:rPr>
              <w:t>24/3</w:t>
            </w:r>
          </w:p>
          <w:p w14:paraId="329BCCC5" w14:textId="77777777" w:rsidR="00745AAE" w:rsidRPr="00211A34" w:rsidRDefault="00745AAE" w:rsidP="009D3347">
            <w:pPr>
              <w:spacing w:after="40"/>
              <w:rPr>
                <w:color w:val="000000"/>
                <w:sz w:val="20"/>
                <w:szCs w:val="20"/>
              </w:rPr>
            </w:pPr>
            <w:r w:rsidRPr="00745AAE">
              <w:rPr>
                <w:sz w:val="20"/>
                <w:szCs w:val="20"/>
              </w:rPr>
              <w:t>60-586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45AAE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1E0B6AC6" w14:textId="77777777" w:rsidR="00745AAE" w:rsidRPr="00745AAE" w:rsidRDefault="00745AAE" w:rsidP="009D3347">
            <w:pPr>
              <w:spacing w:before="40" w:after="40"/>
              <w:rPr>
                <w:sz w:val="20"/>
                <w:szCs w:val="20"/>
              </w:rPr>
            </w:pPr>
            <w:r w:rsidRPr="00745AAE">
              <w:rPr>
                <w:sz w:val="20"/>
                <w:szCs w:val="20"/>
              </w:rPr>
              <w:t>1 - Cena - 60.00</w:t>
            </w:r>
          </w:p>
          <w:p w14:paraId="370BF32A" w14:textId="2D1C6237" w:rsidR="00745AAE" w:rsidRPr="00745AAE" w:rsidRDefault="00745AAE" w:rsidP="009D3347">
            <w:pPr>
              <w:spacing w:before="40" w:after="40"/>
              <w:rPr>
                <w:sz w:val="20"/>
                <w:szCs w:val="20"/>
              </w:rPr>
            </w:pPr>
            <w:r w:rsidRPr="00745AAE">
              <w:rPr>
                <w:sz w:val="20"/>
                <w:szCs w:val="20"/>
              </w:rPr>
              <w:t xml:space="preserve">2 - Kwalifikacje zawodowe </w:t>
            </w:r>
            <w:r w:rsidR="00755C6E">
              <w:rPr>
                <w:sz w:val="20"/>
                <w:szCs w:val="20"/>
              </w:rPr>
              <w:br/>
            </w:r>
            <w:r w:rsidRPr="00745AAE">
              <w:rPr>
                <w:sz w:val="20"/>
                <w:szCs w:val="20"/>
              </w:rPr>
              <w:t>i doświadczenie osób wyznaczonych do realizacji zamówienia - 20.00</w:t>
            </w:r>
          </w:p>
          <w:p w14:paraId="607C65CD" w14:textId="0F250B02" w:rsidR="00745AAE" w:rsidRPr="00211A34" w:rsidRDefault="00745AAE" w:rsidP="009D334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45AAE">
              <w:rPr>
                <w:sz w:val="20"/>
                <w:szCs w:val="20"/>
              </w:rPr>
              <w:t xml:space="preserve">3 - Kwalifikacje zawodowe </w:t>
            </w:r>
            <w:r w:rsidR="00755C6E">
              <w:rPr>
                <w:sz w:val="20"/>
                <w:szCs w:val="20"/>
              </w:rPr>
              <w:br/>
            </w:r>
            <w:r w:rsidRPr="00745AAE">
              <w:rPr>
                <w:sz w:val="20"/>
                <w:szCs w:val="20"/>
              </w:rPr>
              <w:t xml:space="preserve">i doświadczenie osób wyznaczonych do realizacji zamówienia - </w:t>
            </w:r>
            <w:r w:rsidR="00755C6E">
              <w:rPr>
                <w:sz w:val="20"/>
                <w:szCs w:val="20"/>
              </w:rPr>
              <w:t>2</w:t>
            </w:r>
            <w:r w:rsidRPr="00745AAE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5A579F" w14:textId="003E92F4" w:rsidR="00745AAE" w:rsidRPr="00211A34" w:rsidRDefault="00745AAE" w:rsidP="009D3347">
            <w:pPr>
              <w:jc w:val="center"/>
              <w:rPr>
                <w:color w:val="000000"/>
                <w:sz w:val="20"/>
                <w:szCs w:val="20"/>
              </w:rPr>
            </w:pPr>
            <w:r w:rsidRPr="00745AAE">
              <w:rPr>
                <w:sz w:val="20"/>
                <w:szCs w:val="20"/>
              </w:rPr>
              <w:t xml:space="preserve">  </w:t>
            </w:r>
            <w:r w:rsidR="00755C6E">
              <w:rPr>
                <w:sz w:val="20"/>
                <w:szCs w:val="20"/>
              </w:rPr>
              <w:t>10</w:t>
            </w:r>
            <w:r w:rsidRPr="00745AAE">
              <w:rPr>
                <w:sz w:val="20"/>
                <w:szCs w:val="20"/>
              </w:rPr>
              <w:t>0,00</w:t>
            </w:r>
          </w:p>
        </w:tc>
      </w:tr>
      <w:tr w:rsidR="00745AAE" w:rsidRPr="00834EF4" w14:paraId="0D690F51" w14:textId="77777777" w:rsidTr="009D3347">
        <w:tc>
          <w:tcPr>
            <w:tcW w:w="2169" w:type="dxa"/>
            <w:shd w:val="clear" w:color="auto" w:fill="auto"/>
          </w:tcPr>
          <w:p w14:paraId="1C9F8F0F" w14:textId="77777777" w:rsidR="00745AAE" w:rsidRPr="00211A34" w:rsidRDefault="00745AAE" w:rsidP="009D334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45AA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45AAE">
              <w:rPr>
                <w:sz w:val="20"/>
                <w:szCs w:val="20"/>
              </w:rPr>
              <w:t>Pełnienie funkcji inspektora nadzoru nad realizacją zadania p.n. ,,Budowa Kuchni Centralnej dla Wielkopolskiego Centrum Specjalistycznego w Poznaniu ul. Juraszów 7/19"</w:t>
            </w:r>
          </w:p>
        </w:tc>
        <w:tc>
          <w:tcPr>
            <w:tcW w:w="2793" w:type="dxa"/>
            <w:shd w:val="clear" w:color="auto" w:fill="auto"/>
          </w:tcPr>
          <w:p w14:paraId="303FF31D" w14:textId="33A3E88A" w:rsidR="00745AAE" w:rsidRPr="00211A34" w:rsidRDefault="00745AAE" w:rsidP="009D334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45AAE">
              <w:rPr>
                <w:b/>
                <w:bCs/>
                <w:sz w:val="20"/>
                <w:szCs w:val="20"/>
              </w:rPr>
              <w:t xml:space="preserve">EKOCENTRUM </w:t>
            </w:r>
            <w:r w:rsidR="00DB131C">
              <w:rPr>
                <w:b/>
                <w:bCs/>
                <w:sz w:val="20"/>
                <w:szCs w:val="20"/>
              </w:rPr>
              <w:t>– Wrocławski Ośrodek Usług Ekologicznych Sp. z o .o.</w:t>
            </w:r>
          </w:p>
          <w:p w14:paraId="205E7003" w14:textId="5D3B8B5F" w:rsidR="00745AAE" w:rsidRPr="00211A34" w:rsidRDefault="00745AAE" w:rsidP="009D3347">
            <w:pPr>
              <w:rPr>
                <w:sz w:val="20"/>
                <w:szCs w:val="20"/>
              </w:rPr>
            </w:pPr>
            <w:r w:rsidRPr="00745AAE">
              <w:rPr>
                <w:sz w:val="20"/>
                <w:szCs w:val="20"/>
              </w:rPr>
              <w:t>ul. Budziszyńska 35/1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61FBD9B6" w14:textId="77777777" w:rsidR="00745AAE" w:rsidRPr="00211A34" w:rsidRDefault="00745AAE" w:rsidP="009D3347">
            <w:pPr>
              <w:spacing w:after="40"/>
              <w:rPr>
                <w:color w:val="000000"/>
                <w:sz w:val="20"/>
                <w:szCs w:val="20"/>
              </w:rPr>
            </w:pPr>
            <w:r w:rsidRPr="00745AAE">
              <w:rPr>
                <w:sz w:val="20"/>
                <w:szCs w:val="20"/>
              </w:rPr>
              <w:t>54-434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45AA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5DC04EB" w14:textId="1C58ADD1" w:rsidR="00745AAE" w:rsidRPr="00745AAE" w:rsidRDefault="00745AAE" w:rsidP="009D3347">
            <w:pPr>
              <w:spacing w:before="40" w:after="40"/>
              <w:rPr>
                <w:sz w:val="20"/>
                <w:szCs w:val="20"/>
              </w:rPr>
            </w:pPr>
            <w:r w:rsidRPr="00745AAE">
              <w:rPr>
                <w:sz w:val="20"/>
                <w:szCs w:val="20"/>
              </w:rPr>
              <w:t>1 - Cena - 31.8</w:t>
            </w:r>
            <w:r w:rsidR="00755C6E">
              <w:rPr>
                <w:sz w:val="20"/>
                <w:szCs w:val="20"/>
              </w:rPr>
              <w:t>5</w:t>
            </w:r>
          </w:p>
          <w:p w14:paraId="34B57121" w14:textId="1110ECF1" w:rsidR="00745AAE" w:rsidRPr="00745AAE" w:rsidRDefault="00745AAE" w:rsidP="009D3347">
            <w:pPr>
              <w:spacing w:before="40" w:after="40"/>
              <w:rPr>
                <w:sz w:val="20"/>
                <w:szCs w:val="20"/>
              </w:rPr>
            </w:pPr>
            <w:r w:rsidRPr="00745AAE">
              <w:rPr>
                <w:sz w:val="20"/>
                <w:szCs w:val="20"/>
              </w:rPr>
              <w:t xml:space="preserve">2 - Kwalifikacje zawodowe </w:t>
            </w:r>
            <w:r w:rsidR="00755C6E">
              <w:rPr>
                <w:sz w:val="20"/>
                <w:szCs w:val="20"/>
              </w:rPr>
              <w:br/>
            </w:r>
            <w:r w:rsidRPr="00745AAE">
              <w:rPr>
                <w:sz w:val="20"/>
                <w:szCs w:val="20"/>
              </w:rPr>
              <w:t>i doświadczenie osób wyznaczonych do realizacji zamówienia - 20.00</w:t>
            </w:r>
          </w:p>
          <w:p w14:paraId="2FC1DCF3" w14:textId="515E8E00" w:rsidR="00745AAE" w:rsidRPr="00211A34" w:rsidRDefault="00745AAE" w:rsidP="009D334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45AAE">
              <w:rPr>
                <w:sz w:val="20"/>
                <w:szCs w:val="20"/>
              </w:rPr>
              <w:t xml:space="preserve">3 - Kwalifikacje zawodowe </w:t>
            </w:r>
            <w:r w:rsidR="00755C6E">
              <w:rPr>
                <w:sz w:val="20"/>
                <w:szCs w:val="20"/>
              </w:rPr>
              <w:br/>
            </w:r>
            <w:r w:rsidRPr="00745AAE">
              <w:rPr>
                <w:sz w:val="20"/>
                <w:szCs w:val="20"/>
              </w:rPr>
              <w:t>i doświadczenie osób wyznaczonych do realizacji zamówienia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B462793" w14:textId="7BFBD2F2" w:rsidR="00745AAE" w:rsidRPr="00211A34" w:rsidRDefault="00745AAE" w:rsidP="009D3347">
            <w:pPr>
              <w:jc w:val="center"/>
              <w:rPr>
                <w:color w:val="000000"/>
                <w:sz w:val="20"/>
                <w:szCs w:val="20"/>
              </w:rPr>
            </w:pPr>
            <w:r w:rsidRPr="00745AAE">
              <w:rPr>
                <w:sz w:val="20"/>
                <w:szCs w:val="20"/>
              </w:rPr>
              <w:t xml:space="preserve">  71,8</w:t>
            </w:r>
            <w:r w:rsidR="00755C6E">
              <w:rPr>
                <w:sz w:val="20"/>
                <w:szCs w:val="20"/>
              </w:rPr>
              <w:t>5</w:t>
            </w:r>
          </w:p>
        </w:tc>
      </w:tr>
      <w:tr w:rsidR="00745AAE" w:rsidRPr="00834EF4" w14:paraId="2372216D" w14:textId="77777777" w:rsidTr="009D3347">
        <w:tc>
          <w:tcPr>
            <w:tcW w:w="2169" w:type="dxa"/>
            <w:shd w:val="clear" w:color="auto" w:fill="auto"/>
          </w:tcPr>
          <w:p w14:paraId="127D52E5" w14:textId="77777777" w:rsidR="00745AAE" w:rsidRPr="00211A34" w:rsidRDefault="00745AAE" w:rsidP="009D334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45AA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45AAE">
              <w:rPr>
                <w:sz w:val="20"/>
                <w:szCs w:val="20"/>
              </w:rPr>
              <w:t xml:space="preserve">Pełnienie funkcji inspektora nadzoru nad </w:t>
            </w:r>
            <w:r w:rsidRPr="00745AAE">
              <w:rPr>
                <w:sz w:val="20"/>
                <w:szCs w:val="20"/>
              </w:rPr>
              <w:lastRenderedPageBreak/>
              <w:t xml:space="preserve">realizacją zadania p.n. ,,Budowa Centrum Medycyny Ratunkowej Szpitala Wojewódzkiego w Poznaniu wraz z zapleczem </w:t>
            </w:r>
            <w:proofErr w:type="spellStart"/>
            <w:r w:rsidRPr="00745AAE">
              <w:rPr>
                <w:sz w:val="20"/>
                <w:szCs w:val="20"/>
              </w:rPr>
              <w:t>specjalistyczno</w:t>
            </w:r>
            <w:proofErr w:type="spellEnd"/>
            <w:r w:rsidRPr="00745AAE">
              <w:rPr>
                <w:sz w:val="20"/>
                <w:szCs w:val="20"/>
              </w:rPr>
              <w:t xml:space="preserve"> - technicznym - system zaprojektuj i wybuduj".</w:t>
            </w:r>
          </w:p>
        </w:tc>
        <w:tc>
          <w:tcPr>
            <w:tcW w:w="2793" w:type="dxa"/>
            <w:shd w:val="clear" w:color="auto" w:fill="auto"/>
          </w:tcPr>
          <w:p w14:paraId="6CE1E511" w14:textId="3BCE3249" w:rsidR="00745AAE" w:rsidRPr="00211A34" w:rsidRDefault="00745AAE" w:rsidP="009D334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45AAE">
              <w:rPr>
                <w:b/>
                <w:bCs/>
                <w:sz w:val="20"/>
                <w:szCs w:val="20"/>
              </w:rPr>
              <w:lastRenderedPageBreak/>
              <w:t xml:space="preserve">Agencja Inwestycyjna TERRA Sp. z o.o i </w:t>
            </w:r>
            <w:r w:rsidR="00755C6E">
              <w:rPr>
                <w:b/>
                <w:bCs/>
                <w:sz w:val="20"/>
                <w:szCs w:val="20"/>
              </w:rPr>
              <w:t>W</w:t>
            </w:r>
            <w:r w:rsidRPr="00745AAE">
              <w:rPr>
                <w:b/>
                <w:bCs/>
                <w:sz w:val="20"/>
                <w:szCs w:val="20"/>
              </w:rPr>
              <w:t xml:space="preserve">spólnicy </w:t>
            </w:r>
            <w:r w:rsidRPr="00745AAE">
              <w:rPr>
                <w:b/>
                <w:bCs/>
                <w:sz w:val="20"/>
                <w:szCs w:val="20"/>
              </w:rPr>
              <w:lastRenderedPageBreak/>
              <w:t>spółka komandytowa</w:t>
            </w:r>
          </w:p>
          <w:p w14:paraId="311DC120" w14:textId="4628867B" w:rsidR="00745AAE" w:rsidRPr="00211A34" w:rsidRDefault="00755C6E" w:rsidP="009D33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45AAE" w:rsidRPr="00745AAE">
              <w:rPr>
                <w:sz w:val="20"/>
                <w:szCs w:val="20"/>
              </w:rPr>
              <w:t>Botaniczna</w:t>
            </w:r>
            <w:r w:rsidR="00745AAE" w:rsidRPr="00211A34">
              <w:rPr>
                <w:sz w:val="20"/>
                <w:szCs w:val="20"/>
              </w:rPr>
              <w:t xml:space="preserve"> </w:t>
            </w:r>
            <w:r w:rsidR="00745AAE" w:rsidRPr="00745AAE">
              <w:rPr>
                <w:sz w:val="20"/>
                <w:szCs w:val="20"/>
              </w:rPr>
              <w:t>24/3</w:t>
            </w:r>
          </w:p>
          <w:p w14:paraId="5D86BD84" w14:textId="77777777" w:rsidR="00745AAE" w:rsidRPr="00211A34" w:rsidRDefault="00745AAE" w:rsidP="009D3347">
            <w:pPr>
              <w:spacing w:after="40"/>
              <w:rPr>
                <w:color w:val="000000"/>
                <w:sz w:val="20"/>
                <w:szCs w:val="20"/>
              </w:rPr>
            </w:pPr>
            <w:r w:rsidRPr="00745AAE">
              <w:rPr>
                <w:sz w:val="20"/>
                <w:szCs w:val="20"/>
              </w:rPr>
              <w:t>60-586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45AAE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7424528A" w14:textId="6B03ABF9" w:rsidR="00745AAE" w:rsidRPr="00755C6E" w:rsidRDefault="00745AAE" w:rsidP="009D3347">
            <w:pPr>
              <w:spacing w:before="40" w:after="40"/>
              <w:rPr>
                <w:sz w:val="20"/>
                <w:szCs w:val="20"/>
              </w:rPr>
            </w:pPr>
            <w:r w:rsidRPr="00745AAE">
              <w:rPr>
                <w:sz w:val="20"/>
                <w:szCs w:val="20"/>
              </w:rPr>
              <w:lastRenderedPageBreak/>
              <w:t xml:space="preserve">1 - Cena - </w:t>
            </w:r>
            <w:r w:rsidR="00755C6E">
              <w:rPr>
                <w:sz w:val="20"/>
                <w:szCs w:val="20"/>
              </w:rPr>
              <w:t>10</w:t>
            </w:r>
            <w:r w:rsidRPr="00745AAE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7F6C7F" w14:textId="77777777" w:rsidR="00745AAE" w:rsidRPr="00211A34" w:rsidRDefault="00745AAE" w:rsidP="009D3347">
            <w:pPr>
              <w:jc w:val="center"/>
              <w:rPr>
                <w:color w:val="000000"/>
                <w:sz w:val="20"/>
                <w:szCs w:val="20"/>
              </w:rPr>
            </w:pPr>
            <w:r w:rsidRPr="00745AAE">
              <w:rPr>
                <w:sz w:val="20"/>
                <w:szCs w:val="20"/>
              </w:rPr>
              <w:t xml:space="preserve">  100,00</w:t>
            </w:r>
          </w:p>
        </w:tc>
      </w:tr>
      <w:tr w:rsidR="00745AAE" w:rsidRPr="00834EF4" w14:paraId="62DB28AD" w14:textId="77777777" w:rsidTr="009D3347">
        <w:tc>
          <w:tcPr>
            <w:tcW w:w="2169" w:type="dxa"/>
            <w:shd w:val="clear" w:color="auto" w:fill="auto"/>
          </w:tcPr>
          <w:p w14:paraId="6C790B8A" w14:textId="77777777" w:rsidR="00745AAE" w:rsidRPr="00211A34" w:rsidRDefault="00745AAE" w:rsidP="009D334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45AA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45AAE">
              <w:rPr>
                <w:sz w:val="20"/>
                <w:szCs w:val="20"/>
              </w:rPr>
              <w:t xml:space="preserve">Pełnienie funkcji inspektora nadzoru nad realizacją zadania p.n. ,,Budowa Centrum Medycyny Ratunkowej Szpitala Wojewódzkiego w Poznaniu wraz z zapleczem </w:t>
            </w:r>
            <w:proofErr w:type="spellStart"/>
            <w:r w:rsidRPr="00745AAE">
              <w:rPr>
                <w:sz w:val="20"/>
                <w:szCs w:val="20"/>
              </w:rPr>
              <w:t>specjalistyczno</w:t>
            </w:r>
            <w:proofErr w:type="spellEnd"/>
            <w:r w:rsidRPr="00745AAE">
              <w:rPr>
                <w:sz w:val="20"/>
                <w:szCs w:val="20"/>
              </w:rPr>
              <w:t xml:space="preserve"> - technicznym - system zaprojektuj i wybuduj".</w:t>
            </w:r>
          </w:p>
        </w:tc>
        <w:tc>
          <w:tcPr>
            <w:tcW w:w="2793" w:type="dxa"/>
            <w:shd w:val="clear" w:color="auto" w:fill="auto"/>
          </w:tcPr>
          <w:p w14:paraId="0AF196BC" w14:textId="77777777" w:rsidR="00755C6E" w:rsidRPr="00211A34" w:rsidRDefault="00755C6E" w:rsidP="00755C6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45AAE">
              <w:rPr>
                <w:b/>
                <w:bCs/>
                <w:sz w:val="20"/>
                <w:szCs w:val="20"/>
              </w:rPr>
              <w:t xml:space="preserve">EKOCENTRUM </w:t>
            </w:r>
            <w:r>
              <w:rPr>
                <w:b/>
                <w:bCs/>
                <w:sz w:val="20"/>
                <w:szCs w:val="20"/>
              </w:rPr>
              <w:t>– Wrocławski Ośrodek Usług Ekologicznych Sp. z o .o.</w:t>
            </w:r>
          </w:p>
          <w:p w14:paraId="713069C2" w14:textId="77777777" w:rsidR="00755C6E" w:rsidRPr="00211A34" w:rsidRDefault="00755C6E" w:rsidP="00755C6E">
            <w:pPr>
              <w:rPr>
                <w:sz w:val="20"/>
                <w:szCs w:val="20"/>
              </w:rPr>
            </w:pPr>
            <w:r w:rsidRPr="00745AAE">
              <w:rPr>
                <w:sz w:val="20"/>
                <w:szCs w:val="20"/>
              </w:rPr>
              <w:t>ul. Budziszyńska 35/1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57B7F0B8" w14:textId="695631E8" w:rsidR="00745AAE" w:rsidRPr="00211A34" w:rsidRDefault="00755C6E" w:rsidP="00755C6E">
            <w:pPr>
              <w:spacing w:after="40"/>
              <w:rPr>
                <w:color w:val="000000"/>
                <w:sz w:val="20"/>
                <w:szCs w:val="20"/>
              </w:rPr>
            </w:pPr>
            <w:r w:rsidRPr="00745AAE">
              <w:rPr>
                <w:sz w:val="20"/>
                <w:szCs w:val="20"/>
              </w:rPr>
              <w:t>54-434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45AA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69A9CE8" w14:textId="07953E9F" w:rsidR="00745AAE" w:rsidRPr="00745AAE" w:rsidRDefault="00745AAE" w:rsidP="009D3347">
            <w:pPr>
              <w:spacing w:before="40" w:after="40"/>
              <w:rPr>
                <w:sz w:val="20"/>
                <w:szCs w:val="20"/>
              </w:rPr>
            </w:pPr>
            <w:r w:rsidRPr="00745AAE">
              <w:rPr>
                <w:sz w:val="20"/>
                <w:szCs w:val="20"/>
              </w:rPr>
              <w:t xml:space="preserve">1 - Cena </w:t>
            </w:r>
            <w:r w:rsidR="00755C6E">
              <w:rPr>
                <w:sz w:val="20"/>
                <w:szCs w:val="20"/>
              </w:rPr>
              <w:t>–</w:t>
            </w:r>
            <w:r w:rsidRPr="00745AAE">
              <w:rPr>
                <w:sz w:val="20"/>
                <w:szCs w:val="20"/>
              </w:rPr>
              <w:t xml:space="preserve"> </w:t>
            </w:r>
            <w:r w:rsidR="00755C6E">
              <w:rPr>
                <w:sz w:val="20"/>
                <w:szCs w:val="20"/>
              </w:rPr>
              <w:t>77,55</w:t>
            </w:r>
          </w:p>
          <w:p w14:paraId="074B02F4" w14:textId="32664DB9" w:rsidR="00745AAE" w:rsidRPr="00211A34" w:rsidRDefault="00745AAE" w:rsidP="009D3347">
            <w:pPr>
              <w:spacing w:before="40"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63BCF3A0" w14:textId="1DD93F83" w:rsidR="00745AAE" w:rsidRPr="00211A34" w:rsidRDefault="00745AAE" w:rsidP="009D3347">
            <w:pPr>
              <w:jc w:val="center"/>
              <w:rPr>
                <w:color w:val="000000"/>
                <w:sz w:val="20"/>
                <w:szCs w:val="20"/>
              </w:rPr>
            </w:pPr>
            <w:r w:rsidRPr="00745AAE">
              <w:rPr>
                <w:sz w:val="20"/>
                <w:szCs w:val="20"/>
              </w:rPr>
              <w:t xml:space="preserve">  </w:t>
            </w:r>
            <w:r w:rsidR="00755C6E">
              <w:rPr>
                <w:sz w:val="20"/>
                <w:szCs w:val="20"/>
              </w:rPr>
              <w:t>77,55</w:t>
            </w:r>
          </w:p>
        </w:tc>
      </w:tr>
    </w:tbl>
    <w:p w14:paraId="0CB44FBD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7C63C5CC" w14:textId="7D0A0E62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755C6E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19902087" w14:textId="77777777" w:rsidTr="00596EA3">
        <w:tc>
          <w:tcPr>
            <w:tcW w:w="871" w:type="dxa"/>
            <w:shd w:val="clear" w:color="auto" w:fill="F3F3F3"/>
            <w:vAlign w:val="center"/>
          </w:tcPr>
          <w:p w14:paraId="1AA80F89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3C68A7F4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600036D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4386B981" w14:textId="77777777" w:rsidTr="00596EA3">
        <w:tc>
          <w:tcPr>
            <w:tcW w:w="871" w:type="dxa"/>
            <w:vAlign w:val="center"/>
          </w:tcPr>
          <w:p w14:paraId="493C89CC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327F3E23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567F9530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778B2F6C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31A72C09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75511B06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3DC6D08C" w14:textId="77777777" w:rsidR="009F0E5C" w:rsidRPr="005772EC" w:rsidRDefault="009F0E5C" w:rsidP="00D8427E">
      <w:pPr>
        <w:spacing w:after="40" w:line="276" w:lineRule="auto"/>
        <w:jc w:val="both"/>
        <w:rPr>
          <w:b/>
          <w:bCs/>
        </w:rPr>
      </w:pPr>
      <w:r w:rsidRPr="005772EC">
        <w:rPr>
          <w:b/>
          <w:bCs/>
        </w:rPr>
        <w:t xml:space="preserve">Informacja </w:t>
      </w:r>
      <w:r w:rsidR="00BD2174" w:rsidRPr="005772EC">
        <w:rPr>
          <w:b/>
          <w:bCs/>
        </w:rPr>
        <w:t>o terminie zawarcia umowy</w:t>
      </w:r>
      <w:r w:rsidR="00F33C66" w:rsidRPr="005772EC">
        <w:rPr>
          <w:b/>
          <w:bCs/>
        </w:rPr>
        <w:t>:</w:t>
      </w:r>
    </w:p>
    <w:p w14:paraId="0F3B6573" w14:textId="05D6B254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755C6E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745AAE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74AFB767" w14:textId="15500908" w:rsidR="00F960D7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3A773BDE" w14:textId="0B4083D3" w:rsidR="005772EC" w:rsidRDefault="005772EC" w:rsidP="00F33C66">
      <w:pPr>
        <w:spacing w:line="276" w:lineRule="auto"/>
        <w:jc w:val="both"/>
        <w:rPr>
          <w:sz w:val="22"/>
          <w:szCs w:val="22"/>
        </w:rPr>
      </w:pPr>
    </w:p>
    <w:p w14:paraId="18089627" w14:textId="77777777" w:rsidR="005772EC" w:rsidRDefault="005772EC" w:rsidP="005772EC">
      <w:pPr>
        <w:spacing w:line="276" w:lineRule="auto"/>
        <w:jc w:val="both"/>
        <w:rPr>
          <w:b/>
          <w:bCs/>
          <w:sz w:val="22"/>
          <w:szCs w:val="22"/>
        </w:rPr>
      </w:pPr>
      <w:r w:rsidRPr="00E5794D">
        <w:rPr>
          <w:b/>
          <w:bCs/>
          <w:sz w:val="22"/>
          <w:szCs w:val="22"/>
        </w:rPr>
        <w:t>Przed zawarciem umowy:</w:t>
      </w:r>
    </w:p>
    <w:p w14:paraId="6470E3EF" w14:textId="77777777" w:rsidR="00D628A6" w:rsidRDefault="005772EC" w:rsidP="005772EC">
      <w:pPr>
        <w:spacing w:before="120"/>
        <w:jc w:val="both"/>
        <w:outlineLvl w:val="1"/>
        <w:rPr>
          <w:bCs/>
          <w:iCs/>
          <w:color w:val="000000"/>
          <w:lang w:eastAsia="x-none"/>
        </w:rPr>
      </w:pPr>
      <w:r>
        <w:rPr>
          <w:bCs/>
          <w:iCs/>
          <w:color w:val="000000"/>
          <w:lang w:eastAsia="x-none"/>
        </w:rPr>
        <w:t>Zamawiający przypomina, iż</w:t>
      </w:r>
      <w:r w:rsidR="00D628A6">
        <w:rPr>
          <w:bCs/>
          <w:iCs/>
          <w:color w:val="000000"/>
          <w:lang w:eastAsia="x-none"/>
        </w:rPr>
        <w:t>:</w:t>
      </w:r>
    </w:p>
    <w:p w14:paraId="1C7506CD" w14:textId="11C8C897" w:rsidR="005772EC" w:rsidRDefault="005772EC" w:rsidP="00D628A6">
      <w:pPr>
        <w:numPr>
          <w:ilvl w:val="0"/>
          <w:numId w:val="1"/>
        </w:numPr>
        <w:spacing w:before="120"/>
        <w:jc w:val="both"/>
        <w:outlineLvl w:val="1"/>
        <w:rPr>
          <w:bCs/>
          <w:iCs/>
          <w:color w:val="000000"/>
          <w:lang w:eastAsia="x-none"/>
        </w:rPr>
      </w:pPr>
      <w:r>
        <w:rPr>
          <w:bCs/>
          <w:iCs/>
          <w:color w:val="000000"/>
          <w:lang w:eastAsia="x-none"/>
        </w:rPr>
        <w:t xml:space="preserve">zgodnie z rozdziałem 24 SWZ oraz </w:t>
      </w:r>
      <w:r w:rsidR="00771C09">
        <w:rPr>
          <w:bCs/>
          <w:iCs/>
          <w:color w:val="000000"/>
          <w:lang w:eastAsia="x-none"/>
        </w:rPr>
        <w:t>&amp; 11</w:t>
      </w:r>
      <w:r>
        <w:rPr>
          <w:bCs/>
          <w:iCs/>
          <w:color w:val="000000"/>
          <w:lang w:eastAsia="x-none"/>
        </w:rPr>
        <w:t xml:space="preserve"> wzor</w:t>
      </w:r>
      <w:r w:rsidR="004072C0">
        <w:rPr>
          <w:bCs/>
          <w:iCs/>
          <w:color w:val="000000"/>
          <w:lang w:eastAsia="x-none"/>
        </w:rPr>
        <w:t>ów</w:t>
      </w:r>
      <w:r>
        <w:rPr>
          <w:bCs/>
          <w:iCs/>
          <w:color w:val="000000"/>
          <w:lang w:eastAsia="x-none"/>
        </w:rPr>
        <w:t xml:space="preserve"> um</w:t>
      </w:r>
      <w:r w:rsidR="004072C0">
        <w:rPr>
          <w:bCs/>
          <w:iCs/>
          <w:color w:val="000000"/>
          <w:lang w:eastAsia="x-none"/>
        </w:rPr>
        <w:t>ó</w:t>
      </w:r>
      <w:r>
        <w:rPr>
          <w:bCs/>
          <w:iCs/>
          <w:color w:val="000000"/>
          <w:lang w:eastAsia="x-none"/>
        </w:rPr>
        <w:t xml:space="preserve">w, Wykonawca którego oferta została wybrana jako najkorzystniejsza </w:t>
      </w:r>
      <w:r w:rsidRPr="00E5794D">
        <w:rPr>
          <w:bCs/>
          <w:iCs/>
          <w:color w:val="000000"/>
          <w:lang w:val="x-none" w:eastAsia="x-none"/>
        </w:rPr>
        <w:t xml:space="preserve">wnosi Zabezpieczenie należytego wykonania Umowy </w:t>
      </w:r>
      <w:r w:rsidR="006C2394">
        <w:rPr>
          <w:bCs/>
          <w:iCs/>
          <w:color w:val="000000"/>
          <w:lang w:val="x-none" w:eastAsia="x-none"/>
        </w:rPr>
        <w:br/>
      </w:r>
      <w:r w:rsidRPr="00E5794D">
        <w:rPr>
          <w:bCs/>
          <w:iCs/>
          <w:color w:val="000000"/>
          <w:lang w:val="x-none" w:eastAsia="x-none"/>
        </w:rPr>
        <w:t>w wysokości 5% wartości oferty brutto</w:t>
      </w:r>
      <w:r w:rsidR="00771C09">
        <w:rPr>
          <w:bCs/>
          <w:iCs/>
          <w:color w:val="000000"/>
          <w:lang w:eastAsia="x-none"/>
        </w:rPr>
        <w:t xml:space="preserve"> – w stosunku do zadania </w:t>
      </w:r>
      <w:r w:rsidR="00771C09">
        <w:rPr>
          <w:bCs/>
          <w:iCs/>
          <w:color w:val="000000"/>
          <w:lang w:eastAsia="x-none"/>
        </w:rPr>
        <w:br/>
        <w:t>nr 1 i zadania nr 2</w:t>
      </w:r>
      <w:r>
        <w:rPr>
          <w:bCs/>
          <w:iCs/>
          <w:color w:val="000000"/>
          <w:lang w:eastAsia="x-none"/>
        </w:rPr>
        <w:t>.</w:t>
      </w:r>
    </w:p>
    <w:p w14:paraId="7C8CEDCA" w14:textId="0D0BFF58" w:rsidR="00D628A6" w:rsidRPr="004072C0" w:rsidRDefault="00D628A6" w:rsidP="006E016A">
      <w:pPr>
        <w:pStyle w:val="Bezodstpw"/>
        <w:numPr>
          <w:ilvl w:val="0"/>
          <w:numId w:val="1"/>
        </w:numPr>
        <w:spacing w:before="120" w:after="160" w:line="276" w:lineRule="auto"/>
        <w:jc w:val="both"/>
        <w:outlineLvl w:val="1"/>
        <w:rPr>
          <w:b/>
          <w:bCs/>
          <w:sz w:val="22"/>
          <w:szCs w:val="22"/>
        </w:rPr>
      </w:pPr>
      <w:r w:rsidRPr="004072C0">
        <w:rPr>
          <w:rFonts w:ascii="Times New Roman" w:hAnsi="Times New Roman"/>
          <w:bCs/>
          <w:iCs/>
          <w:color w:val="000000"/>
          <w:sz w:val="24"/>
          <w:szCs w:val="24"/>
          <w:lang w:eastAsia="x-none"/>
        </w:rPr>
        <w:t xml:space="preserve">zgodnie z &amp; 14 </w:t>
      </w:r>
      <w:r w:rsidR="004072C0" w:rsidRPr="004072C0">
        <w:rPr>
          <w:rFonts w:ascii="Times New Roman" w:hAnsi="Times New Roman"/>
          <w:bCs/>
          <w:iCs/>
          <w:color w:val="000000"/>
          <w:sz w:val="24"/>
          <w:szCs w:val="24"/>
          <w:lang w:eastAsia="x-none"/>
        </w:rPr>
        <w:t>wzorów</w:t>
      </w:r>
      <w:r w:rsidRPr="004072C0">
        <w:rPr>
          <w:rFonts w:ascii="Times New Roman" w:hAnsi="Times New Roman"/>
          <w:bCs/>
          <w:iCs/>
          <w:color w:val="000000"/>
          <w:sz w:val="24"/>
          <w:szCs w:val="24"/>
          <w:lang w:eastAsia="x-none"/>
        </w:rPr>
        <w:t xml:space="preserve"> um</w:t>
      </w:r>
      <w:r w:rsidR="004072C0" w:rsidRPr="004072C0">
        <w:rPr>
          <w:rFonts w:ascii="Times New Roman" w:hAnsi="Times New Roman"/>
          <w:bCs/>
          <w:iCs/>
          <w:color w:val="000000"/>
          <w:sz w:val="24"/>
          <w:szCs w:val="24"/>
          <w:lang w:eastAsia="x-none"/>
        </w:rPr>
        <w:t>ów</w:t>
      </w:r>
      <w:r w:rsidRPr="004072C0">
        <w:rPr>
          <w:rFonts w:ascii="Times New Roman" w:hAnsi="Times New Roman"/>
          <w:bCs/>
          <w:iCs/>
          <w:color w:val="000000"/>
          <w:sz w:val="24"/>
          <w:szCs w:val="24"/>
          <w:lang w:eastAsia="x-none"/>
        </w:rPr>
        <w:t xml:space="preserve"> </w:t>
      </w:r>
      <w:r w:rsidRPr="00D628A6">
        <w:rPr>
          <w:rFonts w:ascii="Times New Roman" w:hAnsi="Times New Roman"/>
          <w:sz w:val="24"/>
          <w:szCs w:val="24"/>
          <w:lang w:val="pl-PL"/>
        </w:rPr>
        <w:t xml:space="preserve">Inspektor przedkłada uwierzytelnioną kopię polisy, </w:t>
      </w:r>
      <w:r w:rsidR="006C2394">
        <w:rPr>
          <w:rFonts w:ascii="Times New Roman" w:hAnsi="Times New Roman"/>
          <w:sz w:val="24"/>
          <w:szCs w:val="24"/>
          <w:lang w:val="pl-PL"/>
        </w:rPr>
        <w:br/>
      </w:r>
      <w:r w:rsidRPr="00D628A6">
        <w:rPr>
          <w:rFonts w:ascii="Times New Roman" w:hAnsi="Times New Roman"/>
          <w:sz w:val="24"/>
          <w:szCs w:val="24"/>
          <w:lang w:val="pl-PL"/>
        </w:rPr>
        <w:t>wraz z potwierdzeniem przelewu składki i Ogólnymi Warunkami Ubezpieczenia – co stanowi</w:t>
      </w:r>
      <w:r w:rsidR="006C2394">
        <w:rPr>
          <w:rFonts w:ascii="Times New Roman" w:hAnsi="Times New Roman"/>
          <w:sz w:val="24"/>
          <w:szCs w:val="24"/>
          <w:lang w:val="pl-PL"/>
        </w:rPr>
        <w:t>ć będzie</w:t>
      </w:r>
      <w:r w:rsidRPr="00D628A6">
        <w:rPr>
          <w:rFonts w:ascii="Times New Roman" w:hAnsi="Times New Roman"/>
          <w:sz w:val="24"/>
          <w:szCs w:val="24"/>
          <w:lang w:val="pl-PL"/>
        </w:rPr>
        <w:t xml:space="preserve"> załącznik nr 4 do Umowy. </w:t>
      </w:r>
    </w:p>
    <w:p w14:paraId="5CC32050" w14:textId="77777777" w:rsidR="005772EC" w:rsidRPr="006260B2" w:rsidRDefault="005772EC" w:rsidP="005772EC">
      <w:pPr>
        <w:spacing w:line="360" w:lineRule="auto"/>
        <w:ind w:left="3117" w:firstLine="423"/>
        <w:jc w:val="center"/>
        <w:rPr>
          <w:i/>
        </w:rPr>
      </w:pPr>
      <w:r w:rsidRPr="006260B2">
        <w:rPr>
          <w:i/>
        </w:rPr>
        <w:t>Zamawiający</w:t>
      </w:r>
    </w:p>
    <w:p w14:paraId="44BB837D" w14:textId="77777777" w:rsidR="005772EC" w:rsidRPr="006260B2" w:rsidRDefault="005772EC" w:rsidP="005772EC">
      <w:pPr>
        <w:ind w:firstLine="425"/>
        <w:jc w:val="center"/>
        <w:rPr>
          <w:sz w:val="22"/>
          <w:szCs w:val="22"/>
        </w:rPr>
      </w:pPr>
      <w:r w:rsidRPr="006260B2">
        <w:rPr>
          <w:sz w:val="22"/>
          <w:szCs w:val="22"/>
        </w:rPr>
        <w:t xml:space="preserve">                                                            /-/ Dyrektor Szpitala Wojewódzkiego </w:t>
      </w:r>
    </w:p>
    <w:p w14:paraId="68B037DC" w14:textId="77777777" w:rsidR="005772EC" w:rsidRPr="006260B2" w:rsidRDefault="005772EC" w:rsidP="005772EC">
      <w:pPr>
        <w:ind w:firstLine="425"/>
        <w:jc w:val="center"/>
        <w:rPr>
          <w:sz w:val="22"/>
          <w:szCs w:val="22"/>
        </w:rPr>
      </w:pPr>
      <w:r w:rsidRPr="006260B2">
        <w:rPr>
          <w:sz w:val="22"/>
          <w:szCs w:val="22"/>
        </w:rPr>
        <w:t xml:space="preserve">                                                          w Poznaniu</w:t>
      </w:r>
    </w:p>
    <w:p w14:paraId="3C3AA9AD" w14:textId="18DA7BB3" w:rsidR="008642B3" w:rsidRPr="00B464D3" w:rsidRDefault="005772EC" w:rsidP="009039C2">
      <w:pPr>
        <w:ind w:firstLine="425"/>
        <w:jc w:val="center"/>
        <w:rPr>
          <w:bCs/>
          <w:sz w:val="22"/>
          <w:szCs w:val="22"/>
        </w:rPr>
      </w:pPr>
      <w:r w:rsidRPr="006260B2">
        <w:rPr>
          <w:sz w:val="22"/>
          <w:szCs w:val="22"/>
        </w:rPr>
        <w:t xml:space="preserve">                                                             Piotr Nowicki</w:t>
      </w:r>
      <w:r w:rsidR="00745AAE" w:rsidRPr="00745AAE">
        <w:rPr>
          <w:sz w:val="22"/>
          <w:szCs w:val="22"/>
        </w:rPr>
        <w:t xml:space="preserve">  </w:t>
      </w:r>
      <w:bookmarkEnd w:id="0"/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7989E" w14:textId="77777777" w:rsidR="00EF008E" w:rsidRDefault="00EF008E">
      <w:r>
        <w:separator/>
      </w:r>
    </w:p>
  </w:endnote>
  <w:endnote w:type="continuationSeparator" w:id="0">
    <w:p w14:paraId="5EFA177B" w14:textId="77777777" w:rsidR="00EF008E" w:rsidRDefault="00EF0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5DD6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C81B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B2A293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B7B2E7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94DE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64A09" w14:textId="77777777" w:rsidR="00EF008E" w:rsidRDefault="00EF008E">
      <w:r>
        <w:separator/>
      </w:r>
    </w:p>
  </w:footnote>
  <w:footnote w:type="continuationSeparator" w:id="0">
    <w:p w14:paraId="0C6C64EF" w14:textId="77777777" w:rsidR="00EF008E" w:rsidRDefault="00EF0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5B21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FEE6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3F0DF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32849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91D"/>
    <w:rsid w:val="00022322"/>
    <w:rsid w:val="00042497"/>
    <w:rsid w:val="000C1E6F"/>
    <w:rsid w:val="000E4E56"/>
    <w:rsid w:val="00130704"/>
    <w:rsid w:val="001A1468"/>
    <w:rsid w:val="001B7815"/>
    <w:rsid w:val="00211A34"/>
    <w:rsid w:val="002200F6"/>
    <w:rsid w:val="002B1E4F"/>
    <w:rsid w:val="002B6761"/>
    <w:rsid w:val="003445A0"/>
    <w:rsid w:val="003A0AFC"/>
    <w:rsid w:val="003D611C"/>
    <w:rsid w:val="004072C0"/>
    <w:rsid w:val="00431C0B"/>
    <w:rsid w:val="00437CAD"/>
    <w:rsid w:val="004657DA"/>
    <w:rsid w:val="004B2665"/>
    <w:rsid w:val="004C3459"/>
    <w:rsid w:val="004E324A"/>
    <w:rsid w:val="004E7234"/>
    <w:rsid w:val="0054734E"/>
    <w:rsid w:val="005772EC"/>
    <w:rsid w:val="00596EA3"/>
    <w:rsid w:val="00596FD7"/>
    <w:rsid w:val="005E5BFF"/>
    <w:rsid w:val="00607F9B"/>
    <w:rsid w:val="00644DCB"/>
    <w:rsid w:val="00657C1E"/>
    <w:rsid w:val="006C2394"/>
    <w:rsid w:val="006E3089"/>
    <w:rsid w:val="00712C39"/>
    <w:rsid w:val="0071691D"/>
    <w:rsid w:val="00745AAE"/>
    <w:rsid w:val="00755C6E"/>
    <w:rsid w:val="00756CDA"/>
    <w:rsid w:val="00771C09"/>
    <w:rsid w:val="007E2ACC"/>
    <w:rsid w:val="007E68C5"/>
    <w:rsid w:val="00832144"/>
    <w:rsid w:val="008567C7"/>
    <w:rsid w:val="008642B3"/>
    <w:rsid w:val="008A6C10"/>
    <w:rsid w:val="008E5102"/>
    <w:rsid w:val="009039C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664D8"/>
    <w:rsid w:val="00B8185B"/>
    <w:rsid w:val="00BC6F7F"/>
    <w:rsid w:val="00BD2174"/>
    <w:rsid w:val="00BD37C5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28A6"/>
    <w:rsid w:val="00D8427E"/>
    <w:rsid w:val="00DB131C"/>
    <w:rsid w:val="00E30B2D"/>
    <w:rsid w:val="00E62859"/>
    <w:rsid w:val="00E85D70"/>
    <w:rsid w:val="00EF008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F7D546"/>
  <w15:chartTrackingRefBased/>
  <w15:docId w15:val="{59C2A1F5-1358-4BC4-AF8D-2F1A2EB57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D628A6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827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2022-07-26T05:42:00Z</cp:lastPrinted>
  <dcterms:created xsi:type="dcterms:W3CDTF">2022-07-26T05:42:00Z</dcterms:created>
  <dcterms:modified xsi:type="dcterms:W3CDTF">2022-07-26T05:42:00Z</dcterms:modified>
</cp:coreProperties>
</file>