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2C5BBA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CD7914" w:rsidRPr="00CD7914">
        <w:rPr>
          <w:rFonts w:ascii="Calibri" w:hAnsi="Calibri" w:cs="Calibri"/>
          <w:b/>
        </w:rPr>
        <w:t>CRZP/127/2022/AZP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B70F29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</w:t>
      </w:r>
      <w:r w:rsidR="002C5BBA">
        <w:rPr>
          <w:rFonts w:ascii="Calibri" w:hAnsi="Calibri" w:cs="Calibri"/>
          <w:b/>
          <w:sz w:val="28"/>
          <w:szCs w:val="28"/>
        </w:rPr>
        <w:t xml:space="preserve"> </w:t>
      </w:r>
      <w:bookmarkStart w:id="0" w:name="_GoBack"/>
      <w:bookmarkEnd w:id="0"/>
      <w:r w:rsidR="00B70F29">
        <w:rPr>
          <w:rFonts w:ascii="Calibri" w:hAnsi="Calibri" w:cs="Calibri"/>
          <w:b/>
          <w:sz w:val="28"/>
          <w:szCs w:val="28"/>
        </w:rPr>
        <w:t>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CD7914" w:rsidRPr="00CD7914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CD7914" w:rsidRPr="00CD7914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CD7914" w:rsidRPr="00CD7914">
        <w:rPr>
          <w:rFonts w:ascii="Calibri" w:hAnsi="Calibri" w:cs="Calibri"/>
          <w:b/>
        </w:rPr>
        <w:t>Budowa budynku technicznego pod chłodnice znajdujące się przy budynku H przy ul. Morskiej 81-87 w Gdyni</w:t>
      </w:r>
      <w:r w:rsidRPr="00C84D38">
        <w:rPr>
          <w:rFonts w:ascii="Calibri" w:hAnsi="Calibri" w:cs="Calibri"/>
          <w:b/>
        </w:rPr>
        <w:t>”</w:t>
      </w:r>
    </w:p>
    <w:p w:rsidR="002C5BBA" w:rsidRDefault="002C5BBA" w:rsidP="002C5BB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2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</w:tblGrid>
      <w:tr w:rsidR="002C5BBA" w:rsidTr="0050093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</w:tr>
      <w:tr w:rsidR="002C5BBA" w:rsidTr="0050093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</w:tr>
      <w:tr w:rsidR="002C5BBA" w:rsidTr="00500931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</w:tr>
      <w:tr w:rsidR="002C5BBA" w:rsidTr="0050093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</w:tr>
      <w:tr w:rsidR="002C5BBA" w:rsidTr="0050093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BBA" w:rsidRDefault="002C5BBA" w:rsidP="00500931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2C5BBA" w:rsidRDefault="002C5BBA" w:rsidP="002C5BBA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2C5BBA" w:rsidRDefault="002C5BBA" w:rsidP="002C5BBA">
      <w:pPr>
        <w:ind w:left="210"/>
        <w:jc w:val="both"/>
        <w:rPr>
          <w:rFonts w:ascii="Calibri" w:hAnsi="Calibri" w:cs="Calibri"/>
        </w:rPr>
      </w:pPr>
    </w:p>
    <w:p w:rsidR="002C5BBA" w:rsidRPr="00C84D38" w:rsidRDefault="002C5BBA" w:rsidP="002C5BBA">
      <w:pPr>
        <w:ind w:left="210"/>
        <w:jc w:val="both"/>
        <w:rPr>
          <w:rFonts w:ascii="Calibri" w:hAnsi="Calibri" w:cs="Calibri"/>
        </w:rPr>
      </w:pPr>
    </w:p>
    <w:p w:rsidR="002C5BBA" w:rsidRPr="00C84D38" w:rsidRDefault="002C5BBA" w:rsidP="002C5BBA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2C5BBA" w:rsidRPr="00C84D38" w:rsidRDefault="002C5BBA" w:rsidP="002C5BBA">
      <w:pPr>
        <w:ind w:left="5529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2C5BBA" w:rsidRPr="00C84D38" w:rsidSect="002C5B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5BE" w:rsidRDefault="006F05BE">
      <w:r>
        <w:separator/>
      </w:r>
    </w:p>
  </w:endnote>
  <w:endnote w:type="continuationSeparator" w:id="0">
    <w:p w:rsidR="006F05BE" w:rsidRDefault="006F0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5BE" w:rsidRDefault="006F05BE">
      <w:r>
        <w:separator/>
      </w:r>
    </w:p>
  </w:footnote>
  <w:footnote w:type="continuationSeparator" w:id="0">
    <w:p w:rsidR="006F05BE" w:rsidRDefault="006F0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14" w:rsidRDefault="00CD79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CD791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Budowa budynku technicznego pod chłodnice znajdujące się przy budynku H przy ul. Morskiej 81-87 w Gdyni</w:t>
    </w:r>
  </w:p>
  <w:p w:rsidR="00383224" w:rsidRPr="00C84FD3" w:rsidRDefault="0038322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5BE"/>
    <w:rsid w:val="00013C96"/>
    <w:rsid w:val="000D6FE5"/>
    <w:rsid w:val="001B7A22"/>
    <w:rsid w:val="001F059E"/>
    <w:rsid w:val="002C5BBA"/>
    <w:rsid w:val="00383224"/>
    <w:rsid w:val="00425DD9"/>
    <w:rsid w:val="00514AD2"/>
    <w:rsid w:val="00541AEB"/>
    <w:rsid w:val="005E43A0"/>
    <w:rsid w:val="006F05BE"/>
    <w:rsid w:val="00792635"/>
    <w:rsid w:val="008F50C0"/>
    <w:rsid w:val="00A43C8C"/>
    <w:rsid w:val="00B70F29"/>
    <w:rsid w:val="00C75AFF"/>
    <w:rsid w:val="00C84D38"/>
    <w:rsid w:val="00CB0252"/>
    <w:rsid w:val="00CD7914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7DF2CB"/>
  <w15:chartTrackingRefBased/>
  <w15:docId w15:val="{6C568CD9-6E68-4A33-A92C-73EBF141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2C5B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C5B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2022-07-25T07:25:00Z</cp:lastPrinted>
  <dcterms:created xsi:type="dcterms:W3CDTF">2022-07-25T07:26:00Z</dcterms:created>
  <dcterms:modified xsi:type="dcterms:W3CDTF">2022-07-25T07:26:00Z</dcterms:modified>
</cp:coreProperties>
</file>