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145EFA" w:rsidRPr="00145EFA">
        <w:rPr>
          <w:rFonts w:ascii="Calibri" w:hAnsi="Calibri"/>
          <w:b/>
        </w:rPr>
        <w:t>6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145EFA" w:rsidRPr="00145EFA">
        <w:rPr>
          <w:rFonts w:eastAsia="Times New Roman"/>
          <w:b/>
          <w:sz w:val="24"/>
          <w:szCs w:val="20"/>
          <w:lang w:eastAsia="pl-PL"/>
        </w:rPr>
        <w:t>CRZP/122/2022/AZP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145EFA" w:rsidRPr="00145EFA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145EFA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145EFA">
        <w:rPr>
          <w:rFonts w:eastAsia="Times New Roman"/>
          <w:b/>
          <w:sz w:val="24"/>
          <w:szCs w:val="24"/>
          <w:lang w:eastAsia="pl-PL"/>
        </w:rPr>
        <w:t>Wykonanie instalacji okablowania strukturalnego w budynku A Uniwersytetu Morskiego przy ul. Morskiej 81-87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E4C" w:rsidRDefault="00DA7E4C" w:rsidP="00025386">
      <w:pPr>
        <w:spacing w:after="0" w:line="240" w:lineRule="auto"/>
      </w:pPr>
      <w:r>
        <w:separator/>
      </w:r>
    </w:p>
  </w:endnote>
  <w:endnote w:type="continuationSeparator" w:id="0">
    <w:p w:rsidR="00DA7E4C" w:rsidRDefault="00DA7E4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E4C" w:rsidRDefault="00DA7E4C" w:rsidP="00025386">
      <w:pPr>
        <w:spacing w:after="0" w:line="240" w:lineRule="auto"/>
      </w:pPr>
      <w:r>
        <w:separator/>
      </w:r>
    </w:p>
  </w:footnote>
  <w:footnote w:type="continuationSeparator" w:id="0">
    <w:p w:rsidR="00DA7E4C" w:rsidRDefault="00DA7E4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145EFA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Wykonanie instalacji okablowania strukturalnego w budynku A Uniwersytetu Morskiego przy ul. Morskiej 81-87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7E4C"/>
    <w:rsid w:val="00025386"/>
    <w:rsid w:val="00145EFA"/>
    <w:rsid w:val="001C2314"/>
    <w:rsid w:val="00367987"/>
    <w:rsid w:val="004202B7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DA7E4C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E72DECA-02A0-4F3D-988D-4D5929A76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2022-07-19T09:28:00Z</dcterms:created>
  <dcterms:modified xsi:type="dcterms:W3CDTF">2022-07-19T09:28:00Z</dcterms:modified>
</cp:coreProperties>
</file>