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272D9" w:rsidRPr="001272D9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272D9" w:rsidRPr="001272D9">
        <w:rPr>
          <w:rFonts w:ascii="Arial" w:hAnsi="Arial" w:cs="Arial"/>
          <w:b/>
          <w:sz w:val="24"/>
          <w:szCs w:val="24"/>
        </w:rPr>
        <w:t>RK-NZ.262..27.2022.JP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72D9" w:rsidRPr="004B1027" w:rsidTr="00005B3E">
        <w:tc>
          <w:tcPr>
            <w:tcW w:w="9104" w:type="dxa"/>
            <w:shd w:val="clear" w:color="auto" w:fill="D9D9D9"/>
          </w:tcPr>
          <w:p w:rsidR="001272D9" w:rsidRPr="004B1027" w:rsidRDefault="001272D9" w:rsidP="00005B3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272D9" w:rsidRPr="004B1027" w:rsidRDefault="001272D9" w:rsidP="00005B3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272D9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1272D9" w:rsidRPr="004B1027" w:rsidRDefault="001272D9" w:rsidP="00005B3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272D9" w:rsidRPr="004B1027" w:rsidRDefault="001272D9" w:rsidP="00005B3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1272D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272D9">
        <w:rPr>
          <w:rFonts w:ascii="Arial" w:hAnsi="Arial" w:cs="Arial"/>
          <w:b/>
          <w:sz w:val="24"/>
          <w:szCs w:val="24"/>
        </w:rPr>
        <w:t>Dostawa sprzętu komputerowego dla Wydziału Elektrycznego w ramach projektu Projekt Opracowanie tekstronicznej maty higienicznej z systemem aktywnej redukcji mikrobiologicznej oraz funkcją grzewczą, umowa ROP COP: RPLD.01.02.02-10-0047/21-00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DE3" w:rsidRDefault="001E7DE3">
      <w:r>
        <w:separator/>
      </w:r>
    </w:p>
  </w:endnote>
  <w:endnote w:type="continuationSeparator" w:id="0">
    <w:p w:rsidR="001E7DE3" w:rsidRDefault="001E7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7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2D9" w:rsidRDefault="00127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DE3" w:rsidRDefault="001E7DE3">
      <w:r>
        <w:separator/>
      </w:r>
    </w:p>
  </w:footnote>
  <w:footnote w:type="continuationSeparator" w:id="0">
    <w:p w:rsidR="001E7DE3" w:rsidRDefault="001E7DE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2D9" w:rsidRDefault="00127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2D9" w:rsidRDefault="00127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2D9" w:rsidRDefault="00127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DE3"/>
    <w:rsid w:val="0000184A"/>
    <w:rsid w:val="00012997"/>
    <w:rsid w:val="000621A2"/>
    <w:rsid w:val="000719DC"/>
    <w:rsid w:val="00075CEC"/>
    <w:rsid w:val="000E0467"/>
    <w:rsid w:val="00106AC7"/>
    <w:rsid w:val="00111985"/>
    <w:rsid w:val="001272D9"/>
    <w:rsid w:val="00147532"/>
    <w:rsid w:val="001614BA"/>
    <w:rsid w:val="001E7DE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824256-F4C6-42E6-A17C-B2D474BE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AF926-36EC-4E9D-8791-60A51425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2022-07-12T07:21:00Z</dcterms:created>
  <dcterms:modified xsi:type="dcterms:W3CDTF">2022-07-12T07:21:00Z</dcterms:modified>
</cp:coreProperties>
</file>