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F11C7" w14:textId="77777777" w:rsidR="00D665F5" w:rsidRPr="00A2113D" w:rsidRDefault="007277B6" w:rsidP="00A2113D">
      <w:pPr>
        <w:jc w:val="right"/>
        <w:rPr>
          <w:sz w:val="24"/>
          <w:szCs w:val="24"/>
        </w:rPr>
      </w:pPr>
      <w:bookmarkStart w:id="0" w:name="_Hlk52197885"/>
      <w:r w:rsidRPr="00A2113D">
        <w:rPr>
          <w:sz w:val="24"/>
          <w:szCs w:val="24"/>
        </w:rPr>
        <w:t>Poznań</w:t>
      </w:r>
      <w:r w:rsidR="00D665F5" w:rsidRPr="00A2113D">
        <w:rPr>
          <w:sz w:val="24"/>
          <w:szCs w:val="24"/>
        </w:rPr>
        <w:t xml:space="preserve"> dnia: </w:t>
      </w:r>
      <w:r w:rsidRPr="00A2113D">
        <w:rPr>
          <w:sz w:val="24"/>
          <w:szCs w:val="24"/>
        </w:rPr>
        <w:t>2022-07-15</w:t>
      </w:r>
    </w:p>
    <w:p w14:paraId="4CA7BAE2" w14:textId="77777777" w:rsidR="007277B6" w:rsidRPr="00A2113D" w:rsidRDefault="007277B6" w:rsidP="00A2113D">
      <w:pPr>
        <w:rPr>
          <w:b/>
          <w:bCs/>
          <w:sz w:val="24"/>
          <w:szCs w:val="24"/>
        </w:rPr>
      </w:pPr>
      <w:r w:rsidRPr="00A2113D">
        <w:rPr>
          <w:b/>
          <w:bCs/>
          <w:sz w:val="24"/>
          <w:szCs w:val="24"/>
        </w:rPr>
        <w:t>Szpital Wojewódzki w Poznaniu</w:t>
      </w:r>
    </w:p>
    <w:p w14:paraId="59B95F12" w14:textId="77777777" w:rsidR="00D665F5" w:rsidRPr="00A2113D" w:rsidRDefault="007277B6" w:rsidP="00A2113D">
      <w:pPr>
        <w:rPr>
          <w:b/>
          <w:bCs/>
          <w:sz w:val="24"/>
          <w:szCs w:val="24"/>
        </w:rPr>
      </w:pPr>
      <w:r w:rsidRPr="00A2113D">
        <w:rPr>
          <w:b/>
          <w:bCs/>
          <w:sz w:val="24"/>
          <w:szCs w:val="24"/>
        </w:rPr>
        <w:t>Dział Zamówień Publicznych</w:t>
      </w:r>
    </w:p>
    <w:p w14:paraId="37810FC1" w14:textId="77777777" w:rsidR="00D665F5" w:rsidRPr="00A2113D" w:rsidRDefault="007277B6" w:rsidP="00A2113D">
      <w:pPr>
        <w:rPr>
          <w:sz w:val="24"/>
          <w:szCs w:val="24"/>
        </w:rPr>
      </w:pPr>
      <w:r w:rsidRPr="00A2113D">
        <w:rPr>
          <w:sz w:val="24"/>
          <w:szCs w:val="24"/>
        </w:rPr>
        <w:t>Juraszów</w:t>
      </w:r>
      <w:r w:rsidR="00D665F5" w:rsidRPr="00A2113D">
        <w:rPr>
          <w:sz w:val="24"/>
          <w:szCs w:val="24"/>
        </w:rPr>
        <w:t xml:space="preserve"> </w:t>
      </w:r>
      <w:r w:rsidRPr="00A2113D">
        <w:rPr>
          <w:sz w:val="24"/>
          <w:szCs w:val="24"/>
        </w:rPr>
        <w:t>7/19</w:t>
      </w:r>
    </w:p>
    <w:p w14:paraId="6D462D43" w14:textId="77777777" w:rsidR="00D665F5" w:rsidRPr="00A2113D" w:rsidRDefault="007277B6" w:rsidP="00A2113D">
      <w:pPr>
        <w:rPr>
          <w:sz w:val="24"/>
          <w:szCs w:val="24"/>
        </w:rPr>
      </w:pPr>
      <w:r w:rsidRPr="00A2113D">
        <w:rPr>
          <w:sz w:val="24"/>
          <w:szCs w:val="24"/>
        </w:rPr>
        <w:t>60-479</w:t>
      </w:r>
      <w:r w:rsidR="00D665F5" w:rsidRPr="00A2113D">
        <w:rPr>
          <w:sz w:val="24"/>
          <w:szCs w:val="24"/>
        </w:rPr>
        <w:t xml:space="preserve"> </w:t>
      </w:r>
      <w:r w:rsidRPr="00A2113D">
        <w:rPr>
          <w:sz w:val="24"/>
          <w:szCs w:val="24"/>
        </w:rPr>
        <w:t>Poznań</w:t>
      </w:r>
    </w:p>
    <w:p w14:paraId="629C901E" w14:textId="77777777" w:rsidR="00D665F5" w:rsidRPr="00A2113D" w:rsidRDefault="00D665F5" w:rsidP="00A2113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4E9833D" w14:textId="77777777" w:rsidR="00A80738" w:rsidRPr="00A2113D" w:rsidRDefault="00A80738" w:rsidP="00A2113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2113D">
        <w:rPr>
          <w:b/>
          <w:spacing w:val="20"/>
          <w:sz w:val="24"/>
          <w:szCs w:val="24"/>
        </w:rPr>
        <w:t>INFORMACJA Z OTWARCIA OFERT</w:t>
      </w:r>
    </w:p>
    <w:p w14:paraId="3D5CA556" w14:textId="77777777" w:rsidR="00A80738" w:rsidRPr="00A2113D" w:rsidRDefault="00A80738" w:rsidP="00A2113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63F968E" w14:textId="16C729C4" w:rsidR="00C659E2" w:rsidRPr="00A2113D" w:rsidRDefault="00C659E2" w:rsidP="00A2113D">
      <w:pPr>
        <w:jc w:val="both"/>
        <w:rPr>
          <w:b/>
          <w:bCs/>
          <w:sz w:val="24"/>
          <w:szCs w:val="24"/>
        </w:rPr>
      </w:pPr>
      <w:r w:rsidRPr="00A2113D">
        <w:rPr>
          <w:bCs/>
          <w:sz w:val="24"/>
          <w:szCs w:val="24"/>
        </w:rPr>
        <w:t xml:space="preserve">Dotyczy </w:t>
      </w:r>
      <w:r w:rsidRPr="00A2113D">
        <w:rPr>
          <w:sz w:val="24"/>
          <w:szCs w:val="24"/>
        </w:rPr>
        <w:t xml:space="preserve">postępowania o udzielenie zamówienia publicznego prowadzonego w trybie </w:t>
      </w:r>
      <w:r w:rsidR="007277B6" w:rsidRPr="00A2113D">
        <w:rPr>
          <w:sz w:val="24"/>
          <w:szCs w:val="24"/>
        </w:rPr>
        <w:t>przetarg</w:t>
      </w:r>
      <w:r w:rsidR="00A2113D">
        <w:rPr>
          <w:sz w:val="24"/>
          <w:szCs w:val="24"/>
        </w:rPr>
        <w:t>u</w:t>
      </w:r>
      <w:r w:rsidR="007277B6" w:rsidRPr="00A2113D">
        <w:rPr>
          <w:sz w:val="24"/>
          <w:szCs w:val="24"/>
        </w:rPr>
        <w:t xml:space="preserve"> nieograniczon</w:t>
      </w:r>
      <w:r w:rsidR="00A2113D">
        <w:rPr>
          <w:sz w:val="24"/>
          <w:szCs w:val="24"/>
        </w:rPr>
        <w:t>ego</w:t>
      </w:r>
      <w:r w:rsidRPr="00A2113D">
        <w:rPr>
          <w:sz w:val="24"/>
          <w:szCs w:val="24"/>
        </w:rPr>
        <w:t xml:space="preserve"> na:</w:t>
      </w:r>
    </w:p>
    <w:p w14:paraId="707F95E8" w14:textId="77777777" w:rsidR="007277B6" w:rsidRPr="00A2113D" w:rsidRDefault="007277B6" w:rsidP="00640B68">
      <w:pPr>
        <w:pStyle w:val="Tekstpodstawowywcity"/>
        <w:ind w:firstLine="0"/>
        <w:rPr>
          <w:b/>
          <w:szCs w:val="24"/>
        </w:rPr>
      </w:pPr>
      <w:r w:rsidRPr="00A2113D">
        <w:rPr>
          <w:b/>
          <w:szCs w:val="24"/>
        </w:rPr>
        <w:t xml:space="preserve">Pełnienie funkcji inspektora nadzoru nad realizacją zadania p.n. </w:t>
      </w:r>
    </w:p>
    <w:p w14:paraId="69A6DAB1" w14:textId="0B82A060" w:rsidR="007277B6" w:rsidRPr="00A2113D" w:rsidRDefault="007277B6" w:rsidP="00640B68">
      <w:pPr>
        <w:pStyle w:val="Tekstpodstawowywcity"/>
        <w:ind w:firstLine="0"/>
        <w:rPr>
          <w:b/>
          <w:szCs w:val="24"/>
        </w:rPr>
      </w:pPr>
      <w:r w:rsidRPr="00A2113D">
        <w:rPr>
          <w:b/>
          <w:szCs w:val="24"/>
        </w:rPr>
        <w:t xml:space="preserve">1. ,,Budowa Kuchni Centralnej dla Wielkopolskiego Centrum Specjalistycznego w Poznaniu ul. Juraszów 7/19" </w:t>
      </w:r>
    </w:p>
    <w:p w14:paraId="4120AA6B" w14:textId="01B145A5" w:rsidR="00A80738" w:rsidRPr="00A2113D" w:rsidRDefault="007277B6" w:rsidP="00640B68">
      <w:pPr>
        <w:pStyle w:val="Tekstpodstawowywcity"/>
        <w:ind w:firstLine="0"/>
        <w:rPr>
          <w:szCs w:val="24"/>
        </w:rPr>
      </w:pPr>
      <w:r w:rsidRPr="00A2113D">
        <w:rPr>
          <w:b/>
          <w:szCs w:val="24"/>
        </w:rPr>
        <w:t xml:space="preserve">2. ,,Budowa Centrum Medycyny Ratunkowej Szpitala Wojewódzkiego w Poznaniu wraz z zapleczem </w:t>
      </w:r>
      <w:proofErr w:type="spellStart"/>
      <w:r w:rsidRPr="00A2113D">
        <w:rPr>
          <w:b/>
          <w:szCs w:val="24"/>
        </w:rPr>
        <w:t>specjalistyczno</w:t>
      </w:r>
      <w:proofErr w:type="spellEnd"/>
      <w:r w:rsidRPr="00A2113D">
        <w:rPr>
          <w:b/>
          <w:szCs w:val="24"/>
        </w:rPr>
        <w:t xml:space="preserve"> - technicznym - system zaprojektuj i wybuduj" (2 zadania częściowe)</w:t>
      </w:r>
      <w:r w:rsidR="00640B68">
        <w:rPr>
          <w:b/>
          <w:szCs w:val="24"/>
        </w:rPr>
        <w:t>.</w:t>
      </w:r>
    </w:p>
    <w:p w14:paraId="43DEF4F1" w14:textId="77777777" w:rsidR="00A2113D" w:rsidRDefault="00A2113D" w:rsidP="00A2113D">
      <w:pPr>
        <w:jc w:val="both"/>
        <w:rPr>
          <w:sz w:val="24"/>
          <w:szCs w:val="24"/>
        </w:rPr>
      </w:pPr>
    </w:p>
    <w:p w14:paraId="1D3696DA" w14:textId="4A01D897" w:rsidR="00D665F5" w:rsidRPr="00A2113D" w:rsidRDefault="00D665F5" w:rsidP="00A2113D">
      <w:pPr>
        <w:jc w:val="both"/>
        <w:rPr>
          <w:sz w:val="24"/>
          <w:szCs w:val="24"/>
        </w:rPr>
      </w:pPr>
      <w:r w:rsidRPr="00A2113D">
        <w:rPr>
          <w:sz w:val="24"/>
          <w:szCs w:val="24"/>
        </w:rPr>
        <w:t>Zamawiający, działając na podstawie art. 22</w:t>
      </w:r>
      <w:r w:rsidR="00FC7F5E" w:rsidRPr="00A2113D">
        <w:rPr>
          <w:sz w:val="24"/>
          <w:szCs w:val="24"/>
        </w:rPr>
        <w:t>2</w:t>
      </w:r>
      <w:r w:rsidRPr="00A2113D">
        <w:rPr>
          <w:sz w:val="24"/>
          <w:szCs w:val="24"/>
        </w:rPr>
        <w:t xml:space="preserve"> ust. 5 </w:t>
      </w:r>
      <w:r w:rsidRPr="00A2113D">
        <w:rPr>
          <w:bCs/>
          <w:sz w:val="24"/>
          <w:szCs w:val="24"/>
        </w:rPr>
        <w:t>ustawy z dnia 11 września 2019 r. Prawo zamówień publicznych</w:t>
      </w:r>
      <w:r w:rsidRPr="00A2113D">
        <w:rPr>
          <w:sz w:val="24"/>
          <w:szCs w:val="24"/>
        </w:rPr>
        <w:t xml:space="preserve"> </w:t>
      </w:r>
      <w:r w:rsidR="007277B6" w:rsidRPr="00A2113D">
        <w:rPr>
          <w:sz w:val="24"/>
          <w:szCs w:val="24"/>
        </w:rPr>
        <w:t>(t.j. Dz.U. z 2021r. poz. 1129 z późn. zm.)</w:t>
      </w:r>
      <w:r w:rsidR="00490DC0" w:rsidRPr="00A2113D">
        <w:rPr>
          <w:sz w:val="24"/>
          <w:szCs w:val="24"/>
        </w:rPr>
        <w:t xml:space="preserve"> </w:t>
      </w:r>
      <w:r w:rsidRPr="00A2113D">
        <w:rPr>
          <w:sz w:val="24"/>
          <w:szCs w:val="24"/>
        </w:rPr>
        <w:t>udostępnia</w:t>
      </w:r>
      <w:r w:rsidR="00F95C33" w:rsidRPr="00A2113D">
        <w:rPr>
          <w:sz w:val="24"/>
          <w:szCs w:val="24"/>
        </w:rPr>
        <w:t xml:space="preserve"> </w:t>
      </w:r>
      <w:r w:rsidR="004C7E9B" w:rsidRPr="00A2113D">
        <w:rPr>
          <w:sz w:val="24"/>
          <w:szCs w:val="24"/>
        </w:rPr>
        <w:t>informacj</w:t>
      </w:r>
      <w:r w:rsidR="00577BC6" w:rsidRPr="00A2113D">
        <w:rPr>
          <w:sz w:val="24"/>
          <w:szCs w:val="24"/>
        </w:rPr>
        <w:t>ę</w:t>
      </w:r>
      <w:r w:rsidR="00035488" w:rsidRPr="00A2113D">
        <w:rPr>
          <w:sz w:val="24"/>
          <w:szCs w:val="24"/>
        </w:rPr>
        <w:t xml:space="preserve"> z otwarcia ofert</w:t>
      </w:r>
      <w:r w:rsidR="00577BC6" w:rsidRPr="00A2113D">
        <w:rPr>
          <w:sz w:val="24"/>
          <w:szCs w:val="24"/>
        </w:rPr>
        <w:t>.</w:t>
      </w:r>
    </w:p>
    <w:p w14:paraId="3CCE54D5" w14:textId="77777777" w:rsidR="00A2113D" w:rsidRDefault="00A2113D" w:rsidP="00A2113D">
      <w:pPr>
        <w:rPr>
          <w:sz w:val="24"/>
          <w:szCs w:val="24"/>
        </w:rPr>
      </w:pPr>
    </w:p>
    <w:p w14:paraId="1465F246" w14:textId="34E12828" w:rsidR="00A2113D" w:rsidRPr="00A2113D" w:rsidRDefault="00A2113D" w:rsidP="00A2113D">
      <w:pPr>
        <w:jc w:val="both"/>
        <w:rPr>
          <w:sz w:val="24"/>
          <w:szCs w:val="24"/>
        </w:rPr>
      </w:pPr>
      <w:r w:rsidRPr="00A2113D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D481BB9" w14:textId="5C89A74D" w:rsidR="00A2113D" w:rsidRPr="00A2113D" w:rsidRDefault="00A2113D" w:rsidP="00A2113D">
      <w:pPr>
        <w:rPr>
          <w:sz w:val="24"/>
          <w:szCs w:val="24"/>
        </w:rPr>
      </w:pPr>
      <w:r w:rsidRPr="00A2113D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A2113D">
        <w:rPr>
          <w:sz w:val="24"/>
          <w:szCs w:val="24"/>
        </w:rPr>
        <w:t>350550,00 zł brutto</w:t>
      </w:r>
    </w:p>
    <w:p w14:paraId="7E9A2779" w14:textId="493EB15D" w:rsidR="00A2113D" w:rsidRPr="00A2113D" w:rsidRDefault="00A2113D" w:rsidP="00A2113D">
      <w:pPr>
        <w:rPr>
          <w:sz w:val="24"/>
          <w:szCs w:val="24"/>
        </w:rPr>
      </w:pPr>
      <w:r w:rsidRPr="00A2113D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A2113D">
        <w:rPr>
          <w:sz w:val="24"/>
          <w:szCs w:val="24"/>
        </w:rPr>
        <w:t>824770,00 zł brutto</w:t>
      </w:r>
      <w:r>
        <w:rPr>
          <w:sz w:val="24"/>
          <w:szCs w:val="24"/>
        </w:rPr>
        <w:t>.</w:t>
      </w:r>
    </w:p>
    <w:p w14:paraId="4AF45259" w14:textId="77777777" w:rsidR="00A2113D" w:rsidRPr="00A2113D" w:rsidRDefault="00A2113D" w:rsidP="00A2113D">
      <w:pPr>
        <w:jc w:val="both"/>
        <w:rPr>
          <w:sz w:val="24"/>
          <w:szCs w:val="24"/>
        </w:rPr>
      </w:pPr>
    </w:p>
    <w:p w14:paraId="5245E3B7" w14:textId="77777777" w:rsidR="00A80738" w:rsidRPr="00A2113D" w:rsidRDefault="00D665F5" w:rsidP="00A2113D">
      <w:pPr>
        <w:jc w:val="both"/>
        <w:rPr>
          <w:sz w:val="24"/>
          <w:szCs w:val="24"/>
        </w:rPr>
      </w:pPr>
      <w:r w:rsidRPr="00A2113D">
        <w:rPr>
          <w:sz w:val="24"/>
          <w:szCs w:val="24"/>
        </w:rPr>
        <w:t>Podczas otwarcia ofert, mającego miejsce</w:t>
      </w:r>
      <w:r w:rsidR="00FF4AB1" w:rsidRPr="00A2113D">
        <w:rPr>
          <w:sz w:val="24"/>
          <w:szCs w:val="24"/>
        </w:rPr>
        <w:t xml:space="preserve"> w dniu </w:t>
      </w:r>
      <w:r w:rsidR="007277B6" w:rsidRPr="00A2113D">
        <w:rPr>
          <w:sz w:val="24"/>
          <w:szCs w:val="24"/>
        </w:rPr>
        <w:t>15/07/2022</w:t>
      </w:r>
      <w:r w:rsidR="00FF4AB1" w:rsidRPr="00A2113D">
        <w:rPr>
          <w:sz w:val="24"/>
          <w:szCs w:val="24"/>
        </w:rPr>
        <w:t xml:space="preserve"> o godz. </w:t>
      </w:r>
      <w:r w:rsidR="007277B6" w:rsidRPr="00A2113D">
        <w:rPr>
          <w:sz w:val="24"/>
          <w:szCs w:val="24"/>
        </w:rPr>
        <w:t>10:00</w:t>
      </w:r>
      <w:r w:rsidRPr="00A2113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2113D" w14:paraId="148C2CF3" w14:textId="77777777" w:rsidTr="00C82837">
        <w:tc>
          <w:tcPr>
            <w:tcW w:w="993" w:type="dxa"/>
            <w:shd w:val="clear" w:color="auto" w:fill="auto"/>
            <w:vAlign w:val="center"/>
          </w:tcPr>
          <w:p w14:paraId="5E3DB800" w14:textId="77777777" w:rsidR="006B27ED" w:rsidRPr="00A2113D" w:rsidRDefault="006B27ED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C8ADA6" w14:textId="77777777" w:rsidR="006B27ED" w:rsidRPr="00A2113D" w:rsidRDefault="006B27ED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Nr</w:t>
            </w:r>
            <w:r w:rsidR="00C82837" w:rsidRPr="00A2113D">
              <w:rPr>
                <w:sz w:val="24"/>
                <w:szCs w:val="24"/>
              </w:rPr>
              <w:t xml:space="preserve"> </w:t>
            </w:r>
            <w:r w:rsidRPr="00A2113D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DBA5E05" w14:textId="77777777" w:rsidR="006B27ED" w:rsidRPr="00A2113D" w:rsidRDefault="006B27ED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B5BFCE" w14:textId="77777777" w:rsidR="006B27ED" w:rsidRPr="00A2113D" w:rsidRDefault="006B27ED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Cena oferty</w:t>
            </w:r>
          </w:p>
        </w:tc>
      </w:tr>
      <w:tr w:rsidR="007277B6" w:rsidRPr="00A2113D" w14:paraId="698BB6AE" w14:textId="77777777" w:rsidTr="008D49F8">
        <w:tc>
          <w:tcPr>
            <w:tcW w:w="993" w:type="dxa"/>
            <w:shd w:val="clear" w:color="auto" w:fill="auto"/>
            <w:vAlign w:val="center"/>
          </w:tcPr>
          <w:p w14:paraId="60A51FAC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CE892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F32EFC6" w14:textId="77777777" w:rsidR="007277B6" w:rsidRPr="00A2113D" w:rsidRDefault="007277B6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EKOCENTRUM Sp. z o. o.</w:t>
            </w:r>
          </w:p>
          <w:p w14:paraId="00254464" w14:textId="052709BE" w:rsidR="007277B6" w:rsidRPr="00A2113D" w:rsidRDefault="007277B6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 xml:space="preserve">ul. Budziszyńska 35/1 </w:t>
            </w:r>
          </w:p>
          <w:p w14:paraId="30BD726B" w14:textId="77777777" w:rsidR="007277B6" w:rsidRPr="00A2113D" w:rsidRDefault="007277B6" w:rsidP="00A2113D">
            <w:pPr>
              <w:jc w:val="both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54-434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DB2E4A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456 330.00 zł</w:t>
            </w:r>
          </w:p>
        </w:tc>
      </w:tr>
      <w:tr w:rsidR="007277B6" w:rsidRPr="00A2113D" w14:paraId="0C62D235" w14:textId="77777777" w:rsidTr="008D49F8">
        <w:tc>
          <w:tcPr>
            <w:tcW w:w="993" w:type="dxa"/>
            <w:shd w:val="clear" w:color="auto" w:fill="auto"/>
            <w:vAlign w:val="center"/>
          </w:tcPr>
          <w:p w14:paraId="2FEC1D55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2E23D8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521C067" w14:textId="77777777" w:rsidR="007277B6" w:rsidRPr="00A2113D" w:rsidRDefault="007277B6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EKOCENTRUM Sp. z o. o.</w:t>
            </w:r>
          </w:p>
          <w:p w14:paraId="0ADF0C55" w14:textId="45AD600A" w:rsidR="007277B6" w:rsidRPr="00A2113D" w:rsidRDefault="007277B6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 xml:space="preserve">ul. Budziszyńska 35/1 </w:t>
            </w:r>
          </w:p>
          <w:p w14:paraId="29E8D559" w14:textId="77777777" w:rsidR="007277B6" w:rsidRPr="00A2113D" w:rsidRDefault="007277B6" w:rsidP="00A2113D">
            <w:pPr>
              <w:jc w:val="both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54-434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D8136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723 240.00 zł</w:t>
            </w:r>
          </w:p>
        </w:tc>
      </w:tr>
      <w:tr w:rsidR="007277B6" w:rsidRPr="00A2113D" w14:paraId="7C50FE28" w14:textId="77777777" w:rsidTr="008D49F8">
        <w:tc>
          <w:tcPr>
            <w:tcW w:w="993" w:type="dxa"/>
            <w:shd w:val="clear" w:color="auto" w:fill="auto"/>
            <w:vAlign w:val="center"/>
          </w:tcPr>
          <w:p w14:paraId="4626E9B6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E0B645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0BD5607" w14:textId="77777777" w:rsidR="007277B6" w:rsidRPr="00A2113D" w:rsidRDefault="007277B6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Agencja Inwestycyjna TERRA Sp. z o.o i wspólnicy spółka komandytowa</w:t>
            </w:r>
          </w:p>
          <w:p w14:paraId="4A99FFAB" w14:textId="334334B9" w:rsidR="007277B6" w:rsidRPr="00A2113D" w:rsidRDefault="00640B68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 xml:space="preserve">ul. </w:t>
            </w:r>
            <w:r w:rsidR="007277B6" w:rsidRPr="00A2113D">
              <w:rPr>
                <w:sz w:val="24"/>
                <w:szCs w:val="24"/>
              </w:rPr>
              <w:t xml:space="preserve">Botaniczna 24/3 </w:t>
            </w:r>
          </w:p>
          <w:p w14:paraId="10F214A5" w14:textId="77777777" w:rsidR="007277B6" w:rsidRPr="00A2113D" w:rsidRDefault="007277B6" w:rsidP="00A2113D">
            <w:pPr>
              <w:jc w:val="both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60-586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0EC965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242 310.00 zł</w:t>
            </w:r>
          </w:p>
        </w:tc>
      </w:tr>
      <w:tr w:rsidR="007277B6" w:rsidRPr="00A2113D" w14:paraId="2EB322EE" w14:textId="77777777" w:rsidTr="008D49F8">
        <w:tc>
          <w:tcPr>
            <w:tcW w:w="993" w:type="dxa"/>
            <w:shd w:val="clear" w:color="auto" w:fill="auto"/>
            <w:vAlign w:val="center"/>
          </w:tcPr>
          <w:p w14:paraId="4A3335E6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A78BA7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BA54A01" w14:textId="77777777" w:rsidR="007277B6" w:rsidRPr="00A2113D" w:rsidRDefault="007277B6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Agencja Inwestycyjna TERRA Sp. z o.o i wspólnicy spółka komandytowa</w:t>
            </w:r>
          </w:p>
          <w:p w14:paraId="2F14D504" w14:textId="344A5DF0" w:rsidR="007277B6" w:rsidRPr="00A2113D" w:rsidRDefault="00640B68" w:rsidP="00A2113D">
            <w:pPr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 xml:space="preserve">ul. </w:t>
            </w:r>
            <w:r w:rsidR="007277B6" w:rsidRPr="00A2113D">
              <w:rPr>
                <w:sz w:val="24"/>
                <w:szCs w:val="24"/>
              </w:rPr>
              <w:t xml:space="preserve">Botaniczna 24/3 </w:t>
            </w:r>
          </w:p>
          <w:p w14:paraId="4D3CCD53" w14:textId="77777777" w:rsidR="007277B6" w:rsidRPr="00A2113D" w:rsidRDefault="007277B6" w:rsidP="00A2113D">
            <w:pPr>
              <w:jc w:val="both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60-586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DBEF2" w14:textId="77777777" w:rsidR="007277B6" w:rsidRPr="00A2113D" w:rsidRDefault="007277B6" w:rsidP="00A2113D">
            <w:pPr>
              <w:jc w:val="center"/>
              <w:rPr>
                <w:sz w:val="24"/>
                <w:szCs w:val="24"/>
              </w:rPr>
            </w:pPr>
            <w:r w:rsidRPr="00A2113D">
              <w:rPr>
                <w:sz w:val="24"/>
                <w:szCs w:val="24"/>
              </w:rPr>
              <w:t>560 880.00 zł</w:t>
            </w:r>
          </w:p>
        </w:tc>
      </w:tr>
    </w:tbl>
    <w:p w14:paraId="294FD636" w14:textId="77777777" w:rsidR="00A80738" w:rsidRPr="00A2113D" w:rsidRDefault="00A80738" w:rsidP="00A2113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A2113D">
        <w:rPr>
          <w:i/>
          <w:szCs w:val="24"/>
        </w:rPr>
        <w:t>Zamawiający</w:t>
      </w:r>
    </w:p>
    <w:p w14:paraId="160C763E" w14:textId="77777777" w:rsidR="00193D0D" w:rsidRPr="0045770A" w:rsidRDefault="007277B6" w:rsidP="00193D0D">
      <w:pPr>
        <w:ind w:firstLine="425"/>
        <w:jc w:val="center"/>
        <w:rPr>
          <w:sz w:val="18"/>
          <w:szCs w:val="18"/>
        </w:rPr>
      </w:pPr>
      <w:r w:rsidRPr="00A2113D">
        <w:rPr>
          <w:sz w:val="24"/>
          <w:szCs w:val="24"/>
        </w:rPr>
        <w:t xml:space="preserve">  </w:t>
      </w:r>
      <w:bookmarkEnd w:id="0"/>
      <w:r w:rsidR="00193D0D" w:rsidRPr="0045770A">
        <w:rPr>
          <w:sz w:val="18"/>
          <w:szCs w:val="18"/>
        </w:rPr>
        <w:t xml:space="preserve">                                                            /-/ Dyrektor Szpitala Wojewódzkiego </w:t>
      </w:r>
    </w:p>
    <w:p w14:paraId="7720F2C6" w14:textId="77777777" w:rsidR="00193D0D" w:rsidRPr="0045770A" w:rsidRDefault="00193D0D" w:rsidP="00193D0D">
      <w:pPr>
        <w:ind w:firstLine="425"/>
        <w:jc w:val="center"/>
        <w:rPr>
          <w:sz w:val="18"/>
          <w:szCs w:val="18"/>
        </w:rPr>
      </w:pPr>
      <w:r w:rsidRPr="0045770A">
        <w:rPr>
          <w:sz w:val="18"/>
          <w:szCs w:val="18"/>
        </w:rPr>
        <w:t xml:space="preserve">                                                          w Poznaniu</w:t>
      </w:r>
    </w:p>
    <w:p w14:paraId="460E965B" w14:textId="77777777" w:rsidR="00193D0D" w:rsidRPr="00BA5AF2" w:rsidRDefault="00193D0D" w:rsidP="00193D0D">
      <w:pPr>
        <w:ind w:firstLine="425"/>
        <w:jc w:val="center"/>
        <w:rPr>
          <w:sz w:val="22"/>
          <w:szCs w:val="22"/>
        </w:rPr>
      </w:pPr>
      <w:r w:rsidRPr="0045770A">
        <w:rPr>
          <w:sz w:val="18"/>
          <w:szCs w:val="18"/>
        </w:rPr>
        <w:t xml:space="preserve">                                                             Piotr Nowicki</w:t>
      </w:r>
    </w:p>
    <w:p w14:paraId="76D98F9C" w14:textId="38AB07C9" w:rsidR="00C236D3" w:rsidRPr="00A2113D" w:rsidRDefault="00C236D3" w:rsidP="00A2113D">
      <w:pPr>
        <w:jc w:val="right"/>
        <w:rPr>
          <w:sz w:val="24"/>
          <w:szCs w:val="24"/>
        </w:rPr>
      </w:pPr>
    </w:p>
    <w:sectPr w:rsidR="00C236D3" w:rsidRPr="00A211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2558C" w14:textId="77777777" w:rsidR="00674BA1" w:rsidRDefault="00674BA1">
      <w:r>
        <w:separator/>
      </w:r>
    </w:p>
  </w:endnote>
  <w:endnote w:type="continuationSeparator" w:id="0">
    <w:p w14:paraId="7CF1F4B3" w14:textId="77777777" w:rsidR="00674BA1" w:rsidRDefault="00674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C54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D6B4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DE0F" w14:textId="77777777" w:rsidR="009F189D" w:rsidRDefault="00193D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19CC6E">
        <v:line id="_x0000_s1025" style="position:absolute;left:0;text-align:left;z-index:251657728" from="-3.85pt,8.7pt" to="455.15pt,8.7pt"/>
      </w:pict>
    </w:r>
  </w:p>
  <w:p w14:paraId="6292D5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B38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428C90" w14:textId="77777777" w:rsidR="009F189D" w:rsidRDefault="009F189D">
    <w:pPr>
      <w:pStyle w:val="Stopka"/>
      <w:tabs>
        <w:tab w:val="clear" w:pos="4536"/>
      </w:tabs>
      <w:jc w:val="center"/>
    </w:pPr>
  </w:p>
  <w:p w14:paraId="0D1746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35A32" w14:textId="77777777" w:rsidR="00674BA1" w:rsidRDefault="00674BA1">
      <w:r>
        <w:separator/>
      </w:r>
    </w:p>
  </w:footnote>
  <w:footnote w:type="continuationSeparator" w:id="0">
    <w:p w14:paraId="413DDB63" w14:textId="77777777" w:rsidR="00674BA1" w:rsidRDefault="00674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70865" w14:textId="77777777" w:rsidR="007277B6" w:rsidRDefault="00727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E58DF" w14:textId="77777777" w:rsidR="007277B6" w:rsidRDefault="007277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007EC" w14:textId="77777777" w:rsidR="007277B6" w:rsidRDefault="007277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BA1"/>
    <w:rsid w:val="00007727"/>
    <w:rsid w:val="00017720"/>
    <w:rsid w:val="00035488"/>
    <w:rsid w:val="000D7F25"/>
    <w:rsid w:val="000E00E5"/>
    <w:rsid w:val="00173B20"/>
    <w:rsid w:val="00193D0D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40B68"/>
    <w:rsid w:val="00674BA1"/>
    <w:rsid w:val="0069085C"/>
    <w:rsid w:val="006B27ED"/>
    <w:rsid w:val="007277B6"/>
    <w:rsid w:val="00843263"/>
    <w:rsid w:val="00861E75"/>
    <w:rsid w:val="009D19BD"/>
    <w:rsid w:val="009F189D"/>
    <w:rsid w:val="00A2113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F70B3"/>
  <w15:chartTrackingRefBased/>
  <w15:docId w15:val="{B18D9557-057B-4305-8A2C-6A2CDE1F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113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5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1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4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7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47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4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2022-07-15T08:13:00Z</cp:lastPrinted>
  <dcterms:created xsi:type="dcterms:W3CDTF">2022-07-15T11:00:00Z</dcterms:created>
  <dcterms:modified xsi:type="dcterms:W3CDTF">2022-07-15T11:00:00Z</dcterms:modified>
</cp:coreProperties>
</file>