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B285F" w14:textId="77777777" w:rsidR="00D665F5" w:rsidRPr="00A26274" w:rsidRDefault="00112FA7" w:rsidP="00A26274">
      <w:pPr>
        <w:jc w:val="right"/>
        <w:rPr>
          <w:sz w:val="24"/>
          <w:szCs w:val="24"/>
        </w:rPr>
      </w:pPr>
      <w:r w:rsidRPr="00A26274">
        <w:rPr>
          <w:sz w:val="24"/>
          <w:szCs w:val="24"/>
        </w:rPr>
        <w:t>Poznań</w:t>
      </w:r>
      <w:r w:rsidR="00D665F5" w:rsidRPr="00A26274">
        <w:rPr>
          <w:sz w:val="24"/>
          <w:szCs w:val="24"/>
        </w:rPr>
        <w:t xml:space="preserve"> dnia: </w:t>
      </w:r>
      <w:r w:rsidRPr="00A26274">
        <w:rPr>
          <w:sz w:val="24"/>
          <w:szCs w:val="24"/>
        </w:rPr>
        <w:t>2022-07-14</w:t>
      </w:r>
    </w:p>
    <w:p w14:paraId="7A0D0001" w14:textId="77777777" w:rsidR="00112FA7" w:rsidRPr="00A26274" w:rsidRDefault="00112FA7" w:rsidP="00A26274">
      <w:pPr>
        <w:rPr>
          <w:b/>
          <w:bCs/>
          <w:sz w:val="24"/>
          <w:szCs w:val="24"/>
        </w:rPr>
      </w:pPr>
      <w:r w:rsidRPr="00A26274">
        <w:rPr>
          <w:b/>
          <w:bCs/>
          <w:sz w:val="24"/>
          <w:szCs w:val="24"/>
        </w:rPr>
        <w:t>Szpital Wojewódzki w Poznaniu</w:t>
      </w:r>
    </w:p>
    <w:p w14:paraId="5FC61960" w14:textId="77777777" w:rsidR="00D665F5" w:rsidRPr="00A26274" w:rsidRDefault="00112FA7" w:rsidP="00A26274">
      <w:pPr>
        <w:rPr>
          <w:b/>
          <w:bCs/>
          <w:sz w:val="24"/>
          <w:szCs w:val="24"/>
        </w:rPr>
      </w:pPr>
      <w:r w:rsidRPr="00A26274">
        <w:rPr>
          <w:b/>
          <w:bCs/>
          <w:sz w:val="24"/>
          <w:szCs w:val="24"/>
        </w:rPr>
        <w:t>Dział Zamówień Publicznych</w:t>
      </w:r>
    </w:p>
    <w:p w14:paraId="4DC8712F" w14:textId="77777777" w:rsidR="00D665F5" w:rsidRPr="00A26274" w:rsidRDefault="00112FA7" w:rsidP="00A26274">
      <w:pPr>
        <w:rPr>
          <w:sz w:val="24"/>
          <w:szCs w:val="24"/>
        </w:rPr>
      </w:pPr>
      <w:r w:rsidRPr="00A26274">
        <w:rPr>
          <w:sz w:val="24"/>
          <w:szCs w:val="24"/>
        </w:rPr>
        <w:t>Juraszów</w:t>
      </w:r>
      <w:r w:rsidR="00D665F5" w:rsidRPr="00A26274">
        <w:rPr>
          <w:sz w:val="24"/>
          <w:szCs w:val="24"/>
        </w:rPr>
        <w:t xml:space="preserve"> </w:t>
      </w:r>
      <w:r w:rsidRPr="00A26274">
        <w:rPr>
          <w:sz w:val="24"/>
          <w:szCs w:val="24"/>
        </w:rPr>
        <w:t>7/19</w:t>
      </w:r>
    </w:p>
    <w:p w14:paraId="1DAAF4D6" w14:textId="77777777" w:rsidR="00D665F5" w:rsidRPr="00A26274" w:rsidRDefault="00112FA7" w:rsidP="00A26274">
      <w:pPr>
        <w:rPr>
          <w:sz w:val="24"/>
          <w:szCs w:val="24"/>
        </w:rPr>
      </w:pPr>
      <w:r w:rsidRPr="00A26274">
        <w:rPr>
          <w:sz w:val="24"/>
          <w:szCs w:val="24"/>
        </w:rPr>
        <w:t>60-479</w:t>
      </w:r>
      <w:r w:rsidR="00D665F5" w:rsidRPr="00A26274">
        <w:rPr>
          <w:sz w:val="24"/>
          <w:szCs w:val="24"/>
        </w:rPr>
        <w:t xml:space="preserve"> </w:t>
      </w:r>
      <w:r w:rsidRPr="00A26274">
        <w:rPr>
          <w:sz w:val="24"/>
          <w:szCs w:val="24"/>
        </w:rPr>
        <w:t>Poznań</w:t>
      </w:r>
    </w:p>
    <w:p w14:paraId="44F9C421" w14:textId="77777777" w:rsidR="00D665F5" w:rsidRPr="00A26274" w:rsidRDefault="00D665F5" w:rsidP="00A2627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3CE5F3FD" w14:textId="77777777" w:rsidR="00A80738" w:rsidRPr="00A26274" w:rsidRDefault="00D665F5" w:rsidP="00A26274">
      <w:pPr>
        <w:pStyle w:val="Nagwek"/>
        <w:tabs>
          <w:tab w:val="clear" w:pos="4536"/>
        </w:tabs>
        <w:rPr>
          <w:sz w:val="24"/>
          <w:szCs w:val="24"/>
        </w:rPr>
      </w:pPr>
      <w:r w:rsidRPr="00A26274">
        <w:rPr>
          <w:sz w:val="24"/>
          <w:szCs w:val="24"/>
        </w:rPr>
        <w:t>Znak sprawy:</w:t>
      </w:r>
      <w:r w:rsidRPr="00A26274">
        <w:rPr>
          <w:b/>
          <w:sz w:val="24"/>
          <w:szCs w:val="24"/>
        </w:rPr>
        <w:t xml:space="preserve"> </w:t>
      </w:r>
      <w:r w:rsidR="00112FA7" w:rsidRPr="00A26274">
        <w:rPr>
          <w:b/>
          <w:sz w:val="24"/>
          <w:szCs w:val="24"/>
        </w:rPr>
        <w:t>SZW/DZP/25/2022</w:t>
      </w:r>
      <w:r w:rsidR="00A80738" w:rsidRPr="00A26274">
        <w:rPr>
          <w:sz w:val="24"/>
          <w:szCs w:val="24"/>
        </w:rPr>
        <w:tab/>
        <w:t xml:space="preserve"> </w:t>
      </w:r>
    </w:p>
    <w:p w14:paraId="5CCE0E1F" w14:textId="77777777" w:rsidR="00A80738" w:rsidRPr="00A26274" w:rsidRDefault="00A80738" w:rsidP="00A2627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2B5AB3" w14:textId="77777777" w:rsidR="00A80738" w:rsidRPr="00A26274" w:rsidRDefault="00A80738" w:rsidP="00A2627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438A7A" w14:textId="77777777" w:rsidR="00A80738" w:rsidRPr="00A26274" w:rsidRDefault="00A80738" w:rsidP="00A2627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A26274">
        <w:rPr>
          <w:b/>
          <w:spacing w:val="20"/>
          <w:sz w:val="24"/>
          <w:szCs w:val="24"/>
        </w:rPr>
        <w:t>INFORMACJA Z OTWARCIA OFERT</w:t>
      </w:r>
    </w:p>
    <w:p w14:paraId="2D243121" w14:textId="77777777" w:rsidR="00A80738" w:rsidRPr="00A26274" w:rsidRDefault="00A80738" w:rsidP="00A2627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607D8B6A" w14:textId="1B35F7E4" w:rsidR="00C659E2" w:rsidRPr="00A26274" w:rsidRDefault="00C659E2" w:rsidP="00A26274">
      <w:pPr>
        <w:jc w:val="both"/>
        <w:rPr>
          <w:sz w:val="24"/>
          <w:szCs w:val="24"/>
        </w:rPr>
      </w:pPr>
      <w:r w:rsidRPr="00A26274">
        <w:rPr>
          <w:bCs/>
          <w:sz w:val="24"/>
          <w:szCs w:val="24"/>
        </w:rPr>
        <w:t xml:space="preserve">Dotyczy </w:t>
      </w:r>
      <w:r w:rsidRPr="00A26274">
        <w:rPr>
          <w:sz w:val="24"/>
          <w:szCs w:val="24"/>
        </w:rPr>
        <w:t xml:space="preserve">postępowania o udzielenie zamówienia publicznego prowadzonego w trybie </w:t>
      </w:r>
      <w:r w:rsidR="00112FA7" w:rsidRPr="00A26274">
        <w:rPr>
          <w:sz w:val="24"/>
          <w:szCs w:val="24"/>
        </w:rPr>
        <w:t>przetarg</w:t>
      </w:r>
      <w:r w:rsidR="00A26274" w:rsidRPr="00A26274">
        <w:rPr>
          <w:sz w:val="24"/>
          <w:szCs w:val="24"/>
        </w:rPr>
        <w:t>u</w:t>
      </w:r>
      <w:r w:rsidR="00112FA7" w:rsidRPr="00A26274">
        <w:rPr>
          <w:sz w:val="24"/>
          <w:szCs w:val="24"/>
        </w:rPr>
        <w:t xml:space="preserve"> nieograniczon</w:t>
      </w:r>
      <w:r w:rsidR="00A26274" w:rsidRPr="00A26274">
        <w:rPr>
          <w:sz w:val="24"/>
          <w:szCs w:val="24"/>
        </w:rPr>
        <w:t>ego</w:t>
      </w:r>
      <w:r w:rsidRPr="00A26274">
        <w:rPr>
          <w:sz w:val="24"/>
          <w:szCs w:val="24"/>
        </w:rPr>
        <w:t xml:space="preserve"> na: </w:t>
      </w:r>
    </w:p>
    <w:p w14:paraId="00739663" w14:textId="77777777" w:rsidR="00A26274" w:rsidRPr="00A26274" w:rsidRDefault="00A26274" w:rsidP="00A26274">
      <w:pPr>
        <w:jc w:val="both"/>
        <w:rPr>
          <w:b/>
          <w:bCs/>
          <w:sz w:val="24"/>
          <w:szCs w:val="24"/>
        </w:rPr>
      </w:pPr>
    </w:p>
    <w:p w14:paraId="4B5A45D6" w14:textId="49DEEBEF" w:rsidR="00A80738" w:rsidRPr="00A26274" w:rsidRDefault="00112FA7" w:rsidP="00A26274">
      <w:pPr>
        <w:pStyle w:val="Tekstpodstawowywcity"/>
        <w:ind w:firstLine="0"/>
        <w:jc w:val="center"/>
        <w:rPr>
          <w:b/>
          <w:szCs w:val="24"/>
        </w:rPr>
      </w:pPr>
      <w:r w:rsidRPr="00A26274">
        <w:rPr>
          <w:b/>
          <w:szCs w:val="24"/>
        </w:rPr>
        <w:t>Budowa Centrum Medycyny Ratunkowej Szpitala Wojewódzkiego w Poznaniu wraz z zapleczem specjalistyczno-technicznym systemem zaprojektuj i wybuduj.</w:t>
      </w:r>
    </w:p>
    <w:p w14:paraId="080E1881" w14:textId="77777777" w:rsidR="00A26274" w:rsidRPr="00A26274" w:rsidRDefault="00A26274" w:rsidP="00A26274">
      <w:pPr>
        <w:pStyle w:val="Tekstpodstawowywcity"/>
        <w:ind w:firstLine="0"/>
        <w:jc w:val="center"/>
        <w:rPr>
          <w:szCs w:val="24"/>
        </w:rPr>
      </w:pPr>
    </w:p>
    <w:p w14:paraId="613604E6" w14:textId="77777777" w:rsidR="00D665F5" w:rsidRPr="00A26274" w:rsidRDefault="00D665F5" w:rsidP="00A26274">
      <w:pPr>
        <w:jc w:val="both"/>
        <w:rPr>
          <w:sz w:val="24"/>
          <w:szCs w:val="24"/>
        </w:rPr>
      </w:pPr>
      <w:r w:rsidRPr="00A26274">
        <w:rPr>
          <w:sz w:val="24"/>
          <w:szCs w:val="24"/>
        </w:rPr>
        <w:t>Zamawiający, działając na podstawie art. 22</w:t>
      </w:r>
      <w:r w:rsidR="00601802" w:rsidRPr="00A26274">
        <w:rPr>
          <w:sz w:val="24"/>
          <w:szCs w:val="24"/>
        </w:rPr>
        <w:t>2</w:t>
      </w:r>
      <w:r w:rsidRPr="00A26274">
        <w:rPr>
          <w:sz w:val="24"/>
          <w:szCs w:val="24"/>
        </w:rPr>
        <w:t xml:space="preserve"> ust. 5 </w:t>
      </w:r>
      <w:r w:rsidRPr="00A26274">
        <w:rPr>
          <w:bCs/>
          <w:sz w:val="24"/>
          <w:szCs w:val="24"/>
        </w:rPr>
        <w:t>ustawy z dnia 11 września 2019 r. Prawo zamówień publicznych</w:t>
      </w:r>
      <w:r w:rsidRPr="00A26274">
        <w:rPr>
          <w:sz w:val="24"/>
          <w:szCs w:val="24"/>
        </w:rPr>
        <w:t xml:space="preserve"> </w:t>
      </w:r>
      <w:r w:rsidR="00112FA7" w:rsidRPr="00A26274">
        <w:rPr>
          <w:sz w:val="24"/>
          <w:szCs w:val="24"/>
        </w:rPr>
        <w:t>(t.j. Dz.U. z 2021r. poz. 1129 z późn. zm.)</w:t>
      </w:r>
      <w:r w:rsidR="00490DC0" w:rsidRPr="00A26274">
        <w:rPr>
          <w:sz w:val="24"/>
          <w:szCs w:val="24"/>
        </w:rPr>
        <w:t xml:space="preserve"> </w:t>
      </w:r>
      <w:r w:rsidRPr="00A26274">
        <w:rPr>
          <w:sz w:val="24"/>
          <w:szCs w:val="24"/>
        </w:rPr>
        <w:t>udostępnia</w:t>
      </w:r>
      <w:r w:rsidR="00F95C33" w:rsidRPr="00A26274">
        <w:rPr>
          <w:sz w:val="24"/>
          <w:szCs w:val="24"/>
        </w:rPr>
        <w:t xml:space="preserve"> </w:t>
      </w:r>
      <w:r w:rsidR="004C7E9B" w:rsidRPr="00A26274">
        <w:rPr>
          <w:sz w:val="24"/>
          <w:szCs w:val="24"/>
        </w:rPr>
        <w:t>informacj</w:t>
      </w:r>
      <w:r w:rsidR="00577BC6" w:rsidRPr="00A26274">
        <w:rPr>
          <w:sz w:val="24"/>
          <w:szCs w:val="24"/>
        </w:rPr>
        <w:t>ę</w:t>
      </w:r>
      <w:r w:rsidR="00035488" w:rsidRPr="00A26274">
        <w:rPr>
          <w:sz w:val="24"/>
          <w:szCs w:val="24"/>
        </w:rPr>
        <w:t xml:space="preserve"> z otwarcia ofert</w:t>
      </w:r>
      <w:r w:rsidR="00577BC6" w:rsidRPr="00A26274">
        <w:rPr>
          <w:sz w:val="24"/>
          <w:szCs w:val="24"/>
        </w:rPr>
        <w:t>.</w:t>
      </w:r>
    </w:p>
    <w:p w14:paraId="59952E62" w14:textId="77777777" w:rsidR="00F0710B" w:rsidRDefault="00F0710B" w:rsidP="00A26274">
      <w:pPr>
        <w:jc w:val="both"/>
        <w:rPr>
          <w:sz w:val="24"/>
          <w:szCs w:val="24"/>
        </w:rPr>
      </w:pPr>
    </w:p>
    <w:p w14:paraId="6E3187FD" w14:textId="7D3AF350" w:rsidR="00F0710B" w:rsidRDefault="00A26274" w:rsidP="00A26274">
      <w:pPr>
        <w:jc w:val="both"/>
        <w:rPr>
          <w:sz w:val="24"/>
          <w:szCs w:val="24"/>
        </w:rPr>
      </w:pPr>
      <w:r w:rsidRPr="00A26274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sz w:val="24"/>
          <w:szCs w:val="24"/>
        </w:rPr>
        <w:t xml:space="preserve"> </w:t>
      </w:r>
    </w:p>
    <w:p w14:paraId="6AFF3466" w14:textId="7B7C64BC" w:rsidR="00A26274" w:rsidRPr="00A26274" w:rsidRDefault="00A26274" w:rsidP="00A26274">
      <w:pPr>
        <w:jc w:val="both"/>
        <w:rPr>
          <w:sz w:val="24"/>
          <w:szCs w:val="24"/>
        </w:rPr>
      </w:pPr>
      <w:r w:rsidRPr="00A26274">
        <w:rPr>
          <w:sz w:val="24"/>
          <w:szCs w:val="24"/>
        </w:rPr>
        <w:t>33</w:t>
      </w:r>
      <w:r>
        <w:rPr>
          <w:sz w:val="24"/>
          <w:szCs w:val="24"/>
        </w:rPr>
        <w:t xml:space="preserve"> </w:t>
      </w:r>
      <w:r w:rsidRPr="00A26274">
        <w:rPr>
          <w:sz w:val="24"/>
          <w:szCs w:val="24"/>
        </w:rPr>
        <w:t>210</w:t>
      </w:r>
      <w:r>
        <w:rPr>
          <w:sz w:val="24"/>
          <w:szCs w:val="24"/>
        </w:rPr>
        <w:t xml:space="preserve"> </w:t>
      </w:r>
      <w:r w:rsidRPr="00A26274">
        <w:rPr>
          <w:sz w:val="24"/>
          <w:szCs w:val="24"/>
        </w:rPr>
        <w:t>000,00 zł brutto</w:t>
      </w:r>
      <w:r>
        <w:rPr>
          <w:sz w:val="24"/>
          <w:szCs w:val="24"/>
        </w:rPr>
        <w:t>.</w:t>
      </w:r>
      <w:r w:rsidRPr="00A26274">
        <w:rPr>
          <w:sz w:val="24"/>
          <w:szCs w:val="24"/>
        </w:rPr>
        <w:t xml:space="preserve"> </w:t>
      </w:r>
    </w:p>
    <w:p w14:paraId="3D831169" w14:textId="77777777" w:rsidR="00A26274" w:rsidRPr="00A26274" w:rsidRDefault="00A26274" w:rsidP="00A26274">
      <w:pPr>
        <w:jc w:val="both"/>
        <w:rPr>
          <w:sz w:val="24"/>
          <w:szCs w:val="24"/>
        </w:rPr>
      </w:pPr>
    </w:p>
    <w:p w14:paraId="7066C371" w14:textId="7413FAA2" w:rsidR="00A80738" w:rsidRPr="00A26274" w:rsidRDefault="00D665F5" w:rsidP="00A26274">
      <w:pPr>
        <w:jc w:val="both"/>
        <w:rPr>
          <w:sz w:val="24"/>
          <w:szCs w:val="24"/>
        </w:rPr>
      </w:pPr>
      <w:r w:rsidRPr="00A26274">
        <w:rPr>
          <w:sz w:val="24"/>
          <w:szCs w:val="24"/>
        </w:rPr>
        <w:t>Podczas otwarcia ofert, mającego miejsce</w:t>
      </w:r>
      <w:r w:rsidR="00FF4AB1" w:rsidRPr="00A26274">
        <w:rPr>
          <w:sz w:val="24"/>
          <w:szCs w:val="24"/>
        </w:rPr>
        <w:t xml:space="preserve"> w dniu </w:t>
      </w:r>
      <w:r w:rsidR="00112FA7" w:rsidRPr="00A26274">
        <w:rPr>
          <w:sz w:val="24"/>
          <w:szCs w:val="24"/>
        </w:rPr>
        <w:t>14/07/2022</w:t>
      </w:r>
      <w:r w:rsidR="00FF4AB1" w:rsidRPr="00A26274">
        <w:rPr>
          <w:sz w:val="24"/>
          <w:szCs w:val="24"/>
        </w:rPr>
        <w:t xml:space="preserve"> o godz. </w:t>
      </w:r>
      <w:r w:rsidR="00112FA7" w:rsidRPr="00A26274">
        <w:rPr>
          <w:sz w:val="24"/>
          <w:szCs w:val="24"/>
        </w:rPr>
        <w:t>10:00</w:t>
      </w:r>
      <w:r w:rsidRPr="00A26274">
        <w:rPr>
          <w:sz w:val="24"/>
          <w:szCs w:val="24"/>
        </w:rPr>
        <w:t>, otwarte zostały oferty następujących wykonawców: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260"/>
        <w:gridCol w:w="1134"/>
        <w:gridCol w:w="2268"/>
        <w:gridCol w:w="2268"/>
      </w:tblGrid>
      <w:tr w:rsidR="00E059AA" w:rsidRPr="00E059AA" w14:paraId="68713990" w14:textId="77777777" w:rsidTr="00E059AA">
        <w:tc>
          <w:tcPr>
            <w:tcW w:w="596" w:type="dxa"/>
            <w:shd w:val="clear" w:color="auto" w:fill="auto"/>
            <w:vAlign w:val="center"/>
          </w:tcPr>
          <w:p w14:paraId="3164C8BA" w14:textId="77777777" w:rsidR="00E059AA" w:rsidRPr="00E059AA" w:rsidRDefault="00E059AA" w:rsidP="00A26274">
            <w:pPr>
              <w:jc w:val="center"/>
            </w:pPr>
            <w:r w:rsidRPr="00E059AA"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2755905" w14:textId="77777777" w:rsidR="00E059AA" w:rsidRPr="00E059AA" w:rsidRDefault="00E059AA" w:rsidP="00A26274">
            <w:pPr>
              <w:jc w:val="center"/>
            </w:pPr>
            <w:r w:rsidRPr="00E059AA">
              <w:t>Nazwa i adres wykonawcy</w:t>
            </w:r>
          </w:p>
        </w:tc>
        <w:tc>
          <w:tcPr>
            <w:tcW w:w="1134" w:type="dxa"/>
          </w:tcPr>
          <w:p w14:paraId="28D6CE75" w14:textId="37E2A754" w:rsidR="00E059AA" w:rsidRPr="00E059AA" w:rsidRDefault="00E059AA" w:rsidP="00A26274">
            <w:pPr>
              <w:jc w:val="center"/>
            </w:pPr>
            <w:r>
              <w:t>Okres gwarancji</w:t>
            </w:r>
          </w:p>
        </w:tc>
        <w:tc>
          <w:tcPr>
            <w:tcW w:w="2268" w:type="dxa"/>
          </w:tcPr>
          <w:p w14:paraId="19354F3E" w14:textId="77777777" w:rsidR="000E3C9B" w:rsidRDefault="00E059AA" w:rsidP="000E3C9B">
            <w:pPr>
              <w:jc w:val="center"/>
            </w:pPr>
            <w:r>
              <w:t>Skrócenie terminu wykonania zadania</w:t>
            </w:r>
          </w:p>
          <w:p w14:paraId="65E4B6C5" w14:textId="50B05190" w:rsidR="000E3C9B" w:rsidRPr="00E059AA" w:rsidRDefault="000E3C9B" w:rsidP="000E3C9B">
            <w:pPr>
              <w:jc w:val="center"/>
            </w:pPr>
            <w:r>
              <w:t>(20 miesięcy)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E4D94C" w14:textId="77467ADF" w:rsidR="00E059AA" w:rsidRPr="00E059AA" w:rsidRDefault="00E059AA" w:rsidP="00A26274">
            <w:pPr>
              <w:jc w:val="center"/>
            </w:pPr>
            <w:r w:rsidRPr="00E059AA">
              <w:t>Cena oferty</w:t>
            </w:r>
          </w:p>
        </w:tc>
      </w:tr>
      <w:tr w:rsidR="000E3C9B" w:rsidRPr="00E059AA" w14:paraId="428C5261" w14:textId="77777777" w:rsidTr="00E059AA">
        <w:tc>
          <w:tcPr>
            <w:tcW w:w="596" w:type="dxa"/>
            <w:shd w:val="clear" w:color="auto" w:fill="auto"/>
            <w:vAlign w:val="center"/>
          </w:tcPr>
          <w:p w14:paraId="5ABA2AF1" w14:textId="77777777" w:rsidR="000E3C9B" w:rsidRPr="00E059AA" w:rsidRDefault="000E3C9B" w:rsidP="000E3C9B">
            <w:pPr>
              <w:jc w:val="center"/>
            </w:pPr>
            <w:r w:rsidRPr="00E059AA">
              <w:t>1</w:t>
            </w:r>
          </w:p>
        </w:tc>
        <w:tc>
          <w:tcPr>
            <w:tcW w:w="3260" w:type="dxa"/>
            <w:shd w:val="clear" w:color="auto" w:fill="auto"/>
          </w:tcPr>
          <w:p w14:paraId="2F41A326" w14:textId="77777777" w:rsidR="000E3C9B" w:rsidRPr="00E059AA" w:rsidRDefault="000E3C9B" w:rsidP="000E3C9B">
            <w:r w:rsidRPr="00E059AA">
              <w:t>Konsorcjum firm:</w:t>
            </w:r>
          </w:p>
          <w:p w14:paraId="01DDC9A9" w14:textId="77777777" w:rsidR="000E3C9B" w:rsidRPr="00E059AA" w:rsidRDefault="000E3C9B" w:rsidP="000E3C9B">
            <w:r w:rsidRPr="00E059AA">
              <w:t xml:space="preserve">Lider - Wegner Sp. z o.o. Sp.k. </w:t>
            </w:r>
          </w:p>
          <w:p w14:paraId="4A082910" w14:textId="77777777" w:rsidR="000E3C9B" w:rsidRPr="00E059AA" w:rsidRDefault="000E3C9B" w:rsidP="000E3C9B">
            <w:r w:rsidRPr="00E059AA">
              <w:t xml:space="preserve">i </w:t>
            </w:r>
          </w:p>
          <w:p w14:paraId="330E5364" w14:textId="58FBDE82" w:rsidR="000E3C9B" w:rsidRPr="00E059AA" w:rsidRDefault="000E3C9B" w:rsidP="000E3C9B">
            <w:r w:rsidRPr="00E059AA">
              <w:t>Partner - DB Serwis Sp. z o.o. Sp. k.</w:t>
            </w:r>
          </w:p>
          <w:p w14:paraId="47A1F620" w14:textId="4AD4A6BD" w:rsidR="000E3C9B" w:rsidRPr="00E059AA" w:rsidRDefault="000E3C9B" w:rsidP="000E3C9B">
            <w:r w:rsidRPr="00E059AA">
              <w:t xml:space="preserve">ul. Bukowska 177 </w:t>
            </w:r>
          </w:p>
          <w:p w14:paraId="2B6BF873" w14:textId="77777777" w:rsidR="000E3C9B" w:rsidRPr="00E059AA" w:rsidRDefault="000E3C9B" w:rsidP="000E3C9B">
            <w:pPr>
              <w:jc w:val="both"/>
            </w:pPr>
            <w:r w:rsidRPr="00E059AA">
              <w:t>60-196 Poznań</w:t>
            </w:r>
          </w:p>
        </w:tc>
        <w:tc>
          <w:tcPr>
            <w:tcW w:w="1134" w:type="dxa"/>
          </w:tcPr>
          <w:p w14:paraId="1DFDACDC" w14:textId="77777777" w:rsidR="000E3C9B" w:rsidRDefault="000E3C9B" w:rsidP="000E3C9B">
            <w:pPr>
              <w:jc w:val="center"/>
            </w:pPr>
          </w:p>
          <w:p w14:paraId="6BB62B06" w14:textId="77777777" w:rsidR="000E3C9B" w:rsidRDefault="000E3C9B" w:rsidP="000E3C9B">
            <w:pPr>
              <w:jc w:val="center"/>
            </w:pPr>
          </w:p>
          <w:p w14:paraId="4D7C3B86" w14:textId="36E4D48E" w:rsidR="000E3C9B" w:rsidRPr="00E059AA" w:rsidRDefault="000E3C9B" w:rsidP="000E3C9B">
            <w:pPr>
              <w:jc w:val="center"/>
            </w:pPr>
            <w:r>
              <w:t>8 lat</w:t>
            </w:r>
          </w:p>
        </w:tc>
        <w:tc>
          <w:tcPr>
            <w:tcW w:w="2268" w:type="dxa"/>
          </w:tcPr>
          <w:p w14:paraId="6C3A0ED5" w14:textId="77777777" w:rsidR="000E3C9B" w:rsidRDefault="000E3C9B" w:rsidP="000E3C9B">
            <w:pPr>
              <w:jc w:val="center"/>
            </w:pPr>
          </w:p>
          <w:p w14:paraId="2955B324" w14:textId="77777777" w:rsidR="00114CFE" w:rsidRDefault="00114CFE" w:rsidP="000E3C9B">
            <w:pPr>
              <w:jc w:val="center"/>
            </w:pPr>
          </w:p>
          <w:p w14:paraId="69830554" w14:textId="4DD617A3" w:rsidR="000E3C9B" w:rsidRPr="00E059AA" w:rsidRDefault="000E3C9B" w:rsidP="000E3C9B">
            <w:pPr>
              <w:jc w:val="center"/>
            </w:pPr>
            <w:r>
              <w:t>o 4 tygodnie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2730E9" w14:textId="124483DA" w:rsidR="000E3C9B" w:rsidRPr="00E059AA" w:rsidRDefault="000E3C9B" w:rsidP="000E3C9B">
            <w:pPr>
              <w:jc w:val="center"/>
            </w:pPr>
            <w:r w:rsidRPr="00E059AA">
              <w:t>159 719 733.29 zł</w:t>
            </w:r>
          </w:p>
        </w:tc>
      </w:tr>
      <w:tr w:rsidR="000E3C9B" w:rsidRPr="00E059AA" w14:paraId="7FEC65FB" w14:textId="77777777" w:rsidTr="00E059AA">
        <w:tc>
          <w:tcPr>
            <w:tcW w:w="596" w:type="dxa"/>
            <w:shd w:val="clear" w:color="auto" w:fill="auto"/>
            <w:vAlign w:val="center"/>
          </w:tcPr>
          <w:p w14:paraId="1C41371F" w14:textId="77777777" w:rsidR="000E3C9B" w:rsidRPr="00E059AA" w:rsidRDefault="000E3C9B" w:rsidP="000E3C9B">
            <w:pPr>
              <w:jc w:val="center"/>
            </w:pPr>
            <w:r w:rsidRPr="00E059AA">
              <w:t>2</w:t>
            </w:r>
          </w:p>
        </w:tc>
        <w:tc>
          <w:tcPr>
            <w:tcW w:w="3260" w:type="dxa"/>
            <w:shd w:val="clear" w:color="auto" w:fill="auto"/>
          </w:tcPr>
          <w:p w14:paraId="621022ED" w14:textId="6D1C05FB" w:rsidR="000E3C9B" w:rsidRPr="00E059AA" w:rsidRDefault="000E3C9B" w:rsidP="000E3C9B">
            <w:r w:rsidRPr="00E059AA">
              <w:t>CLIMAMEDIC Sp.  z o.o. Sp</w:t>
            </w:r>
            <w:r>
              <w:t xml:space="preserve">. k. </w:t>
            </w:r>
            <w:r w:rsidRPr="00E059AA">
              <w:t xml:space="preserve">Reguły, ul. Stanisława Bodycha 73/A </w:t>
            </w:r>
          </w:p>
          <w:p w14:paraId="2018B82A" w14:textId="77777777" w:rsidR="000E3C9B" w:rsidRPr="00E059AA" w:rsidRDefault="000E3C9B" w:rsidP="000E3C9B">
            <w:pPr>
              <w:jc w:val="both"/>
            </w:pPr>
            <w:r w:rsidRPr="00E059AA">
              <w:t>05-816 Michałowice</w:t>
            </w:r>
          </w:p>
        </w:tc>
        <w:tc>
          <w:tcPr>
            <w:tcW w:w="1134" w:type="dxa"/>
          </w:tcPr>
          <w:p w14:paraId="040C714E" w14:textId="77777777" w:rsidR="000E3C9B" w:rsidRDefault="000E3C9B" w:rsidP="000E3C9B">
            <w:pPr>
              <w:jc w:val="center"/>
            </w:pPr>
          </w:p>
          <w:p w14:paraId="6D480031" w14:textId="6C63735B" w:rsidR="000E3C9B" w:rsidRPr="00E059AA" w:rsidRDefault="000E3C9B" w:rsidP="000E3C9B">
            <w:pPr>
              <w:jc w:val="center"/>
            </w:pPr>
            <w:r>
              <w:t>10 lat</w:t>
            </w:r>
          </w:p>
        </w:tc>
        <w:tc>
          <w:tcPr>
            <w:tcW w:w="2268" w:type="dxa"/>
          </w:tcPr>
          <w:p w14:paraId="3E4D68D6" w14:textId="77777777" w:rsidR="000E3C9B" w:rsidRDefault="000E3C9B" w:rsidP="000E3C9B">
            <w:pPr>
              <w:jc w:val="center"/>
            </w:pPr>
          </w:p>
          <w:p w14:paraId="0BD7E013" w14:textId="3ABBC078" w:rsidR="000E3C9B" w:rsidRPr="00E059AA" w:rsidRDefault="000E3C9B" w:rsidP="000E3C9B">
            <w:pPr>
              <w:jc w:val="center"/>
            </w:pPr>
            <w:r>
              <w:t>o 4 tygodnie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5DE378" w14:textId="62705E20" w:rsidR="000E3C9B" w:rsidRPr="00E059AA" w:rsidRDefault="000E3C9B" w:rsidP="000E3C9B">
            <w:pPr>
              <w:jc w:val="center"/>
            </w:pPr>
            <w:r w:rsidRPr="00E059AA">
              <w:t>119 544 893.75 zł</w:t>
            </w:r>
          </w:p>
        </w:tc>
      </w:tr>
      <w:tr w:rsidR="00E059AA" w:rsidRPr="00E059AA" w14:paraId="4AF07B20" w14:textId="77777777" w:rsidTr="00E059AA">
        <w:tc>
          <w:tcPr>
            <w:tcW w:w="596" w:type="dxa"/>
            <w:shd w:val="clear" w:color="auto" w:fill="auto"/>
            <w:vAlign w:val="center"/>
          </w:tcPr>
          <w:p w14:paraId="2B1143E6" w14:textId="77777777" w:rsidR="00E059AA" w:rsidRPr="00E059AA" w:rsidRDefault="00E059AA" w:rsidP="00A26274">
            <w:pPr>
              <w:jc w:val="center"/>
            </w:pPr>
            <w:r w:rsidRPr="00E059AA">
              <w:t>3</w:t>
            </w:r>
          </w:p>
        </w:tc>
        <w:tc>
          <w:tcPr>
            <w:tcW w:w="3260" w:type="dxa"/>
            <w:shd w:val="clear" w:color="auto" w:fill="auto"/>
          </w:tcPr>
          <w:p w14:paraId="50668FD1" w14:textId="77777777" w:rsidR="00E059AA" w:rsidRPr="00E059AA" w:rsidRDefault="00E059AA" w:rsidP="00A26274">
            <w:r w:rsidRPr="00E059AA">
              <w:t>ERBUD S.A.</w:t>
            </w:r>
          </w:p>
          <w:p w14:paraId="09A826C9" w14:textId="5B03615F" w:rsidR="00E059AA" w:rsidRPr="00E059AA" w:rsidRDefault="00E059AA" w:rsidP="00A26274">
            <w:r w:rsidRPr="00E059AA">
              <w:t xml:space="preserve">ul. Klimczaka 1 </w:t>
            </w:r>
          </w:p>
          <w:p w14:paraId="12E4A90A" w14:textId="77777777" w:rsidR="00E059AA" w:rsidRPr="00E059AA" w:rsidRDefault="00E059AA" w:rsidP="00A26274">
            <w:pPr>
              <w:jc w:val="both"/>
            </w:pPr>
            <w:r w:rsidRPr="00E059AA">
              <w:t>02-797 Warszawa</w:t>
            </w:r>
          </w:p>
        </w:tc>
        <w:tc>
          <w:tcPr>
            <w:tcW w:w="1134" w:type="dxa"/>
          </w:tcPr>
          <w:p w14:paraId="3DA2F19C" w14:textId="77777777" w:rsidR="00E059AA" w:rsidRDefault="00E059AA" w:rsidP="00A26274">
            <w:pPr>
              <w:jc w:val="center"/>
            </w:pPr>
          </w:p>
          <w:p w14:paraId="6A37450F" w14:textId="36998BAB" w:rsidR="00E059AA" w:rsidRPr="00E059AA" w:rsidRDefault="00E059AA" w:rsidP="00A26274">
            <w:pPr>
              <w:jc w:val="center"/>
            </w:pPr>
            <w:r>
              <w:t>10 lat</w:t>
            </w:r>
          </w:p>
        </w:tc>
        <w:tc>
          <w:tcPr>
            <w:tcW w:w="2268" w:type="dxa"/>
          </w:tcPr>
          <w:p w14:paraId="5C30921E" w14:textId="77777777" w:rsidR="00E059AA" w:rsidRDefault="00E059AA" w:rsidP="00A26274">
            <w:pPr>
              <w:jc w:val="center"/>
            </w:pPr>
          </w:p>
          <w:p w14:paraId="09E6E83E" w14:textId="64698487" w:rsidR="000E3C9B" w:rsidRPr="00E059AA" w:rsidRDefault="000E3C9B" w:rsidP="000E3C9B">
            <w:pPr>
              <w:jc w:val="center"/>
            </w:pPr>
            <w:r>
              <w:t>o 4 tygodnie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35AB10" w14:textId="73BBE256" w:rsidR="00E059AA" w:rsidRPr="00E059AA" w:rsidRDefault="00E059AA" w:rsidP="00A26274">
            <w:pPr>
              <w:jc w:val="center"/>
            </w:pPr>
            <w:r w:rsidRPr="00E059AA">
              <w:t>72 440 850.00 zł</w:t>
            </w:r>
          </w:p>
        </w:tc>
      </w:tr>
    </w:tbl>
    <w:p w14:paraId="06B04D33" w14:textId="77777777" w:rsidR="0069085C" w:rsidRPr="00A26274" w:rsidRDefault="0069085C" w:rsidP="00A26274">
      <w:pPr>
        <w:jc w:val="both"/>
        <w:rPr>
          <w:sz w:val="24"/>
          <w:szCs w:val="24"/>
        </w:rPr>
      </w:pPr>
    </w:p>
    <w:p w14:paraId="53BD99EA" w14:textId="6D77C16B" w:rsidR="00A80738" w:rsidRDefault="00A80738" w:rsidP="00A26274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A26274">
        <w:rPr>
          <w:i/>
          <w:szCs w:val="24"/>
        </w:rPr>
        <w:t>Zamawiający</w:t>
      </w:r>
    </w:p>
    <w:p w14:paraId="27856AA6" w14:textId="77777777" w:rsidR="004467C4" w:rsidRDefault="004467C4" w:rsidP="004467C4">
      <w:pPr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/-/ Dyrektor Szpitala Wojewódzkiego </w:t>
      </w:r>
    </w:p>
    <w:p w14:paraId="445938FF" w14:textId="77777777" w:rsidR="004467C4" w:rsidRDefault="004467C4" w:rsidP="004467C4">
      <w:pPr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w Poznaniu</w:t>
      </w:r>
    </w:p>
    <w:p w14:paraId="2DEC6E8C" w14:textId="77777777" w:rsidR="004467C4" w:rsidRDefault="004467C4" w:rsidP="004467C4">
      <w:pPr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Piotr Nowicki</w:t>
      </w:r>
    </w:p>
    <w:p w14:paraId="2644130B" w14:textId="77777777" w:rsidR="004467C4" w:rsidRPr="00A26274" w:rsidRDefault="004467C4" w:rsidP="00A26274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sectPr w:rsidR="004467C4" w:rsidRPr="00A262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2D5B5" w14:textId="77777777" w:rsidR="003C409B" w:rsidRDefault="003C409B">
      <w:r>
        <w:separator/>
      </w:r>
    </w:p>
  </w:endnote>
  <w:endnote w:type="continuationSeparator" w:id="0">
    <w:p w14:paraId="15B3028C" w14:textId="77777777" w:rsidR="003C409B" w:rsidRDefault="003C4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1A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3C14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80638" w14:textId="0D3235BD" w:rsidR="009F189D" w:rsidRDefault="004467C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212F900" wp14:editId="3258A15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18E3E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4E38F0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37C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97FBCC" w14:textId="77777777" w:rsidR="009F189D" w:rsidRDefault="009F189D">
    <w:pPr>
      <w:pStyle w:val="Stopka"/>
      <w:tabs>
        <w:tab w:val="clear" w:pos="4536"/>
      </w:tabs>
      <w:jc w:val="center"/>
    </w:pPr>
  </w:p>
  <w:p w14:paraId="3DA371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ECD06" w14:textId="77777777" w:rsidR="003C409B" w:rsidRDefault="003C409B">
      <w:r>
        <w:separator/>
      </w:r>
    </w:p>
  </w:footnote>
  <w:footnote w:type="continuationSeparator" w:id="0">
    <w:p w14:paraId="4402E1E8" w14:textId="77777777" w:rsidR="003C409B" w:rsidRDefault="003C4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65D32" w14:textId="77777777" w:rsidR="00112FA7" w:rsidRDefault="00112F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9FE59" w14:textId="77777777" w:rsidR="00112FA7" w:rsidRDefault="00112F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87F0" w14:textId="77777777" w:rsidR="00112FA7" w:rsidRDefault="00112F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DF9"/>
    <w:rsid w:val="00007727"/>
    <w:rsid w:val="00017720"/>
    <w:rsid w:val="00035488"/>
    <w:rsid w:val="000D7F25"/>
    <w:rsid w:val="000E00E5"/>
    <w:rsid w:val="000E3C9B"/>
    <w:rsid w:val="00112FA7"/>
    <w:rsid w:val="001146A4"/>
    <w:rsid w:val="00114CFE"/>
    <w:rsid w:val="00173B20"/>
    <w:rsid w:val="001C69FF"/>
    <w:rsid w:val="0023318D"/>
    <w:rsid w:val="00355C9D"/>
    <w:rsid w:val="003B3302"/>
    <w:rsid w:val="003B6B36"/>
    <w:rsid w:val="003C409B"/>
    <w:rsid w:val="003D72FD"/>
    <w:rsid w:val="003F57CD"/>
    <w:rsid w:val="00423179"/>
    <w:rsid w:val="004467C4"/>
    <w:rsid w:val="00490DC0"/>
    <w:rsid w:val="00493F8C"/>
    <w:rsid w:val="004C7E9B"/>
    <w:rsid w:val="00577BC6"/>
    <w:rsid w:val="00601802"/>
    <w:rsid w:val="00647803"/>
    <w:rsid w:val="0069085C"/>
    <w:rsid w:val="00843263"/>
    <w:rsid w:val="00861E75"/>
    <w:rsid w:val="008A26A5"/>
    <w:rsid w:val="009D19BD"/>
    <w:rsid w:val="009F189D"/>
    <w:rsid w:val="00A26274"/>
    <w:rsid w:val="00A739C1"/>
    <w:rsid w:val="00A80738"/>
    <w:rsid w:val="00C236D3"/>
    <w:rsid w:val="00C659E2"/>
    <w:rsid w:val="00CB0802"/>
    <w:rsid w:val="00D47DF9"/>
    <w:rsid w:val="00D665F5"/>
    <w:rsid w:val="00D7128F"/>
    <w:rsid w:val="00E059AA"/>
    <w:rsid w:val="00EA3476"/>
    <w:rsid w:val="00F0710B"/>
    <w:rsid w:val="00F44906"/>
    <w:rsid w:val="00F95C33"/>
    <w:rsid w:val="00FB630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7AC346"/>
  <w15:chartTrackingRefBased/>
  <w15:docId w15:val="{C7DABEDA-0A61-46F3-87FA-2F2D4002E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262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92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8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4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3</cp:revision>
  <cp:lastPrinted>2022-07-14T08:50:00Z</cp:lastPrinted>
  <dcterms:created xsi:type="dcterms:W3CDTF">2022-07-14T08:51:00Z</dcterms:created>
  <dcterms:modified xsi:type="dcterms:W3CDTF">2022-07-14T09:02:00Z</dcterms:modified>
</cp:coreProperties>
</file>