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3E9A" w14:textId="77777777" w:rsidR="00D665F5" w:rsidRPr="005C0844" w:rsidRDefault="002E1CAC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C0844">
        <w:rPr>
          <w:sz w:val="24"/>
          <w:szCs w:val="24"/>
        </w:rPr>
        <w:t>Poznań</w:t>
      </w:r>
      <w:r w:rsidR="00D665F5" w:rsidRPr="005C0844">
        <w:rPr>
          <w:sz w:val="24"/>
          <w:szCs w:val="24"/>
        </w:rPr>
        <w:t xml:space="preserve"> dnia: </w:t>
      </w:r>
      <w:r w:rsidRPr="005C0844">
        <w:rPr>
          <w:sz w:val="24"/>
          <w:szCs w:val="24"/>
        </w:rPr>
        <w:t>2022-07-12</w:t>
      </w:r>
    </w:p>
    <w:p w14:paraId="099A12E9" w14:textId="77777777" w:rsidR="002E1CAC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Szpital Wojewódzki w Poznaniu</w:t>
      </w:r>
    </w:p>
    <w:p w14:paraId="76D428A4" w14:textId="77777777" w:rsidR="00D665F5" w:rsidRPr="005C0844" w:rsidRDefault="002E1CAC" w:rsidP="00577BC6">
      <w:pPr>
        <w:spacing w:after="40"/>
        <w:rPr>
          <w:b/>
          <w:bCs/>
          <w:sz w:val="24"/>
          <w:szCs w:val="24"/>
        </w:rPr>
      </w:pPr>
      <w:r w:rsidRPr="005C0844">
        <w:rPr>
          <w:b/>
          <w:bCs/>
          <w:sz w:val="24"/>
          <w:szCs w:val="24"/>
        </w:rPr>
        <w:t>Dział Zamówień Publicznych</w:t>
      </w:r>
    </w:p>
    <w:p w14:paraId="44281E07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Juraszów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7/19</w:t>
      </w:r>
    </w:p>
    <w:p w14:paraId="5214D586" w14:textId="77777777" w:rsidR="00D665F5" w:rsidRPr="005C0844" w:rsidRDefault="002E1CAC" w:rsidP="00D665F5">
      <w:pPr>
        <w:rPr>
          <w:sz w:val="24"/>
          <w:szCs w:val="24"/>
        </w:rPr>
      </w:pPr>
      <w:r w:rsidRPr="005C0844">
        <w:rPr>
          <w:sz w:val="24"/>
          <w:szCs w:val="24"/>
        </w:rPr>
        <w:t>60-479</w:t>
      </w:r>
      <w:r w:rsidR="00D665F5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Poznań</w:t>
      </w:r>
    </w:p>
    <w:p w14:paraId="17713BBA" w14:textId="77777777" w:rsidR="00D665F5" w:rsidRPr="005C084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E0D0651" w14:textId="77777777" w:rsidR="00A80738" w:rsidRPr="005C084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C0844">
        <w:rPr>
          <w:sz w:val="24"/>
          <w:szCs w:val="24"/>
        </w:rPr>
        <w:t>Znak sprawy:</w:t>
      </w:r>
      <w:r w:rsidRPr="005C0844">
        <w:rPr>
          <w:b/>
          <w:sz w:val="24"/>
          <w:szCs w:val="24"/>
        </w:rPr>
        <w:t xml:space="preserve"> </w:t>
      </w:r>
      <w:r w:rsidR="002E1CAC" w:rsidRPr="005C0844">
        <w:rPr>
          <w:b/>
          <w:sz w:val="24"/>
          <w:szCs w:val="24"/>
        </w:rPr>
        <w:t>SZW/DZP/26/2022</w:t>
      </w:r>
      <w:r w:rsidR="00A80738" w:rsidRPr="005C0844">
        <w:rPr>
          <w:sz w:val="24"/>
          <w:szCs w:val="24"/>
        </w:rPr>
        <w:tab/>
        <w:t xml:space="preserve"> </w:t>
      </w:r>
    </w:p>
    <w:p w14:paraId="04B830AA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45C2C6C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5C0844">
        <w:rPr>
          <w:b/>
          <w:spacing w:val="20"/>
          <w:sz w:val="24"/>
          <w:szCs w:val="24"/>
        </w:rPr>
        <w:t>INFORMACJA Z OTWARCIA OFERT</w:t>
      </w:r>
    </w:p>
    <w:p w14:paraId="5F20DFFB" w14:textId="77777777" w:rsidR="00A80738" w:rsidRPr="005C084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0B3D9B98" w14:textId="77777777" w:rsidR="00C659E2" w:rsidRPr="005C084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C0844">
        <w:rPr>
          <w:bCs/>
          <w:sz w:val="24"/>
          <w:szCs w:val="24"/>
        </w:rPr>
        <w:t xml:space="preserve">Dotyczy </w:t>
      </w:r>
      <w:r w:rsidRPr="005C0844">
        <w:rPr>
          <w:sz w:val="24"/>
          <w:szCs w:val="24"/>
        </w:rPr>
        <w:t xml:space="preserve">postępowania o udzielenie zamówienia publicznego prowadzonego w trybie </w:t>
      </w:r>
      <w:r w:rsidR="002E1CAC" w:rsidRPr="005C0844">
        <w:rPr>
          <w:sz w:val="24"/>
          <w:szCs w:val="24"/>
        </w:rPr>
        <w:t>przetarg nieograniczony</w:t>
      </w:r>
      <w:r w:rsidRPr="005C0844">
        <w:rPr>
          <w:sz w:val="24"/>
          <w:szCs w:val="24"/>
        </w:rPr>
        <w:t xml:space="preserve"> na:</w:t>
      </w:r>
    </w:p>
    <w:p w14:paraId="5586CFEA" w14:textId="77777777" w:rsidR="00A80738" w:rsidRPr="005C0844" w:rsidRDefault="002E1CAC" w:rsidP="00260900">
      <w:pPr>
        <w:pStyle w:val="Tekstpodstawowywcity"/>
        <w:spacing w:before="120" w:after="240"/>
        <w:ind w:firstLine="0"/>
        <w:jc w:val="center"/>
        <w:rPr>
          <w:szCs w:val="24"/>
        </w:rPr>
      </w:pPr>
      <w:r w:rsidRPr="005C0844">
        <w:rPr>
          <w:b/>
          <w:szCs w:val="24"/>
        </w:rPr>
        <w:t>Dostawa leków i wyrobów leczniczych dla Szpitala Wojewódzkiego w Poznaniu</w:t>
      </w:r>
    </w:p>
    <w:p w14:paraId="2FE3189A" w14:textId="74C21E75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t>Zamawiający, działając na podstawie art. 22</w:t>
      </w:r>
      <w:r w:rsidR="00FC7F5E" w:rsidRPr="005C0844">
        <w:rPr>
          <w:sz w:val="24"/>
          <w:szCs w:val="24"/>
        </w:rPr>
        <w:t>2</w:t>
      </w:r>
      <w:r w:rsidRPr="005C0844">
        <w:rPr>
          <w:sz w:val="24"/>
          <w:szCs w:val="24"/>
        </w:rPr>
        <w:t xml:space="preserve"> ust. 5 </w:t>
      </w:r>
      <w:r w:rsidRPr="005C0844">
        <w:rPr>
          <w:bCs/>
          <w:sz w:val="24"/>
          <w:szCs w:val="24"/>
        </w:rPr>
        <w:t>ustawy z dnia 11 września 2019 r. Prawo zamówień publicznych</w:t>
      </w:r>
      <w:r w:rsidRPr="005C0844">
        <w:rPr>
          <w:sz w:val="24"/>
          <w:szCs w:val="24"/>
        </w:rPr>
        <w:t xml:space="preserve"> </w:t>
      </w:r>
      <w:r w:rsidR="002E1CAC" w:rsidRPr="005C0844">
        <w:rPr>
          <w:sz w:val="24"/>
          <w:szCs w:val="24"/>
        </w:rPr>
        <w:t>(</w:t>
      </w:r>
      <w:proofErr w:type="spellStart"/>
      <w:r w:rsidR="002E1CAC" w:rsidRPr="005C0844">
        <w:rPr>
          <w:sz w:val="24"/>
          <w:szCs w:val="24"/>
        </w:rPr>
        <w:t>t.j</w:t>
      </w:r>
      <w:proofErr w:type="spellEnd"/>
      <w:r w:rsidR="002E1CAC" w:rsidRPr="005C0844">
        <w:rPr>
          <w:sz w:val="24"/>
          <w:szCs w:val="24"/>
        </w:rPr>
        <w:t xml:space="preserve">. Dz.U. z 2021r. poz. 1129 z </w:t>
      </w:r>
      <w:proofErr w:type="spellStart"/>
      <w:r w:rsidR="002E1CAC" w:rsidRPr="005C0844">
        <w:rPr>
          <w:sz w:val="24"/>
          <w:szCs w:val="24"/>
        </w:rPr>
        <w:t>późn</w:t>
      </w:r>
      <w:proofErr w:type="spellEnd"/>
      <w:r w:rsidR="002E1CAC" w:rsidRPr="005C0844">
        <w:rPr>
          <w:sz w:val="24"/>
          <w:szCs w:val="24"/>
        </w:rPr>
        <w:t>. zm.)</w:t>
      </w:r>
      <w:r w:rsidR="00490DC0" w:rsidRPr="005C0844">
        <w:rPr>
          <w:sz w:val="24"/>
          <w:szCs w:val="24"/>
        </w:rPr>
        <w:t xml:space="preserve"> </w:t>
      </w:r>
      <w:r w:rsidRPr="005C0844">
        <w:rPr>
          <w:sz w:val="24"/>
          <w:szCs w:val="24"/>
        </w:rPr>
        <w:t>udostępnia</w:t>
      </w:r>
      <w:r w:rsidR="00F95C33" w:rsidRPr="005C0844">
        <w:rPr>
          <w:sz w:val="24"/>
          <w:szCs w:val="24"/>
        </w:rPr>
        <w:t xml:space="preserve"> </w:t>
      </w:r>
      <w:r w:rsidR="004C7E9B" w:rsidRPr="005C0844">
        <w:rPr>
          <w:sz w:val="24"/>
          <w:szCs w:val="24"/>
        </w:rPr>
        <w:t>informacj</w:t>
      </w:r>
      <w:r w:rsidR="00577BC6" w:rsidRPr="005C0844">
        <w:rPr>
          <w:sz w:val="24"/>
          <w:szCs w:val="24"/>
        </w:rPr>
        <w:t>ę</w:t>
      </w:r>
      <w:r w:rsidR="00035488" w:rsidRPr="005C0844">
        <w:rPr>
          <w:sz w:val="24"/>
          <w:szCs w:val="24"/>
        </w:rPr>
        <w:t xml:space="preserve"> z otwarcia ofert</w:t>
      </w:r>
      <w:r w:rsidR="00577BC6" w:rsidRPr="005C0844">
        <w:rPr>
          <w:sz w:val="24"/>
          <w:szCs w:val="24"/>
        </w:rPr>
        <w:t>.</w:t>
      </w:r>
    </w:p>
    <w:p w14:paraId="665D7F41" w14:textId="77777777" w:rsidR="005C0844" w:rsidRPr="005C0844" w:rsidRDefault="005C0844" w:rsidP="005C0844">
      <w:pPr>
        <w:rPr>
          <w:sz w:val="22"/>
          <w:szCs w:val="22"/>
        </w:rPr>
      </w:pPr>
      <w:r w:rsidRPr="005C0844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79F3380" w14:textId="77777777" w:rsidR="005C0844" w:rsidRDefault="005C0844" w:rsidP="005C0844">
      <w:pPr>
        <w:sectPr w:rsidR="005C0844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14:paraId="3766FE4F" w14:textId="77777777" w:rsidR="00260900" w:rsidRDefault="00260900" w:rsidP="005C0844">
      <w:pPr>
        <w:rPr>
          <w:sz w:val="18"/>
          <w:szCs w:val="18"/>
        </w:rPr>
      </w:pPr>
    </w:p>
    <w:p w14:paraId="7430A294" w14:textId="2E48BC2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1 - 845724,34 zł brutto</w:t>
      </w:r>
    </w:p>
    <w:p w14:paraId="2B6E5516" w14:textId="68E807D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2 -290272,16 zł brutto</w:t>
      </w:r>
    </w:p>
    <w:p w14:paraId="4D321ED6" w14:textId="28827E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3 -100952,91 zł brutto</w:t>
      </w:r>
    </w:p>
    <w:p w14:paraId="2645D6BD" w14:textId="31467BC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4 -72874,29 zł brutto</w:t>
      </w:r>
    </w:p>
    <w:p w14:paraId="5995B782" w14:textId="7808235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5 -246379,47 zł brutto</w:t>
      </w:r>
    </w:p>
    <w:p w14:paraId="2E2D1EA5" w14:textId="6B409F7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6 -135805,52 zł brutto</w:t>
      </w:r>
    </w:p>
    <w:p w14:paraId="7CF0EDF0" w14:textId="293270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7 -7168,51 zł brutto</w:t>
      </w:r>
    </w:p>
    <w:p w14:paraId="0C6D7599" w14:textId="0F1570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8 -202644,02 zł brutto</w:t>
      </w:r>
    </w:p>
    <w:p w14:paraId="1D410ABC" w14:textId="4498011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9 -12973,72 zł brutto</w:t>
      </w:r>
    </w:p>
    <w:p w14:paraId="00648E81" w14:textId="166DAB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10 -71421,86 zł brutto</w:t>
      </w:r>
    </w:p>
    <w:p w14:paraId="36C4499D" w14:textId="08642A3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11 -118716,03 zł brutto</w:t>
      </w:r>
    </w:p>
    <w:p w14:paraId="3CF58793" w14:textId="05B464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12 -210600,00 zł brutto</w:t>
      </w:r>
    </w:p>
    <w:p w14:paraId="7FCD6A5B" w14:textId="74900BD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13 -90720,00 zł brutto</w:t>
      </w:r>
    </w:p>
    <w:p w14:paraId="7A97CE81" w14:textId="552254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14 -59238,00 zł brutto</w:t>
      </w:r>
    </w:p>
    <w:p w14:paraId="479C298B" w14:textId="21136AC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15 -24832,55 zł brutto</w:t>
      </w:r>
    </w:p>
    <w:p w14:paraId="0FBACB0C" w14:textId="00F483A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16 -82296,00 zł brutto</w:t>
      </w:r>
    </w:p>
    <w:p w14:paraId="5006A48E" w14:textId="3F6A6C7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17 -8556,62 zł brutto</w:t>
      </w:r>
    </w:p>
    <w:p w14:paraId="21D8EF92" w14:textId="70CFD4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18 -182736,00 zł brutto</w:t>
      </w:r>
    </w:p>
    <w:p w14:paraId="2823C576" w14:textId="7024351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19 -36148,68 zł brutto</w:t>
      </w:r>
    </w:p>
    <w:p w14:paraId="5FC8E20B" w14:textId="38155AD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20 -120022,61 zł brutto</w:t>
      </w:r>
    </w:p>
    <w:p w14:paraId="3ACF9688" w14:textId="264ADFD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21 -43692,86 zł brutto</w:t>
      </w:r>
    </w:p>
    <w:p w14:paraId="3CBF81E8" w14:textId="21793C7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22 -12420,00 zł brutto</w:t>
      </w:r>
    </w:p>
    <w:p w14:paraId="5E04019C" w14:textId="4311EF3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23 -19872,00 zł brutto</w:t>
      </w:r>
    </w:p>
    <w:p w14:paraId="5CA4CFD0" w14:textId="2212AAC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24 -9596,45 zł brutto</w:t>
      </w:r>
    </w:p>
    <w:p w14:paraId="5FA9C6B9" w14:textId="412D9A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25 -50953,68 zł brutto</w:t>
      </w:r>
    </w:p>
    <w:p w14:paraId="30514A68" w14:textId="0D8E4D3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26 -115070,54 zł brutto</w:t>
      </w:r>
    </w:p>
    <w:p w14:paraId="5417ED13" w14:textId="273604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27 -158519,00 zł brutto</w:t>
      </w:r>
    </w:p>
    <w:p w14:paraId="48B781EF" w14:textId="5E5135A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28 -48379,63 zł brutto</w:t>
      </w:r>
    </w:p>
    <w:p w14:paraId="0980727B" w14:textId="6C841C6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29 -91627,20 zł brutto</w:t>
      </w:r>
    </w:p>
    <w:p w14:paraId="6D29CA49" w14:textId="2342D2B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30 -160354,89 zł brutto</w:t>
      </w:r>
    </w:p>
    <w:p w14:paraId="47130D74" w14:textId="5599B58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31 -25176,10 zł brutto</w:t>
      </w:r>
    </w:p>
    <w:p w14:paraId="0327D6BD" w14:textId="04D5E51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32 -52346,84 zł brutto</w:t>
      </w:r>
    </w:p>
    <w:p w14:paraId="1E58B66D" w14:textId="1CC2968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33 -12052,80 zł brutto</w:t>
      </w:r>
    </w:p>
    <w:p w14:paraId="5FE2B67A" w14:textId="00AA8FA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34 -119235,11 zł brutto</w:t>
      </w:r>
    </w:p>
    <w:p w14:paraId="0C0EA58E" w14:textId="7C3C922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35 -27702,00 zł brutto</w:t>
      </w:r>
    </w:p>
    <w:p w14:paraId="658F413F" w14:textId="3AC0A23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36 -101677,68 zł brutto</w:t>
      </w:r>
    </w:p>
    <w:p w14:paraId="32F23DC3" w14:textId="77777777" w:rsidR="00260900" w:rsidRDefault="00260900" w:rsidP="005C0844">
      <w:pPr>
        <w:rPr>
          <w:sz w:val="18"/>
          <w:szCs w:val="18"/>
        </w:rPr>
      </w:pPr>
    </w:p>
    <w:p w14:paraId="25D11E02" w14:textId="77777777" w:rsidR="00260900" w:rsidRDefault="00260900" w:rsidP="005C0844">
      <w:pPr>
        <w:rPr>
          <w:sz w:val="18"/>
          <w:szCs w:val="18"/>
        </w:rPr>
      </w:pPr>
    </w:p>
    <w:p w14:paraId="458B8481" w14:textId="0536E3E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37 -175487,04 zł brutto</w:t>
      </w:r>
    </w:p>
    <w:p w14:paraId="51E219A0" w14:textId="20A4346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38 -16903,03 zł brutto</w:t>
      </w:r>
    </w:p>
    <w:p w14:paraId="4D43B8E0" w14:textId="567C50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39 -31445,50 zł brutto</w:t>
      </w:r>
    </w:p>
    <w:p w14:paraId="5127B785" w14:textId="7A26581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40 -37669,36 zł brutto</w:t>
      </w:r>
    </w:p>
    <w:p w14:paraId="695F2B65" w14:textId="2C0E32D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41 -137866,18 zł brutto</w:t>
      </w:r>
    </w:p>
    <w:p w14:paraId="345006D9" w14:textId="37C021E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42 -120540,96 zł brutto</w:t>
      </w:r>
    </w:p>
    <w:p w14:paraId="56A21920" w14:textId="60E1EB5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43 -282960,00 zł brutto</w:t>
      </w:r>
    </w:p>
    <w:p w14:paraId="69CB615D" w14:textId="560F5B6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44 -30514,10 zł brutto</w:t>
      </w:r>
    </w:p>
    <w:p w14:paraId="0685DCD5" w14:textId="26333C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45 -6705,99 zł brutto</w:t>
      </w:r>
    </w:p>
    <w:p w14:paraId="2FEF8A25" w14:textId="169604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46 -721046,88 zł brutto</w:t>
      </w:r>
    </w:p>
    <w:p w14:paraId="1E21222D" w14:textId="1432703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47 -18483,55 zł brutto</w:t>
      </w:r>
    </w:p>
    <w:p w14:paraId="50D2674E" w14:textId="6E073D8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48 -5676,20 zł brutto</w:t>
      </w:r>
    </w:p>
    <w:p w14:paraId="3D9A7B4B" w14:textId="26CF43B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49 -140616,40 zł brutto</w:t>
      </w:r>
    </w:p>
    <w:p w14:paraId="35FDCF8B" w14:textId="7864E89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50 -8575,20 zł brutto</w:t>
      </w:r>
    </w:p>
    <w:p w14:paraId="2E7AE3F3" w14:textId="523BDC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51 -13123,47 zł brutto</w:t>
      </w:r>
    </w:p>
    <w:p w14:paraId="5D9BA82D" w14:textId="5D82EC2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52 -712800,00 zł brutto</w:t>
      </w:r>
    </w:p>
    <w:p w14:paraId="2022F385" w14:textId="02A974E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53 -476604,22 zł brutto</w:t>
      </w:r>
    </w:p>
    <w:p w14:paraId="26642728" w14:textId="39F5626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54 -102435,30 zł brutto</w:t>
      </w:r>
    </w:p>
    <w:p w14:paraId="6A96AF03" w14:textId="15CD0FF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55 -33589,03 zł brutto</w:t>
      </w:r>
    </w:p>
    <w:p w14:paraId="69B574C9" w14:textId="76EB567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56 -48073,23 zł brutto</w:t>
      </w:r>
    </w:p>
    <w:p w14:paraId="5EFA9B78" w14:textId="3D601EB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57 -13816,66 zł brutto</w:t>
      </w:r>
    </w:p>
    <w:p w14:paraId="46CAF4DB" w14:textId="2B8741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58 -109390,82 zł brutto</w:t>
      </w:r>
    </w:p>
    <w:p w14:paraId="3A1707C7" w14:textId="7EE6B2F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59 -131347,66 zł brutto</w:t>
      </w:r>
    </w:p>
    <w:p w14:paraId="249EE1EC" w14:textId="736D8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60 -18252,00 zł brutto</w:t>
      </w:r>
    </w:p>
    <w:p w14:paraId="0C486422" w14:textId="4C17827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61 -1289,52 zł brutto</w:t>
      </w:r>
    </w:p>
    <w:p w14:paraId="49E83D3C" w14:textId="3CF499A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62 -289690,02 zł brutto</w:t>
      </w:r>
    </w:p>
    <w:p w14:paraId="316A675A" w14:textId="0EB732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63 -85536,00 zł brutto</w:t>
      </w:r>
    </w:p>
    <w:p w14:paraId="0CD09BB1" w14:textId="251161E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64 -402109,92 zł brutto</w:t>
      </w:r>
    </w:p>
    <w:p w14:paraId="01ABD0E2" w14:textId="26E5C20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65 -139590,00 zł brutto</w:t>
      </w:r>
    </w:p>
    <w:p w14:paraId="3D7177C9" w14:textId="575111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66 -28685,88 zł brutto</w:t>
      </w:r>
    </w:p>
    <w:p w14:paraId="24F04317" w14:textId="19AE03D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67 -36240,11 zł brutto</w:t>
      </w:r>
    </w:p>
    <w:p w14:paraId="36A651E7" w14:textId="698AC74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68 -24580,80 zł brutto</w:t>
      </w:r>
    </w:p>
    <w:p w14:paraId="2713280F" w14:textId="0C0BD76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69 -135723,60 zł brutto</w:t>
      </w:r>
    </w:p>
    <w:p w14:paraId="5344BA73" w14:textId="3D53070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70 -16661,16 zł brutto</w:t>
      </w:r>
    </w:p>
    <w:p w14:paraId="50080F1D" w14:textId="35422A8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71 -157380,84 zł brutto</w:t>
      </w:r>
    </w:p>
    <w:p w14:paraId="7932B9C6" w14:textId="46666EB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72 -151286,40 zł brutto</w:t>
      </w:r>
    </w:p>
    <w:p w14:paraId="72BBF8ED" w14:textId="12382295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73 -15930,00 zł brutto</w:t>
      </w:r>
    </w:p>
    <w:p w14:paraId="575FD9CE" w14:textId="77777777" w:rsidR="00260900" w:rsidRDefault="00260900" w:rsidP="005C0844">
      <w:pPr>
        <w:rPr>
          <w:sz w:val="18"/>
          <w:szCs w:val="18"/>
        </w:rPr>
      </w:pPr>
    </w:p>
    <w:p w14:paraId="0ED95785" w14:textId="6279027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74 -9645,16 zł brutto</w:t>
      </w:r>
    </w:p>
    <w:p w14:paraId="54BDAA10" w14:textId="771F1E7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75 -116640,00 zł brutto</w:t>
      </w:r>
    </w:p>
    <w:p w14:paraId="1B7B728E" w14:textId="7FE1B28B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76 -272658,96 zł brutto</w:t>
      </w:r>
    </w:p>
    <w:p w14:paraId="47470268" w14:textId="108B788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77 -23018,90 zł brutto</w:t>
      </w:r>
    </w:p>
    <w:p w14:paraId="0DD46E72" w14:textId="519CB56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78 -81648,00 zł brutto</w:t>
      </w:r>
    </w:p>
    <w:p w14:paraId="25858D6C" w14:textId="03E7234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79 -6831,00 zł brutto</w:t>
      </w:r>
    </w:p>
    <w:p w14:paraId="02E7271C" w14:textId="5540465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80 -19048,18 zł brutto</w:t>
      </w:r>
    </w:p>
    <w:p w14:paraId="78A9B7D5" w14:textId="1DD817C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81 -8034,66 zł brutto</w:t>
      </w:r>
    </w:p>
    <w:p w14:paraId="3636C4F3" w14:textId="06151D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82 -43884,96 zł brutto</w:t>
      </w:r>
    </w:p>
    <w:p w14:paraId="0405B3A4" w14:textId="73238DF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83 -39590,09 zł brutto</w:t>
      </w:r>
    </w:p>
    <w:p w14:paraId="69659089" w14:textId="360A2B8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84 -1699,06 zł brutto</w:t>
      </w:r>
    </w:p>
    <w:p w14:paraId="17427924" w14:textId="3F358C93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85 -130561,20 zł brutto</w:t>
      </w:r>
    </w:p>
    <w:p w14:paraId="3CD95D1F" w14:textId="045EC0C4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86 -5464,80 zł brutto</w:t>
      </w:r>
    </w:p>
    <w:p w14:paraId="2CAFDE16" w14:textId="4215DF1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87 -72652,14 zł brutto</w:t>
      </w:r>
    </w:p>
    <w:p w14:paraId="5F873578" w14:textId="5C1D596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88 -14538,96 zł brutto</w:t>
      </w:r>
    </w:p>
    <w:p w14:paraId="6B2C4479" w14:textId="6CFC175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89 -172800,00 zł brutto</w:t>
      </w:r>
    </w:p>
    <w:p w14:paraId="1FA6AB38" w14:textId="1E184A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90 -23126,22 zł brutto</w:t>
      </w:r>
    </w:p>
    <w:p w14:paraId="113DA6BA" w14:textId="24F4F828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91 -81000,00 zł brutto</w:t>
      </w:r>
    </w:p>
    <w:p w14:paraId="67C3E1D0" w14:textId="64E0EA4D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92 -642322,22 zł brutto</w:t>
      </w:r>
    </w:p>
    <w:p w14:paraId="77FD185F" w14:textId="238968A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93 -66590,64 zł brutto</w:t>
      </w:r>
    </w:p>
    <w:p w14:paraId="75DB1404" w14:textId="6980E95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94 -366660,00 zł brutto</w:t>
      </w:r>
    </w:p>
    <w:p w14:paraId="26F7E354" w14:textId="1183C50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95 -14377,50 zł brutto</w:t>
      </w:r>
    </w:p>
    <w:p w14:paraId="2FDA7AA2" w14:textId="072AA05F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96 -60150,38 zł brutto</w:t>
      </w:r>
    </w:p>
    <w:p w14:paraId="5B28AE33" w14:textId="09571589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97 -7063,20 zł brutto</w:t>
      </w:r>
    </w:p>
    <w:p w14:paraId="6DD49BB5" w14:textId="6CE1E50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98 -18949,64 zł brutto</w:t>
      </w:r>
    </w:p>
    <w:p w14:paraId="44E3BCF1" w14:textId="311B7F6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99 -22472,80 zł brutto</w:t>
      </w:r>
    </w:p>
    <w:p w14:paraId="3B3E9B1E" w14:textId="06F462A0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100 -75906,40 zł brutto</w:t>
      </w:r>
    </w:p>
    <w:p w14:paraId="616DF9C0" w14:textId="6878486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101 -44928,00 zł brutto</w:t>
      </w:r>
    </w:p>
    <w:p w14:paraId="1F572787" w14:textId="697F4F31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102 -25479,39 zł brutto</w:t>
      </w:r>
    </w:p>
    <w:p w14:paraId="68ABF211" w14:textId="540E0396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103 -20768,40 zł brutto</w:t>
      </w:r>
    </w:p>
    <w:p w14:paraId="6D1D39F1" w14:textId="38AC63D7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104 -156074,10 zł brutto</w:t>
      </w:r>
    </w:p>
    <w:p w14:paraId="0B75D1F3" w14:textId="487EFA7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105 -3889,62 zł brutto</w:t>
      </w:r>
    </w:p>
    <w:p w14:paraId="33451B72" w14:textId="4A5C368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106 -52463,26 zł brutto</w:t>
      </w:r>
    </w:p>
    <w:p w14:paraId="507F4259" w14:textId="4EA567FC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107 -26180,55 zł brutto</w:t>
      </w:r>
    </w:p>
    <w:p w14:paraId="3B6FF643" w14:textId="3A930132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108 -116307,79 zł brutto</w:t>
      </w:r>
    </w:p>
    <w:p w14:paraId="3497BDD5" w14:textId="34A19C0E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109 -29426,87 zł brutto</w:t>
      </w:r>
    </w:p>
    <w:p w14:paraId="752EE168" w14:textId="36EC841A" w:rsidR="005C0844" w:rsidRPr="00260900" w:rsidRDefault="005C0844" w:rsidP="005C0844">
      <w:pPr>
        <w:rPr>
          <w:sz w:val="18"/>
          <w:szCs w:val="18"/>
        </w:rPr>
      </w:pPr>
      <w:r w:rsidRPr="00260900">
        <w:rPr>
          <w:sz w:val="18"/>
          <w:szCs w:val="18"/>
        </w:rPr>
        <w:t>Zadanie 110 -119164,72 zł brutto</w:t>
      </w:r>
    </w:p>
    <w:p w14:paraId="01877AD0" w14:textId="77777777" w:rsidR="005C0844" w:rsidRPr="00260900" w:rsidRDefault="005C0844" w:rsidP="00577BC6">
      <w:pPr>
        <w:spacing w:before="120" w:line="276" w:lineRule="auto"/>
        <w:jc w:val="both"/>
        <w:rPr>
          <w:sz w:val="22"/>
          <w:szCs w:val="22"/>
        </w:rPr>
        <w:sectPr w:rsidR="005C0844" w:rsidRPr="00260900" w:rsidSect="005C0844">
          <w:type w:val="continuous"/>
          <w:pgSz w:w="11906" w:h="16838" w:code="9"/>
          <w:pgMar w:top="1418" w:right="1418" w:bottom="1418" w:left="1418" w:header="708" w:footer="708" w:gutter="0"/>
          <w:cols w:num="3" w:space="708"/>
        </w:sectPr>
      </w:pPr>
    </w:p>
    <w:p w14:paraId="3633A88F" w14:textId="77777777" w:rsidR="00A80738" w:rsidRPr="005C084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C0844">
        <w:rPr>
          <w:sz w:val="24"/>
          <w:szCs w:val="24"/>
        </w:rPr>
        <w:lastRenderedPageBreak/>
        <w:t>Podczas otwarcia ofert, mającego miejsce</w:t>
      </w:r>
      <w:r w:rsidR="00FF4AB1" w:rsidRPr="005C0844">
        <w:rPr>
          <w:sz w:val="24"/>
          <w:szCs w:val="24"/>
        </w:rPr>
        <w:t xml:space="preserve"> w dniu </w:t>
      </w:r>
      <w:r w:rsidR="002E1CAC" w:rsidRPr="005C0844">
        <w:rPr>
          <w:sz w:val="24"/>
          <w:szCs w:val="24"/>
        </w:rPr>
        <w:t>11/07/2022</w:t>
      </w:r>
      <w:r w:rsidR="00FF4AB1" w:rsidRPr="005C0844">
        <w:rPr>
          <w:sz w:val="24"/>
          <w:szCs w:val="24"/>
        </w:rPr>
        <w:t xml:space="preserve"> o godz. </w:t>
      </w:r>
      <w:r w:rsidR="002E1CAC" w:rsidRPr="005C0844">
        <w:rPr>
          <w:sz w:val="24"/>
          <w:szCs w:val="24"/>
        </w:rPr>
        <w:t>10:00</w:t>
      </w:r>
      <w:r w:rsidRPr="005C084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C0844" w14:paraId="03DE8B69" w14:textId="77777777" w:rsidTr="00C82837">
        <w:tc>
          <w:tcPr>
            <w:tcW w:w="993" w:type="dxa"/>
            <w:shd w:val="clear" w:color="auto" w:fill="auto"/>
            <w:vAlign w:val="center"/>
          </w:tcPr>
          <w:p w14:paraId="76D63CE7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EB6AA6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Nr</w:t>
            </w:r>
            <w:r w:rsidR="00C82837" w:rsidRPr="005C0844">
              <w:rPr>
                <w:sz w:val="24"/>
                <w:szCs w:val="24"/>
              </w:rPr>
              <w:t xml:space="preserve"> </w:t>
            </w:r>
            <w:r w:rsidRPr="005C0844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967182E" w14:textId="77777777" w:rsidR="006B27ED" w:rsidRPr="005C0844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76731" w14:textId="77777777" w:rsidR="006B27ED" w:rsidRPr="005C0844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Cena oferty</w:t>
            </w:r>
          </w:p>
        </w:tc>
      </w:tr>
      <w:tr w:rsidR="002E1CAC" w:rsidRPr="005C0844" w14:paraId="037446A0" w14:textId="77777777" w:rsidTr="00E04487">
        <w:tc>
          <w:tcPr>
            <w:tcW w:w="993" w:type="dxa"/>
            <w:shd w:val="clear" w:color="auto" w:fill="auto"/>
            <w:vAlign w:val="center"/>
          </w:tcPr>
          <w:p w14:paraId="0B96EF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5B7AC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107</w:t>
            </w:r>
          </w:p>
        </w:tc>
        <w:tc>
          <w:tcPr>
            <w:tcW w:w="4110" w:type="dxa"/>
            <w:shd w:val="clear" w:color="auto" w:fill="auto"/>
          </w:tcPr>
          <w:p w14:paraId="28825C2B" w14:textId="6559A213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SKAMEX Spółka z ograniczon</w:t>
            </w:r>
            <w:r w:rsidR="003E34FA">
              <w:rPr>
                <w:sz w:val="24"/>
                <w:szCs w:val="24"/>
              </w:rPr>
              <w:t xml:space="preserve">ą </w:t>
            </w:r>
            <w:r w:rsidRPr="005C0844">
              <w:rPr>
                <w:sz w:val="24"/>
                <w:szCs w:val="24"/>
              </w:rPr>
              <w:t xml:space="preserve">odpowiedzialnością </w:t>
            </w:r>
          </w:p>
          <w:p w14:paraId="2C16ADB9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ul. Częstochowska 38/52 </w:t>
            </w:r>
          </w:p>
          <w:p w14:paraId="7D134C59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4F0B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27 864.00 zł</w:t>
            </w:r>
          </w:p>
        </w:tc>
      </w:tr>
      <w:tr w:rsidR="002E1CAC" w:rsidRPr="005C0844" w14:paraId="2D26065C" w14:textId="77777777" w:rsidTr="00E04487">
        <w:tc>
          <w:tcPr>
            <w:tcW w:w="993" w:type="dxa"/>
            <w:shd w:val="clear" w:color="auto" w:fill="auto"/>
            <w:vAlign w:val="center"/>
          </w:tcPr>
          <w:p w14:paraId="1EC611F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AAE54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A2B8EE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Sanofi-</w:t>
            </w:r>
            <w:proofErr w:type="spellStart"/>
            <w:r w:rsidRPr="005C0844">
              <w:rPr>
                <w:sz w:val="24"/>
                <w:szCs w:val="24"/>
              </w:rPr>
              <w:t>Aventis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415AB74" w14:textId="1B71F263" w:rsidR="002E1CAC" w:rsidRPr="005C0844" w:rsidRDefault="003E34FA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Bonifraterska 17 </w:t>
            </w:r>
          </w:p>
          <w:p w14:paraId="4E5F46D3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CE3A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250 223.00 zł</w:t>
            </w:r>
          </w:p>
        </w:tc>
      </w:tr>
      <w:tr w:rsidR="002E1CAC" w:rsidRPr="005C0844" w14:paraId="6AC5ED59" w14:textId="77777777" w:rsidTr="00E04487">
        <w:tc>
          <w:tcPr>
            <w:tcW w:w="993" w:type="dxa"/>
            <w:shd w:val="clear" w:color="auto" w:fill="auto"/>
            <w:vAlign w:val="center"/>
          </w:tcPr>
          <w:p w14:paraId="26CED3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6445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46</w:t>
            </w:r>
          </w:p>
        </w:tc>
        <w:tc>
          <w:tcPr>
            <w:tcW w:w="4110" w:type="dxa"/>
            <w:shd w:val="clear" w:color="auto" w:fill="auto"/>
          </w:tcPr>
          <w:p w14:paraId="68436728" w14:textId="77777777" w:rsidR="003E34FA" w:rsidRPr="005C0844" w:rsidRDefault="003E34FA" w:rsidP="003E34FA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Sanofi-</w:t>
            </w:r>
            <w:proofErr w:type="spellStart"/>
            <w:r w:rsidRPr="005C0844">
              <w:rPr>
                <w:sz w:val="24"/>
                <w:szCs w:val="24"/>
              </w:rPr>
              <w:t>Aventis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CD94A56" w14:textId="77777777" w:rsidR="003E34FA" w:rsidRPr="005C0844" w:rsidRDefault="003E34FA" w:rsidP="003E3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Bonifraterska 17 </w:t>
            </w:r>
          </w:p>
          <w:p w14:paraId="05DD64AF" w14:textId="3705B928" w:rsidR="002E1CAC" w:rsidRPr="005C0844" w:rsidRDefault="003E34FA" w:rsidP="003E34F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00-203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C4CA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723 817.69 zł</w:t>
            </w:r>
          </w:p>
        </w:tc>
      </w:tr>
      <w:tr w:rsidR="002E1CAC" w:rsidRPr="005C0844" w14:paraId="32C6C844" w14:textId="77777777" w:rsidTr="00E04487">
        <w:tc>
          <w:tcPr>
            <w:tcW w:w="993" w:type="dxa"/>
            <w:shd w:val="clear" w:color="auto" w:fill="auto"/>
            <w:vAlign w:val="center"/>
          </w:tcPr>
          <w:p w14:paraId="462F562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8384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53640B8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Baxter Polska Sp. z o.o.</w:t>
            </w:r>
          </w:p>
          <w:p w14:paraId="401A3C8A" w14:textId="1A3F1D04" w:rsidR="002E1CAC" w:rsidRPr="005C0844" w:rsidRDefault="003E34FA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Kruczkowskiego 8 </w:t>
            </w:r>
          </w:p>
          <w:p w14:paraId="49914A75" w14:textId="3F329DE9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00-3</w:t>
            </w:r>
            <w:r w:rsidR="003E34FA">
              <w:rPr>
                <w:sz w:val="24"/>
                <w:szCs w:val="24"/>
              </w:rPr>
              <w:t>9</w:t>
            </w:r>
            <w:r w:rsidRPr="005C0844">
              <w:rPr>
                <w:sz w:val="24"/>
                <w:szCs w:val="24"/>
              </w:rPr>
              <w:t>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239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212 706.00 zł</w:t>
            </w:r>
          </w:p>
        </w:tc>
      </w:tr>
      <w:tr w:rsidR="002E1CAC" w:rsidRPr="005C0844" w14:paraId="215B9CC1" w14:textId="77777777" w:rsidTr="00E04487">
        <w:tc>
          <w:tcPr>
            <w:tcW w:w="993" w:type="dxa"/>
            <w:shd w:val="clear" w:color="auto" w:fill="auto"/>
            <w:vAlign w:val="center"/>
          </w:tcPr>
          <w:p w14:paraId="0EFD9D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9834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497264AC" w14:textId="77777777" w:rsidR="003E34FA" w:rsidRPr="005C0844" w:rsidRDefault="003E34FA" w:rsidP="003E34FA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Baxter Polska Sp. z o.o.</w:t>
            </w:r>
          </w:p>
          <w:p w14:paraId="448CF8AB" w14:textId="77777777" w:rsidR="003E34FA" w:rsidRPr="005C0844" w:rsidRDefault="003E34FA" w:rsidP="003E34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Kruczkowskiego 8 </w:t>
            </w:r>
          </w:p>
          <w:p w14:paraId="5C7F1E99" w14:textId="6F2C9E52" w:rsidR="002E1CAC" w:rsidRPr="005C0844" w:rsidRDefault="003E34FA" w:rsidP="003E34F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00-3</w:t>
            </w:r>
            <w:r>
              <w:rPr>
                <w:sz w:val="24"/>
                <w:szCs w:val="24"/>
              </w:rPr>
              <w:t>9</w:t>
            </w:r>
            <w:r w:rsidRPr="005C0844">
              <w:rPr>
                <w:sz w:val="24"/>
                <w:szCs w:val="24"/>
              </w:rPr>
              <w:t>0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5ABC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123 120.00 zł</w:t>
            </w:r>
          </w:p>
        </w:tc>
      </w:tr>
      <w:tr w:rsidR="002E1CAC" w:rsidRPr="005C0844" w14:paraId="6E4035CB" w14:textId="77777777" w:rsidTr="00E04487">
        <w:tc>
          <w:tcPr>
            <w:tcW w:w="993" w:type="dxa"/>
            <w:shd w:val="clear" w:color="auto" w:fill="auto"/>
            <w:vAlign w:val="center"/>
          </w:tcPr>
          <w:p w14:paraId="529959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B1A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F2AD5C1" w14:textId="0350F046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PROFARM PS </w:t>
            </w:r>
            <w:r w:rsidR="00085022">
              <w:rPr>
                <w:sz w:val="24"/>
                <w:szCs w:val="24"/>
              </w:rPr>
              <w:t xml:space="preserve">Sp. z o.o. </w:t>
            </w:r>
          </w:p>
          <w:p w14:paraId="6957120C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ul. Słoneczna 96 </w:t>
            </w:r>
          </w:p>
          <w:p w14:paraId="4C5C346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05-500 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2DE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16 155.94 zł</w:t>
            </w:r>
          </w:p>
        </w:tc>
      </w:tr>
      <w:tr w:rsidR="002E1CAC" w:rsidRPr="005C0844" w14:paraId="1F45E034" w14:textId="77777777" w:rsidTr="00E04487">
        <w:tc>
          <w:tcPr>
            <w:tcW w:w="993" w:type="dxa"/>
            <w:shd w:val="clear" w:color="auto" w:fill="auto"/>
            <w:vAlign w:val="center"/>
          </w:tcPr>
          <w:p w14:paraId="305C8F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0B49F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E313CA7" w14:textId="77777777" w:rsidR="00085022" w:rsidRPr="005C0844" w:rsidRDefault="00085022" w:rsidP="00085022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PROFARM PS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01F09655" w14:textId="77777777" w:rsidR="00085022" w:rsidRPr="005C0844" w:rsidRDefault="00085022" w:rsidP="00085022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ul. Słoneczna 96 </w:t>
            </w:r>
          </w:p>
          <w:p w14:paraId="404DB249" w14:textId="05C3EF2F" w:rsidR="002E1CAC" w:rsidRPr="005C0844" w:rsidRDefault="00085022" w:rsidP="00085022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05-500 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BD612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84 561.81 zł</w:t>
            </w:r>
          </w:p>
        </w:tc>
      </w:tr>
      <w:tr w:rsidR="002E1CAC" w:rsidRPr="005C0844" w14:paraId="4F9E4659" w14:textId="77777777" w:rsidTr="00E04487">
        <w:tc>
          <w:tcPr>
            <w:tcW w:w="993" w:type="dxa"/>
            <w:shd w:val="clear" w:color="auto" w:fill="auto"/>
            <w:vAlign w:val="center"/>
          </w:tcPr>
          <w:p w14:paraId="56B6F1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51ED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5D8F851D" w14:textId="77777777" w:rsidR="00085022" w:rsidRPr="005C0844" w:rsidRDefault="00085022" w:rsidP="00085022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PROFARM PS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5F289E4" w14:textId="77777777" w:rsidR="00085022" w:rsidRPr="005C0844" w:rsidRDefault="00085022" w:rsidP="00085022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ul. Słoneczna 96 </w:t>
            </w:r>
          </w:p>
          <w:p w14:paraId="502BAC6D" w14:textId="24A0E04C" w:rsidR="002E1CAC" w:rsidRPr="005C0844" w:rsidRDefault="00085022" w:rsidP="00085022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05-500 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82B6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14 782.50 zł</w:t>
            </w:r>
          </w:p>
        </w:tc>
      </w:tr>
      <w:tr w:rsidR="002E1CAC" w:rsidRPr="005C0844" w14:paraId="24BFAA8D" w14:textId="77777777" w:rsidTr="00E04487">
        <w:tc>
          <w:tcPr>
            <w:tcW w:w="993" w:type="dxa"/>
            <w:shd w:val="clear" w:color="auto" w:fill="auto"/>
            <w:vAlign w:val="center"/>
          </w:tcPr>
          <w:p w14:paraId="05FDA5B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CC22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28580061" w14:textId="77EDC178" w:rsidR="002E1CAC" w:rsidRPr="005C0844" w:rsidRDefault="002C1FB3" w:rsidP="00E04487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Genesis Pharm Sp. z o.o. Sp. K.</w:t>
            </w:r>
          </w:p>
          <w:p w14:paraId="53135717" w14:textId="7E8916AF" w:rsidR="002E1CAC" w:rsidRPr="005C0844" w:rsidRDefault="002C1FB3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>Obywatelska 128</w:t>
            </w:r>
            <w:r>
              <w:rPr>
                <w:sz w:val="24"/>
                <w:szCs w:val="24"/>
              </w:rPr>
              <w:t>/</w:t>
            </w:r>
            <w:r w:rsidR="002E1CAC" w:rsidRPr="005C0844">
              <w:rPr>
                <w:sz w:val="24"/>
                <w:szCs w:val="24"/>
              </w:rPr>
              <w:t xml:space="preserve">152 </w:t>
            </w:r>
          </w:p>
          <w:p w14:paraId="2800DCA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CED1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1 479 600.00 zł</w:t>
            </w:r>
          </w:p>
        </w:tc>
      </w:tr>
      <w:tr w:rsidR="002E1CAC" w:rsidRPr="005C0844" w14:paraId="766E28ED" w14:textId="77777777" w:rsidTr="00E04487">
        <w:tc>
          <w:tcPr>
            <w:tcW w:w="993" w:type="dxa"/>
            <w:shd w:val="clear" w:color="auto" w:fill="auto"/>
            <w:vAlign w:val="center"/>
          </w:tcPr>
          <w:p w14:paraId="67FEA2F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F8D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48B0F022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Genesis Pharm Sp. z o.o. Sp. K.</w:t>
            </w:r>
          </w:p>
          <w:p w14:paraId="46F91CCC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Obywatelska 128</w:t>
            </w:r>
            <w:r>
              <w:rPr>
                <w:sz w:val="24"/>
                <w:szCs w:val="24"/>
              </w:rPr>
              <w:t>/</w:t>
            </w:r>
            <w:r w:rsidRPr="005C0844">
              <w:rPr>
                <w:sz w:val="24"/>
                <w:szCs w:val="24"/>
              </w:rPr>
              <w:t xml:space="preserve">152 </w:t>
            </w:r>
          </w:p>
          <w:p w14:paraId="2CB9545A" w14:textId="5DD28CC8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94-104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E5C9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13 081.50 zł</w:t>
            </w:r>
          </w:p>
        </w:tc>
      </w:tr>
      <w:tr w:rsidR="002E1CAC" w:rsidRPr="005C0844" w14:paraId="77EB1CD3" w14:textId="77777777" w:rsidTr="00E04487">
        <w:tc>
          <w:tcPr>
            <w:tcW w:w="993" w:type="dxa"/>
            <w:shd w:val="clear" w:color="auto" w:fill="auto"/>
            <w:vAlign w:val="center"/>
          </w:tcPr>
          <w:p w14:paraId="7B24F85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591A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794BE75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6FF794ED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08194681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286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79 380.00 zł</w:t>
            </w:r>
          </w:p>
        </w:tc>
      </w:tr>
      <w:tr w:rsidR="002E1CAC" w:rsidRPr="005C0844" w14:paraId="239B5792" w14:textId="77777777" w:rsidTr="00E04487">
        <w:tc>
          <w:tcPr>
            <w:tcW w:w="993" w:type="dxa"/>
            <w:shd w:val="clear" w:color="auto" w:fill="auto"/>
            <w:vAlign w:val="center"/>
          </w:tcPr>
          <w:p w14:paraId="11BDB22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676FF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5C3FE1C6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19C550DC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41BBB8E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22DF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69 984.00 zł</w:t>
            </w:r>
          </w:p>
        </w:tc>
      </w:tr>
      <w:tr w:rsidR="002E1CAC" w:rsidRPr="005C0844" w14:paraId="6E9A09CA" w14:textId="77777777" w:rsidTr="00E04487">
        <w:tc>
          <w:tcPr>
            <w:tcW w:w="993" w:type="dxa"/>
            <w:shd w:val="clear" w:color="auto" w:fill="auto"/>
            <w:vAlign w:val="center"/>
          </w:tcPr>
          <w:p w14:paraId="197B3DE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0293C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5ECBA87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65BC701C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0925BC50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B610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10 098.00 zł</w:t>
            </w:r>
          </w:p>
        </w:tc>
      </w:tr>
      <w:tr w:rsidR="002E1CAC" w:rsidRPr="005C0844" w14:paraId="5DFD1C0A" w14:textId="77777777" w:rsidTr="00E04487">
        <w:tc>
          <w:tcPr>
            <w:tcW w:w="993" w:type="dxa"/>
            <w:shd w:val="clear" w:color="auto" w:fill="auto"/>
            <w:vAlign w:val="center"/>
          </w:tcPr>
          <w:p w14:paraId="2676807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B5F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3A00436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3726D528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67CC3A58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7218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106 228.80 zł</w:t>
            </w:r>
          </w:p>
        </w:tc>
      </w:tr>
      <w:tr w:rsidR="002E1CAC" w:rsidRPr="005C0844" w14:paraId="1668021E" w14:textId="77777777" w:rsidTr="00E04487">
        <w:tc>
          <w:tcPr>
            <w:tcW w:w="993" w:type="dxa"/>
            <w:shd w:val="clear" w:color="auto" w:fill="auto"/>
            <w:vAlign w:val="center"/>
          </w:tcPr>
          <w:p w14:paraId="5229A5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F4E0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3A523BB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7FCA948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19B0FB34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A1AC9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49 561.20 zł</w:t>
            </w:r>
          </w:p>
        </w:tc>
      </w:tr>
      <w:tr w:rsidR="002E1CAC" w:rsidRPr="005C0844" w14:paraId="470D22B7" w14:textId="77777777" w:rsidTr="00E04487">
        <w:tc>
          <w:tcPr>
            <w:tcW w:w="993" w:type="dxa"/>
            <w:shd w:val="clear" w:color="auto" w:fill="auto"/>
            <w:vAlign w:val="center"/>
          </w:tcPr>
          <w:p w14:paraId="2F25EE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45EC6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5E8B40C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1F3FDFF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707FD4E1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16A6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28 641.60 zł</w:t>
            </w:r>
          </w:p>
        </w:tc>
      </w:tr>
      <w:tr w:rsidR="002E1CAC" w:rsidRPr="005C0844" w14:paraId="56EF2BCD" w14:textId="77777777" w:rsidTr="00E04487">
        <w:tc>
          <w:tcPr>
            <w:tcW w:w="993" w:type="dxa"/>
            <w:shd w:val="clear" w:color="auto" w:fill="auto"/>
            <w:vAlign w:val="center"/>
          </w:tcPr>
          <w:p w14:paraId="5DF98EA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1D9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7874590F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22897D5A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0F9AA490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7EB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61 236.00 zł</w:t>
            </w:r>
          </w:p>
        </w:tc>
      </w:tr>
      <w:tr w:rsidR="002E1CAC" w:rsidRPr="005C0844" w14:paraId="23F2A76D" w14:textId="77777777" w:rsidTr="00E04487">
        <w:tc>
          <w:tcPr>
            <w:tcW w:w="993" w:type="dxa"/>
            <w:shd w:val="clear" w:color="auto" w:fill="auto"/>
            <w:vAlign w:val="center"/>
          </w:tcPr>
          <w:p w14:paraId="3070384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BEFB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1C97CC85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068DD506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0A31FE5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F6AA5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160 930.80 zł</w:t>
            </w:r>
          </w:p>
        </w:tc>
      </w:tr>
      <w:tr w:rsidR="002E1CAC" w:rsidRPr="005C0844" w14:paraId="5DA67BDF" w14:textId="77777777" w:rsidTr="00E04487">
        <w:tc>
          <w:tcPr>
            <w:tcW w:w="993" w:type="dxa"/>
            <w:shd w:val="clear" w:color="auto" w:fill="auto"/>
            <w:vAlign w:val="center"/>
          </w:tcPr>
          <w:p w14:paraId="2F0DBAD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4C2E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637730F3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6E9DCA38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3663AE6C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2724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134 544.78 zł</w:t>
            </w:r>
          </w:p>
        </w:tc>
      </w:tr>
      <w:tr w:rsidR="002E1CAC" w:rsidRPr="005C0844" w14:paraId="15A31BC1" w14:textId="77777777" w:rsidTr="00E04487">
        <w:tc>
          <w:tcPr>
            <w:tcW w:w="993" w:type="dxa"/>
            <w:shd w:val="clear" w:color="auto" w:fill="auto"/>
            <w:vAlign w:val="center"/>
          </w:tcPr>
          <w:p w14:paraId="56EB04E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9266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105</w:t>
            </w:r>
          </w:p>
        </w:tc>
        <w:tc>
          <w:tcPr>
            <w:tcW w:w="4110" w:type="dxa"/>
            <w:shd w:val="clear" w:color="auto" w:fill="auto"/>
          </w:tcPr>
          <w:p w14:paraId="72B2441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Fresenius </w:t>
            </w:r>
            <w:proofErr w:type="spellStart"/>
            <w:r w:rsidRPr="005C0844">
              <w:rPr>
                <w:sz w:val="24"/>
                <w:szCs w:val="24"/>
              </w:rPr>
              <w:t>Kabi</w:t>
            </w:r>
            <w:proofErr w:type="spellEnd"/>
            <w:r w:rsidRPr="005C0844">
              <w:rPr>
                <w:sz w:val="24"/>
                <w:szCs w:val="24"/>
              </w:rPr>
              <w:t xml:space="preserve"> Polska Sp.  z o.o.</w:t>
            </w:r>
          </w:p>
          <w:p w14:paraId="3BEBBD1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Al. Jerozolimskie 134 </w:t>
            </w:r>
          </w:p>
          <w:p w14:paraId="5DC1E9C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02-305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3364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4 536.00 zł</w:t>
            </w:r>
          </w:p>
        </w:tc>
      </w:tr>
      <w:tr w:rsidR="002E1CAC" w:rsidRPr="005C0844" w14:paraId="60A215FB" w14:textId="77777777" w:rsidTr="00E04487">
        <w:tc>
          <w:tcPr>
            <w:tcW w:w="993" w:type="dxa"/>
            <w:shd w:val="clear" w:color="auto" w:fill="auto"/>
            <w:vAlign w:val="center"/>
          </w:tcPr>
          <w:p w14:paraId="2D6C76D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179A4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5209CA6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7F2689A8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5D5E390" w14:textId="047BEDE4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87FA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873 828.56 zł</w:t>
            </w:r>
          </w:p>
        </w:tc>
      </w:tr>
      <w:tr w:rsidR="002E1CAC" w:rsidRPr="005C0844" w14:paraId="271C083A" w14:textId="77777777" w:rsidTr="00E04487">
        <w:tc>
          <w:tcPr>
            <w:tcW w:w="993" w:type="dxa"/>
            <w:shd w:val="clear" w:color="auto" w:fill="auto"/>
            <w:vAlign w:val="center"/>
          </w:tcPr>
          <w:p w14:paraId="4532265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F5772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6E8D8B3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DCE3A72" w14:textId="321A9C60" w:rsidR="002E1CAC" w:rsidRPr="005C0844" w:rsidRDefault="002C1FB3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Szopienicka 77 </w:t>
            </w:r>
          </w:p>
          <w:p w14:paraId="4BA50526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3659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317 884.25 zł</w:t>
            </w:r>
          </w:p>
        </w:tc>
      </w:tr>
      <w:tr w:rsidR="002E1CAC" w:rsidRPr="005C0844" w14:paraId="608C39B5" w14:textId="77777777" w:rsidTr="00E04487">
        <w:tc>
          <w:tcPr>
            <w:tcW w:w="993" w:type="dxa"/>
            <w:shd w:val="clear" w:color="auto" w:fill="auto"/>
            <w:vAlign w:val="center"/>
          </w:tcPr>
          <w:p w14:paraId="7974546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D73AF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7CEEC32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84814E6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30D4C080" w14:textId="3056BA7C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9CD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149 772.88 zł</w:t>
            </w:r>
          </w:p>
        </w:tc>
      </w:tr>
      <w:tr w:rsidR="002E1CAC" w:rsidRPr="005C0844" w14:paraId="757646EA" w14:textId="77777777" w:rsidTr="00E04487">
        <w:tc>
          <w:tcPr>
            <w:tcW w:w="993" w:type="dxa"/>
            <w:shd w:val="clear" w:color="auto" w:fill="auto"/>
            <w:vAlign w:val="center"/>
          </w:tcPr>
          <w:p w14:paraId="7E8EB0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064C4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F9D2A0D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B6322F2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B2DA7F5" w14:textId="154058D0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91124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80 706.73 zł</w:t>
            </w:r>
          </w:p>
        </w:tc>
      </w:tr>
      <w:tr w:rsidR="002E1CAC" w:rsidRPr="005C0844" w14:paraId="6A5DFB5C" w14:textId="77777777" w:rsidTr="00E04487">
        <w:tc>
          <w:tcPr>
            <w:tcW w:w="993" w:type="dxa"/>
            <w:shd w:val="clear" w:color="auto" w:fill="auto"/>
            <w:vAlign w:val="center"/>
          </w:tcPr>
          <w:p w14:paraId="558B70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5A466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4423B90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BF3F6A1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B756B05" w14:textId="294946DF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7888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19 702.47 zł</w:t>
            </w:r>
          </w:p>
        </w:tc>
      </w:tr>
      <w:tr w:rsidR="002E1CAC" w:rsidRPr="005C0844" w14:paraId="7F816024" w14:textId="77777777" w:rsidTr="00E04487">
        <w:tc>
          <w:tcPr>
            <w:tcW w:w="993" w:type="dxa"/>
            <w:shd w:val="clear" w:color="auto" w:fill="auto"/>
            <w:vAlign w:val="center"/>
          </w:tcPr>
          <w:p w14:paraId="3280E17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56ABC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3368A4E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E6495FF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383B44E" w14:textId="63DB324C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8DF0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77 404.09 zł</w:t>
            </w:r>
          </w:p>
        </w:tc>
      </w:tr>
      <w:tr w:rsidR="002E1CAC" w:rsidRPr="005C0844" w14:paraId="7EFC7677" w14:textId="77777777" w:rsidTr="00E04487">
        <w:tc>
          <w:tcPr>
            <w:tcW w:w="993" w:type="dxa"/>
            <w:shd w:val="clear" w:color="auto" w:fill="auto"/>
            <w:vAlign w:val="center"/>
          </w:tcPr>
          <w:p w14:paraId="2152394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CC1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19820476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BF1F537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5A248BA4" w14:textId="7C590A5B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0DFF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80 416.80 zł</w:t>
            </w:r>
          </w:p>
        </w:tc>
      </w:tr>
      <w:tr w:rsidR="002E1CAC" w:rsidRPr="005C0844" w14:paraId="54250660" w14:textId="77777777" w:rsidTr="00E04487">
        <w:tc>
          <w:tcPr>
            <w:tcW w:w="993" w:type="dxa"/>
            <w:shd w:val="clear" w:color="auto" w:fill="auto"/>
            <w:vAlign w:val="center"/>
          </w:tcPr>
          <w:p w14:paraId="3659C0C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4524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AB43EEF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FDF3084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3438547" w14:textId="2054FBB1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CD35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12 395.16 zł</w:t>
            </w:r>
          </w:p>
        </w:tc>
      </w:tr>
      <w:tr w:rsidR="002E1CAC" w:rsidRPr="005C0844" w14:paraId="79EFF591" w14:textId="77777777" w:rsidTr="00E04487">
        <w:tc>
          <w:tcPr>
            <w:tcW w:w="993" w:type="dxa"/>
            <w:shd w:val="clear" w:color="auto" w:fill="auto"/>
            <w:vAlign w:val="center"/>
          </w:tcPr>
          <w:p w14:paraId="2B7273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9918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31135E84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4F1DC0E6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690C1FCB" w14:textId="437E1451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CACD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159 505.20 zł</w:t>
            </w:r>
          </w:p>
        </w:tc>
      </w:tr>
      <w:tr w:rsidR="002E1CAC" w:rsidRPr="005C0844" w14:paraId="4C79F3D1" w14:textId="77777777" w:rsidTr="00E04487">
        <w:tc>
          <w:tcPr>
            <w:tcW w:w="993" w:type="dxa"/>
            <w:shd w:val="clear" w:color="auto" w:fill="auto"/>
            <w:vAlign w:val="center"/>
          </w:tcPr>
          <w:p w14:paraId="05ACBBB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AB8B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067E39A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375787B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3C9BD9DB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0171D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110 588.77 zł</w:t>
            </w:r>
          </w:p>
        </w:tc>
      </w:tr>
      <w:tr w:rsidR="002E1CAC" w:rsidRPr="005C0844" w14:paraId="49A41E88" w14:textId="77777777" w:rsidTr="00E04487">
        <w:tc>
          <w:tcPr>
            <w:tcW w:w="993" w:type="dxa"/>
            <w:shd w:val="clear" w:color="auto" w:fill="auto"/>
            <w:vAlign w:val="center"/>
          </w:tcPr>
          <w:p w14:paraId="7D8B6C2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C1A6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6BCE7EA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819B27B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6A1CA805" w14:textId="4CE0F48C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66C51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19 854.78 zł</w:t>
            </w:r>
          </w:p>
        </w:tc>
      </w:tr>
      <w:tr w:rsidR="002E1CAC" w:rsidRPr="005C0844" w14:paraId="3E08C574" w14:textId="77777777" w:rsidTr="00E04487">
        <w:tc>
          <w:tcPr>
            <w:tcW w:w="993" w:type="dxa"/>
            <w:shd w:val="clear" w:color="auto" w:fill="auto"/>
            <w:vAlign w:val="center"/>
          </w:tcPr>
          <w:p w14:paraId="383428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1D3C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76E71121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19891DB2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06D05AB7" w14:textId="3C44EF22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34C8D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9 218.88 zł</w:t>
            </w:r>
          </w:p>
        </w:tc>
      </w:tr>
      <w:tr w:rsidR="002E1CAC" w:rsidRPr="005C0844" w14:paraId="489417D1" w14:textId="77777777" w:rsidTr="00E04487">
        <w:tc>
          <w:tcPr>
            <w:tcW w:w="993" w:type="dxa"/>
            <w:shd w:val="clear" w:color="auto" w:fill="auto"/>
            <w:vAlign w:val="center"/>
          </w:tcPr>
          <w:p w14:paraId="718BD09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D9BA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3EC4565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A2EF986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58C29E77" w14:textId="37276E9C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62F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9 386.77 zł</w:t>
            </w:r>
          </w:p>
        </w:tc>
      </w:tr>
      <w:tr w:rsidR="002E1CAC" w:rsidRPr="005C0844" w14:paraId="08271F28" w14:textId="77777777" w:rsidTr="00E04487">
        <w:tc>
          <w:tcPr>
            <w:tcW w:w="993" w:type="dxa"/>
            <w:shd w:val="clear" w:color="auto" w:fill="auto"/>
            <w:vAlign w:val="center"/>
          </w:tcPr>
          <w:p w14:paraId="746291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79AC2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22B191E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A6F7348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2DD971D" w14:textId="00A673C4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FADE1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48 946.35 zł</w:t>
            </w:r>
          </w:p>
        </w:tc>
      </w:tr>
      <w:tr w:rsidR="002E1CAC" w:rsidRPr="005C0844" w14:paraId="119CC360" w14:textId="77777777" w:rsidTr="00E04487">
        <w:tc>
          <w:tcPr>
            <w:tcW w:w="993" w:type="dxa"/>
            <w:shd w:val="clear" w:color="auto" w:fill="auto"/>
            <w:vAlign w:val="center"/>
          </w:tcPr>
          <w:p w14:paraId="5FE2EC3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8DCE8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6AEC374C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3123DCF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02EFB52A" w14:textId="6DD9EC50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05AB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129 812.11 zł</w:t>
            </w:r>
          </w:p>
        </w:tc>
      </w:tr>
      <w:tr w:rsidR="002E1CAC" w:rsidRPr="005C0844" w14:paraId="6226A2DA" w14:textId="77777777" w:rsidTr="00E04487">
        <w:tc>
          <w:tcPr>
            <w:tcW w:w="993" w:type="dxa"/>
            <w:shd w:val="clear" w:color="auto" w:fill="auto"/>
            <w:vAlign w:val="center"/>
          </w:tcPr>
          <w:p w14:paraId="45FFF39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2FFCA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5DA54A42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91EA0F1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D2A1ECD" w14:textId="171104A9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EC7A8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200 590.48 zł</w:t>
            </w:r>
          </w:p>
        </w:tc>
      </w:tr>
      <w:tr w:rsidR="002E1CAC" w:rsidRPr="005C0844" w14:paraId="173D6B5C" w14:textId="77777777" w:rsidTr="00E04487">
        <w:tc>
          <w:tcPr>
            <w:tcW w:w="993" w:type="dxa"/>
            <w:shd w:val="clear" w:color="auto" w:fill="auto"/>
            <w:vAlign w:val="center"/>
          </w:tcPr>
          <w:p w14:paraId="7F427C6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B7B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475D55B9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2AE7DDD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A372078" w14:textId="5B1F6817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E5A02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61 683.36 zł</w:t>
            </w:r>
          </w:p>
        </w:tc>
      </w:tr>
      <w:tr w:rsidR="002E1CAC" w:rsidRPr="005C0844" w14:paraId="76ED9CEA" w14:textId="77777777" w:rsidTr="00E04487">
        <w:tc>
          <w:tcPr>
            <w:tcW w:w="993" w:type="dxa"/>
            <w:shd w:val="clear" w:color="auto" w:fill="auto"/>
            <w:vAlign w:val="center"/>
          </w:tcPr>
          <w:p w14:paraId="2A4C599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53C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2A0E6D5" w14:textId="77777777" w:rsidR="002C1FB3" w:rsidRPr="005C0844" w:rsidRDefault="002C1FB3" w:rsidP="002C1FB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1C44415" w14:textId="77777777" w:rsidR="002C1FB3" w:rsidRPr="005C0844" w:rsidRDefault="002C1FB3" w:rsidP="002C1F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3EACB09" w14:textId="4174B724" w:rsidR="002E1CAC" w:rsidRPr="005C0844" w:rsidRDefault="002C1FB3" w:rsidP="002C1FB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BD6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102 779.01 zł</w:t>
            </w:r>
          </w:p>
        </w:tc>
      </w:tr>
      <w:tr w:rsidR="002E1CAC" w:rsidRPr="005C0844" w14:paraId="55512C88" w14:textId="77777777" w:rsidTr="00E04487">
        <w:tc>
          <w:tcPr>
            <w:tcW w:w="993" w:type="dxa"/>
            <w:shd w:val="clear" w:color="auto" w:fill="auto"/>
            <w:vAlign w:val="center"/>
          </w:tcPr>
          <w:p w14:paraId="14A9C0A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0CC6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4E5AD688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DE507A3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FFB84F6" w14:textId="26629EBB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8A50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14 686.06 zł</w:t>
            </w:r>
          </w:p>
        </w:tc>
      </w:tr>
      <w:tr w:rsidR="002E1CAC" w:rsidRPr="005C0844" w14:paraId="59BE8D55" w14:textId="77777777" w:rsidTr="00E04487">
        <w:tc>
          <w:tcPr>
            <w:tcW w:w="993" w:type="dxa"/>
            <w:shd w:val="clear" w:color="auto" w:fill="auto"/>
            <w:vAlign w:val="center"/>
          </w:tcPr>
          <w:p w14:paraId="26262F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F74B0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5A8878C3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408DAAFB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63CA43C1" w14:textId="15E5265E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6300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98 968.81 zł</w:t>
            </w:r>
          </w:p>
        </w:tc>
      </w:tr>
      <w:tr w:rsidR="002E1CAC" w:rsidRPr="005C0844" w14:paraId="5DDE97B1" w14:textId="77777777" w:rsidTr="00E04487">
        <w:tc>
          <w:tcPr>
            <w:tcW w:w="993" w:type="dxa"/>
            <w:shd w:val="clear" w:color="auto" w:fill="auto"/>
            <w:vAlign w:val="center"/>
          </w:tcPr>
          <w:p w14:paraId="7E40E69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DA50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28E4C1D0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AEC063A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DB7ED5A" w14:textId="7BB7CBB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19690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29 451.60 zł</w:t>
            </w:r>
          </w:p>
        </w:tc>
      </w:tr>
      <w:tr w:rsidR="002E1CAC" w:rsidRPr="005C0844" w14:paraId="11A6E179" w14:textId="77777777" w:rsidTr="00E04487">
        <w:tc>
          <w:tcPr>
            <w:tcW w:w="993" w:type="dxa"/>
            <w:shd w:val="clear" w:color="auto" w:fill="auto"/>
            <w:vAlign w:val="center"/>
          </w:tcPr>
          <w:p w14:paraId="3F6E47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CB2F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3E7F5330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5A736B3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070DEF31" w14:textId="6AEA37D5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DED5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307 855.08 zł</w:t>
            </w:r>
          </w:p>
        </w:tc>
      </w:tr>
      <w:tr w:rsidR="002E1CAC" w:rsidRPr="005C0844" w14:paraId="417EE471" w14:textId="77777777" w:rsidTr="00E04487">
        <w:tc>
          <w:tcPr>
            <w:tcW w:w="993" w:type="dxa"/>
            <w:shd w:val="clear" w:color="auto" w:fill="auto"/>
            <w:vAlign w:val="center"/>
          </w:tcPr>
          <w:p w14:paraId="4A24A1A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A03B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08D42AF4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4E808E6F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0E054C3A" w14:textId="34E5103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4A17C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30 085.42 zł</w:t>
            </w:r>
          </w:p>
        </w:tc>
      </w:tr>
      <w:tr w:rsidR="002E1CAC" w:rsidRPr="005C0844" w14:paraId="2E3581CD" w14:textId="77777777" w:rsidTr="00E04487">
        <w:tc>
          <w:tcPr>
            <w:tcW w:w="993" w:type="dxa"/>
            <w:shd w:val="clear" w:color="auto" w:fill="auto"/>
            <w:vAlign w:val="center"/>
          </w:tcPr>
          <w:p w14:paraId="3C0E90E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D9BD3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284810B2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FB54125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535B85CC" w14:textId="17912965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28D3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143 929.88 zł</w:t>
            </w:r>
          </w:p>
        </w:tc>
      </w:tr>
      <w:tr w:rsidR="002E1CAC" w:rsidRPr="005C0844" w14:paraId="2EFF7FF7" w14:textId="77777777" w:rsidTr="00E04487">
        <w:tc>
          <w:tcPr>
            <w:tcW w:w="993" w:type="dxa"/>
            <w:shd w:val="clear" w:color="auto" w:fill="auto"/>
            <w:vAlign w:val="center"/>
          </w:tcPr>
          <w:p w14:paraId="55C1547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310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5CAD4A33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7F047AB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41F10C8" w14:textId="69E59A4C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39B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141 704.64 zł</w:t>
            </w:r>
          </w:p>
        </w:tc>
      </w:tr>
      <w:tr w:rsidR="002E1CAC" w:rsidRPr="005C0844" w14:paraId="2749BD4D" w14:textId="77777777" w:rsidTr="00E04487">
        <w:tc>
          <w:tcPr>
            <w:tcW w:w="993" w:type="dxa"/>
            <w:shd w:val="clear" w:color="auto" w:fill="auto"/>
            <w:vAlign w:val="center"/>
          </w:tcPr>
          <w:p w14:paraId="1ADD03D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EA2D0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1AFA948E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1A21C31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8E18821" w14:textId="1C46D381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3034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240 192.00 zł</w:t>
            </w:r>
          </w:p>
        </w:tc>
      </w:tr>
      <w:tr w:rsidR="002E1CAC" w:rsidRPr="005C0844" w14:paraId="7BF5AE4C" w14:textId="77777777" w:rsidTr="00E04487">
        <w:tc>
          <w:tcPr>
            <w:tcW w:w="993" w:type="dxa"/>
            <w:shd w:val="clear" w:color="auto" w:fill="auto"/>
            <w:vAlign w:val="center"/>
          </w:tcPr>
          <w:p w14:paraId="52F000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3FAF3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226361DD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9AE28AF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06A76FC9" w14:textId="095BB3C5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78237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4 913.02 zł</w:t>
            </w:r>
          </w:p>
        </w:tc>
      </w:tr>
      <w:tr w:rsidR="002E1CAC" w:rsidRPr="005C0844" w14:paraId="6264CAA4" w14:textId="77777777" w:rsidTr="00E04487">
        <w:tc>
          <w:tcPr>
            <w:tcW w:w="993" w:type="dxa"/>
            <w:shd w:val="clear" w:color="auto" w:fill="auto"/>
            <w:vAlign w:val="center"/>
          </w:tcPr>
          <w:p w14:paraId="1B2C958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1B9C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55F94391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6A1E692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0693DE1" w14:textId="1C17412A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7E3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221 884.88 zł</w:t>
            </w:r>
          </w:p>
        </w:tc>
      </w:tr>
      <w:tr w:rsidR="002E1CAC" w:rsidRPr="005C0844" w14:paraId="786CDB65" w14:textId="77777777" w:rsidTr="00E04487">
        <w:tc>
          <w:tcPr>
            <w:tcW w:w="993" w:type="dxa"/>
            <w:shd w:val="clear" w:color="auto" w:fill="auto"/>
            <w:vAlign w:val="center"/>
          </w:tcPr>
          <w:p w14:paraId="4FBEDB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E5997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7B7547CB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D502B1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ED21853" w14:textId="6792AE75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FBF1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74 658.72 zł</w:t>
            </w:r>
          </w:p>
        </w:tc>
      </w:tr>
      <w:tr w:rsidR="002E1CAC" w:rsidRPr="005C0844" w14:paraId="3DE59B01" w14:textId="77777777" w:rsidTr="00E04487">
        <w:tc>
          <w:tcPr>
            <w:tcW w:w="993" w:type="dxa"/>
            <w:shd w:val="clear" w:color="auto" w:fill="auto"/>
            <w:vAlign w:val="center"/>
          </w:tcPr>
          <w:p w14:paraId="0329A35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6CC90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67221033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0D453F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3F02071" w14:textId="0CA6DF9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95B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102 334.54 zł</w:t>
            </w:r>
          </w:p>
        </w:tc>
      </w:tr>
      <w:tr w:rsidR="002E1CAC" w:rsidRPr="005C0844" w14:paraId="00A5EB26" w14:textId="77777777" w:rsidTr="00E04487">
        <w:tc>
          <w:tcPr>
            <w:tcW w:w="993" w:type="dxa"/>
            <w:shd w:val="clear" w:color="auto" w:fill="auto"/>
            <w:vAlign w:val="center"/>
          </w:tcPr>
          <w:p w14:paraId="2C7842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BE4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3676FBEA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DAB2324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7E0EBA2" w14:textId="796FDB7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C9B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35 436.80 zł</w:t>
            </w:r>
          </w:p>
        </w:tc>
      </w:tr>
      <w:tr w:rsidR="002E1CAC" w:rsidRPr="005C0844" w14:paraId="795241CB" w14:textId="77777777" w:rsidTr="00E04487">
        <w:tc>
          <w:tcPr>
            <w:tcW w:w="993" w:type="dxa"/>
            <w:shd w:val="clear" w:color="auto" w:fill="auto"/>
            <w:vAlign w:val="center"/>
          </w:tcPr>
          <w:p w14:paraId="783AB10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A6111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9881E0E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5F5E97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7744C91" w14:textId="560B1130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AA5A2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11 858.40 zł</w:t>
            </w:r>
          </w:p>
        </w:tc>
      </w:tr>
      <w:tr w:rsidR="002E1CAC" w:rsidRPr="005C0844" w14:paraId="22CC5BA9" w14:textId="77777777" w:rsidTr="00E04487">
        <w:tc>
          <w:tcPr>
            <w:tcW w:w="993" w:type="dxa"/>
            <w:shd w:val="clear" w:color="auto" w:fill="auto"/>
            <w:vAlign w:val="center"/>
          </w:tcPr>
          <w:p w14:paraId="63B2F3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7E8F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5ABDD0A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D4BAFB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3813E67" w14:textId="1BA1A234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43C43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80 514.00 zł</w:t>
            </w:r>
          </w:p>
        </w:tc>
      </w:tr>
      <w:tr w:rsidR="002E1CAC" w:rsidRPr="005C0844" w14:paraId="2C70428B" w14:textId="77777777" w:rsidTr="00E04487">
        <w:tc>
          <w:tcPr>
            <w:tcW w:w="993" w:type="dxa"/>
            <w:shd w:val="clear" w:color="auto" w:fill="auto"/>
            <w:vAlign w:val="center"/>
          </w:tcPr>
          <w:p w14:paraId="14E533C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FFCA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6529AD1F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AE379D2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3378F10" w14:textId="53C534EB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81FF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194 583.60 zł</w:t>
            </w:r>
          </w:p>
        </w:tc>
      </w:tr>
      <w:tr w:rsidR="002E1CAC" w:rsidRPr="005C0844" w14:paraId="32ABA433" w14:textId="77777777" w:rsidTr="00E04487">
        <w:tc>
          <w:tcPr>
            <w:tcW w:w="993" w:type="dxa"/>
            <w:shd w:val="clear" w:color="auto" w:fill="auto"/>
            <w:vAlign w:val="center"/>
          </w:tcPr>
          <w:p w14:paraId="69B59E3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83AE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4B053F5A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35C45F9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B5183D6" w14:textId="25F538FA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3B800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47 875.16 zł</w:t>
            </w:r>
          </w:p>
        </w:tc>
      </w:tr>
      <w:tr w:rsidR="002E1CAC" w:rsidRPr="005C0844" w14:paraId="3C60A59D" w14:textId="77777777" w:rsidTr="00E04487">
        <w:tc>
          <w:tcPr>
            <w:tcW w:w="993" w:type="dxa"/>
            <w:shd w:val="clear" w:color="auto" w:fill="auto"/>
            <w:vAlign w:val="center"/>
          </w:tcPr>
          <w:p w14:paraId="7DC7049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7899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0F5464F0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3B10DC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BF02753" w14:textId="2A6B374F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2187B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24 753.60 zł</w:t>
            </w:r>
          </w:p>
        </w:tc>
      </w:tr>
      <w:tr w:rsidR="002E1CAC" w:rsidRPr="005C0844" w14:paraId="2DD211A0" w14:textId="77777777" w:rsidTr="00E04487">
        <w:tc>
          <w:tcPr>
            <w:tcW w:w="993" w:type="dxa"/>
            <w:shd w:val="clear" w:color="auto" w:fill="auto"/>
            <w:vAlign w:val="center"/>
          </w:tcPr>
          <w:p w14:paraId="62BE56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1B47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17EC4DE2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F748E2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3F5F7BAA" w14:textId="157F1B3C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18070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57 801.60 zł</w:t>
            </w:r>
          </w:p>
        </w:tc>
      </w:tr>
      <w:tr w:rsidR="002E1CAC" w:rsidRPr="005C0844" w14:paraId="3E904C17" w14:textId="77777777" w:rsidTr="00E04487">
        <w:tc>
          <w:tcPr>
            <w:tcW w:w="993" w:type="dxa"/>
            <w:shd w:val="clear" w:color="auto" w:fill="auto"/>
            <w:vAlign w:val="center"/>
          </w:tcPr>
          <w:p w14:paraId="6EFAF3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E4C8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06029A3A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CE35F3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6D34C31" w14:textId="29C97B88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1EC5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173 790.25 zł</w:t>
            </w:r>
          </w:p>
        </w:tc>
      </w:tr>
      <w:tr w:rsidR="002E1CAC" w:rsidRPr="005C0844" w14:paraId="3D222BF0" w14:textId="77777777" w:rsidTr="00E04487">
        <w:tc>
          <w:tcPr>
            <w:tcW w:w="993" w:type="dxa"/>
            <w:shd w:val="clear" w:color="auto" w:fill="auto"/>
            <w:vAlign w:val="center"/>
          </w:tcPr>
          <w:p w14:paraId="40C3D45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B5DA1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633A3DB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7621E1C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5720CBC" w14:textId="0CE035C4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5F613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162 540.00 zł</w:t>
            </w:r>
          </w:p>
        </w:tc>
      </w:tr>
      <w:tr w:rsidR="002E1CAC" w:rsidRPr="005C0844" w14:paraId="7EA81EBB" w14:textId="77777777" w:rsidTr="00E04487">
        <w:tc>
          <w:tcPr>
            <w:tcW w:w="993" w:type="dxa"/>
            <w:shd w:val="clear" w:color="auto" w:fill="auto"/>
            <w:vAlign w:val="center"/>
          </w:tcPr>
          <w:p w14:paraId="62FC7A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ABBD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656B95B6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6B5B46CC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5B160BCF" w14:textId="27B7FE9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CFEC4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19 507.40 zł</w:t>
            </w:r>
          </w:p>
        </w:tc>
      </w:tr>
      <w:tr w:rsidR="002E1CAC" w:rsidRPr="005C0844" w14:paraId="768949AF" w14:textId="77777777" w:rsidTr="00E04487">
        <w:tc>
          <w:tcPr>
            <w:tcW w:w="993" w:type="dxa"/>
            <w:shd w:val="clear" w:color="auto" w:fill="auto"/>
            <w:vAlign w:val="center"/>
          </w:tcPr>
          <w:p w14:paraId="12AFDB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5E86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40E45834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13188881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73728483" w14:textId="2F396686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527CC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72 985.05 zł</w:t>
            </w:r>
          </w:p>
        </w:tc>
      </w:tr>
      <w:tr w:rsidR="002E1CAC" w:rsidRPr="005C0844" w14:paraId="65CD1D8A" w14:textId="77777777" w:rsidTr="00E04487">
        <w:tc>
          <w:tcPr>
            <w:tcW w:w="993" w:type="dxa"/>
            <w:shd w:val="clear" w:color="auto" w:fill="auto"/>
            <w:vAlign w:val="center"/>
          </w:tcPr>
          <w:p w14:paraId="0BDCC0A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D786B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67BECC81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1DB85AB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A632864" w14:textId="447DD163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113FE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5 771.57 zł</w:t>
            </w:r>
          </w:p>
        </w:tc>
      </w:tr>
      <w:tr w:rsidR="002E1CAC" w:rsidRPr="005C0844" w14:paraId="7C0FEF58" w14:textId="77777777" w:rsidTr="00E04487">
        <w:tc>
          <w:tcPr>
            <w:tcW w:w="993" w:type="dxa"/>
            <w:shd w:val="clear" w:color="auto" w:fill="auto"/>
            <w:vAlign w:val="center"/>
          </w:tcPr>
          <w:p w14:paraId="08F31FD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8188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294A5C82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4CBC09E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4EA2CBEA" w14:textId="37A93BA0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75B0E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8 564.40 zł</w:t>
            </w:r>
          </w:p>
        </w:tc>
      </w:tr>
      <w:tr w:rsidR="002E1CAC" w:rsidRPr="005C0844" w14:paraId="1193BBB1" w14:textId="77777777" w:rsidTr="00E04487">
        <w:tc>
          <w:tcPr>
            <w:tcW w:w="993" w:type="dxa"/>
            <w:shd w:val="clear" w:color="auto" w:fill="auto"/>
            <w:vAlign w:val="center"/>
          </w:tcPr>
          <w:p w14:paraId="0A5DFE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B87F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163667B8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4035B883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5F8CD3D" w14:textId="67F45C0B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649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89 769.24 zł</w:t>
            </w:r>
          </w:p>
        </w:tc>
      </w:tr>
      <w:tr w:rsidR="002E1CAC" w:rsidRPr="005C0844" w14:paraId="374BFC52" w14:textId="77777777" w:rsidTr="00E04487">
        <w:tc>
          <w:tcPr>
            <w:tcW w:w="993" w:type="dxa"/>
            <w:shd w:val="clear" w:color="auto" w:fill="auto"/>
            <w:vAlign w:val="center"/>
          </w:tcPr>
          <w:p w14:paraId="6B9440A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222B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44F5D5AB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2612D412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65C472C3" w14:textId="3B5E6CF0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388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14 606.65 zł</w:t>
            </w:r>
          </w:p>
        </w:tc>
      </w:tr>
      <w:tr w:rsidR="002E1CAC" w:rsidRPr="005C0844" w14:paraId="76B08F13" w14:textId="77777777" w:rsidTr="00E04487">
        <w:tc>
          <w:tcPr>
            <w:tcW w:w="993" w:type="dxa"/>
            <w:shd w:val="clear" w:color="auto" w:fill="auto"/>
            <w:vAlign w:val="center"/>
          </w:tcPr>
          <w:p w14:paraId="791BAC1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66B3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94</w:t>
            </w:r>
          </w:p>
        </w:tc>
        <w:tc>
          <w:tcPr>
            <w:tcW w:w="4110" w:type="dxa"/>
            <w:shd w:val="clear" w:color="auto" w:fill="auto"/>
          </w:tcPr>
          <w:p w14:paraId="20F0DFC1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53C4A596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36F757B0" w14:textId="3A11475B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BD0A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396 900.00 zł</w:t>
            </w:r>
          </w:p>
        </w:tc>
      </w:tr>
      <w:tr w:rsidR="002E1CAC" w:rsidRPr="005C0844" w14:paraId="548D5BBF" w14:textId="77777777" w:rsidTr="00E04487">
        <w:tc>
          <w:tcPr>
            <w:tcW w:w="993" w:type="dxa"/>
            <w:shd w:val="clear" w:color="auto" w:fill="auto"/>
            <w:vAlign w:val="center"/>
          </w:tcPr>
          <w:p w14:paraId="6E6DC82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A3A07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326BE8A9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70C973BB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389417B" w14:textId="7B69D30D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A1E2F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17 306.59 zł</w:t>
            </w:r>
          </w:p>
        </w:tc>
      </w:tr>
      <w:tr w:rsidR="002E1CAC" w:rsidRPr="005C0844" w14:paraId="79C4A891" w14:textId="77777777" w:rsidTr="00E04487">
        <w:tc>
          <w:tcPr>
            <w:tcW w:w="993" w:type="dxa"/>
            <w:shd w:val="clear" w:color="auto" w:fill="auto"/>
            <w:vAlign w:val="center"/>
          </w:tcPr>
          <w:p w14:paraId="4E05A0C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F6C05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1C36E189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07708F5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1EFBCD15" w14:textId="719F5DB7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F7640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79 962.55 zł</w:t>
            </w:r>
          </w:p>
        </w:tc>
      </w:tr>
      <w:tr w:rsidR="002E1CAC" w:rsidRPr="005C0844" w14:paraId="704022F9" w14:textId="77777777" w:rsidTr="00E04487">
        <w:tc>
          <w:tcPr>
            <w:tcW w:w="993" w:type="dxa"/>
            <w:shd w:val="clear" w:color="auto" w:fill="auto"/>
            <w:vAlign w:val="center"/>
          </w:tcPr>
          <w:p w14:paraId="0883CEF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A6CE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39D83596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368C9A81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71661E0" w14:textId="4B1006A0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58F1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48 314.88 zł</w:t>
            </w:r>
          </w:p>
        </w:tc>
      </w:tr>
      <w:tr w:rsidR="002E1CAC" w:rsidRPr="005C0844" w14:paraId="1992C68F" w14:textId="77777777" w:rsidTr="00E04487">
        <w:tc>
          <w:tcPr>
            <w:tcW w:w="993" w:type="dxa"/>
            <w:shd w:val="clear" w:color="auto" w:fill="auto"/>
            <w:vAlign w:val="center"/>
          </w:tcPr>
          <w:p w14:paraId="678AA9A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9C88E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103</w:t>
            </w:r>
          </w:p>
        </w:tc>
        <w:tc>
          <w:tcPr>
            <w:tcW w:w="4110" w:type="dxa"/>
            <w:shd w:val="clear" w:color="auto" w:fill="auto"/>
          </w:tcPr>
          <w:p w14:paraId="30372C41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4FA9788D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5415248" w14:textId="3382A93E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FE586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41 050.80 zł</w:t>
            </w:r>
          </w:p>
        </w:tc>
      </w:tr>
      <w:tr w:rsidR="002E1CAC" w:rsidRPr="005C0844" w14:paraId="66019405" w14:textId="77777777" w:rsidTr="00E04487">
        <w:tc>
          <w:tcPr>
            <w:tcW w:w="993" w:type="dxa"/>
            <w:shd w:val="clear" w:color="auto" w:fill="auto"/>
            <w:vAlign w:val="center"/>
          </w:tcPr>
          <w:p w14:paraId="2ED80C9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675F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3B3875A5" w14:textId="77777777" w:rsidR="002C3498" w:rsidRPr="005C0844" w:rsidRDefault="002C3498" w:rsidP="002C349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Farmacol Logistyka Sp. z o.o.</w:t>
            </w:r>
          </w:p>
          <w:p w14:paraId="00061037" w14:textId="77777777" w:rsidR="002C3498" w:rsidRPr="005C0844" w:rsidRDefault="002C3498" w:rsidP="002C3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Szopienicka 77 </w:t>
            </w:r>
          </w:p>
          <w:p w14:paraId="2D2DC9AA" w14:textId="03A8B639" w:rsidR="002E1CAC" w:rsidRPr="005C0844" w:rsidRDefault="002C3498" w:rsidP="002C349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40-431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9E5A7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144 517.20 zł</w:t>
            </w:r>
          </w:p>
        </w:tc>
      </w:tr>
      <w:tr w:rsidR="002E1CAC" w:rsidRPr="005C0844" w14:paraId="71AAC555" w14:textId="77777777" w:rsidTr="00E04487">
        <w:tc>
          <w:tcPr>
            <w:tcW w:w="993" w:type="dxa"/>
            <w:shd w:val="clear" w:color="auto" w:fill="auto"/>
            <w:vAlign w:val="center"/>
          </w:tcPr>
          <w:p w14:paraId="659869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0B53A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04953AD6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Takeda Pharma Sp. z o.o.</w:t>
            </w:r>
          </w:p>
          <w:p w14:paraId="6BFEDF4F" w14:textId="22DE4292" w:rsidR="002E1CAC" w:rsidRPr="005C0844" w:rsidRDefault="002C3498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Prosta 68 </w:t>
            </w:r>
          </w:p>
          <w:p w14:paraId="2BC9C30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00-838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4C8C2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892 620.00 zł</w:t>
            </w:r>
          </w:p>
        </w:tc>
      </w:tr>
      <w:tr w:rsidR="002E1CAC" w:rsidRPr="005C0844" w14:paraId="58A6D447" w14:textId="77777777" w:rsidTr="00E04487">
        <w:tc>
          <w:tcPr>
            <w:tcW w:w="993" w:type="dxa"/>
            <w:shd w:val="clear" w:color="auto" w:fill="auto"/>
            <w:vAlign w:val="center"/>
          </w:tcPr>
          <w:p w14:paraId="3F613B3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28ED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D3DFFCA" w14:textId="0FE7EFFA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 w:rsidR="00867443">
              <w:rPr>
                <w:sz w:val="24"/>
                <w:szCs w:val="24"/>
              </w:rPr>
              <w:t xml:space="preserve">Sp. z o.o. </w:t>
            </w:r>
          </w:p>
          <w:p w14:paraId="1E8AA0CE" w14:textId="2DF42CF4" w:rsidR="002E1CAC" w:rsidRPr="005C0844" w:rsidRDefault="00867443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Tysiąclecia 14 </w:t>
            </w:r>
          </w:p>
          <w:p w14:paraId="4747D00F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05A56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127 440.00 zł</w:t>
            </w:r>
          </w:p>
        </w:tc>
      </w:tr>
      <w:tr w:rsidR="002E1CAC" w:rsidRPr="005C0844" w14:paraId="5F4BFE7A" w14:textId="77777777" w:rsidTr="00E04487">
        <w:tc>
          <w:tcPr>
            <w:tcW w:w="993" w:type="dxa"/>
            <w:shd w:val="clear" w:color="auto" w:fill="auto"/>
            <w:vAlign w:val="center"/>
          </w:tcPr>
          <w:p w14:paraId="132A97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90F8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49B589E5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5477FECA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3227A871" w14:textId="1A767B1A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75C67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15 120.00 zł</w:t>
            </w:r>
          </w:p>
        </w:tc>
      </w:tr>
      <w:tr w:rsidR="002E1CAC" w:rsidRPr="005C0844" w14:paraId="4A2B0D8E" w14:textId="77777777" w:rsidTr="00E04487">
        <w:tc>
          <w:tcPr>
            <w:tcW w:w="993" w:type="dxa"/>
            <w:shd w:val="clear" w:color="auto" w:fill="auto"/>
            <w:vAlign w:val="center"/>
          </w:tcPr>
          <w:p w14:paraId="016E65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28E3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705CE3B3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69838EC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1AF67E3A" w14:textId="08CC88FC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553DA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108 146.40 zł</w:t>
            </w:r>
          </w:p>
        </w:tc>
      </w:tr>
      <w:tr w:rsidR="002E1CAC" w:rsidRPr="005C0844" w14:paraId="775720DA" w14:textId="77777777" w:rsidTr="00E04487">
        <w:tc>
          <w:tcPr>
            <w:tcW w:w="993" w:type="dxa"/>
            <w:shd w:val="clear" w:color="auto" w:fill="auto"/>
            <w:vAlign w:val="center"/>
          </w:tcPr>
          <w:p w14:paraId="70B3CAF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7F33E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9E967EA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6A444FA0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66BE2ED2" w14:textId="59AFA23D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720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12 960.00 zł</w:t>
            </w:r>
          </w:p>
        </w:tc>
      </w:tr>
      <w:tr w:rsidR="002E1CAC" w:rsidRPr="005C0844" w14:paraId="06F8D843" w14:textId="77777777" w:rsidTr="00E04487">
        <w:tc>
          <w:tcPr>
            <w:tcW w:w="993" w:type="dxa"/>
            <w:shd w:val="clear" w:color="auto" w:fill="auto"/>
            <w:vAlign w:val="center"/>
          </w:tcPr>
          <w:p w14:paraId="649435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8DF5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28B17003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3A22E03B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0EA71699" w14:textId="670119AA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A9CA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57 159.00 zł</w:t>
            </w:r>
          </w:p>
        </w:tc>
      </w:tr>
      <w:tr w:rsidR="002E1CAC" w:rsidRPr="005C0844" w14:paraId="2197C9B7" w14:textId="77777777" w:rsidTr="00E04487">
        <w:tc>
          <w:tcPr>
            <w:tcW w:w="993" w:type="dxa"/>
            <w:shd w:val="clear" w:color="auto" w:fill="auto"/>
            <w:vAlign w:val="center"/>
          </w:tcPr>
          <w:p w14:paraId="138D462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9086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7F741E96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4C658AE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46DBBBC5" w14:textId="6844CC2C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BF3D1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11 345.40 zł</w:t>
            </w:r>
          </w:p>
        </w:tc>
      </w:tr>
      <w:tr w:rsidR="002E1CAC" w:rsidRPr="005C0844" w14:paraId="2BADE9ED" w14:textId="77777777" w:rsidTr="00E04487">
        <w:tc>
          <w:tcPr>
            <w:tcW w:w="993" w:type="dxa"/>
            <w:shd w:val="clear" w:color="auto" w:fill="auto"/>
            <w:vAlign w:val="center"/>
          </w:tcPr>
          <w:p w14:paraId="57223F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D8EFA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105</w:t>
            </w:r>
          </w:p>
        </w:tc>
        <w:tc>
          <w:tcPr>
            <w:tcW w:w="4110" w:type="dxa"/>
            <w:shd w:val="clear" w:color="auto" w:fill="auto"/>
          </w:tcPr>
          <w:p w14:paraId="0503B644" w14:textId="77777777" w:rsidR="00867443" w:rsidRPr="005C0844" w:rsidRDefault="00867443" w:rsidP="00867443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Aesculap Chifa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7A7405FF" w14:textId="77777777" w:rsidR="00867443" w:rsidRPr="005C0844" w:rsidRDefault="00867443" w:rsidP="0086744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Tysiąclecia 14 </w:t>
            </w:r>
          </w:p>
          <w:p w14:paraId="13D7D222" w14:textId="501709C9" w:rsidR="002E1CAC" w:rsidRPr="005C0844" w:rsidRDefault="00867443" w:rsidP="00867443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50B4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4 158.00 zł</w:t>
            </w:r>
          </w:p>
        </w:tc>
      </w:tr>
      <w:tr w:rsidR="002E1CAC" w:rsidRPr="005C0844" w14:paraId="70D1CD42" w14:textId="77777777" w:rsidTr="00E04487">
        <w:tc>
          <w:tcPr>
            <w:tcW w:w="993" w:type="dxa"/>
            <w:shd w:val="clear" w:color="auto" w:fill="auto"/>
            <w:vAlign w:val="center"/>
          </w:tcPr>
          <w:p w14:paraId="49F3E1B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281C27" w14:textId="77777777" w:rsidR="002E1CAC" w:rsidRPr="00FB054B" w:rsidRDefault="002E1CAC" w:rsidP="00E04487">
            <w:pPr>
              <w:spacing w:before="80" w:after="80"/>
              <w:jc w:val="center"/>
              <w:rPr>
                <w:color w:val="FF0000"/>
                <w:sz w:val="24"/>
                <w:szCs w:val="24"/>
              </w:rPr>
            </w:pPr>
            <w:r w:rsidRPr="00BC286F">
              <w:rPr>
                <w:sz w:val="24"/>
                <w:szCs w:val="24"/>
              </w:rPr>
              <w:t>91</w:t>
            </w:r>
          </w:p>
        </w:tc>
        <w:tc>
          <w:tcPr>
            <w:tcW w:w="4110" w:type="dxa"/>
            <w:shd w:val="clear" w:color="auto" w:fill="auto"/>
          </w:tcPr>
          <w:p w14:paraId="2508951F" w14:textId="77777777" w:rsidR="00BC286F" w:rsidRPr="00BC286F" w:rsidRDefault="00BC286F" w:rsidP="00BC286F">
            <w:pPr>
              <w:rPr>
                <w:i/>
                <w:iCs/>
                <w:sz w:val="24"/>
                <w:szCs w:val="24"/>
              </w:rPr>
            </w:pPr>
            <w:r w:rsidRPr="00BC286F">
              <w:rPr>
                <w:i/>
                <w:iCs/>
                <w:sz w:val="24"/>
                <w:szCs w:val="24"/>
              </w:rPr>
              <w:t xml:space="preserve">Konsorcjum: </w:t>
            </w:r>
          </w:p>
          <w:p w14:paraId="19CCCDC0" w14:textId="1744F845" w:rsidR="002E1CAC" w:rsidRPr="00BC286F" w:rsidRDefault="002E1CAC" w:rsidP="00BC286F">
            <w:pPr>
              <w:rPr>
                <w:sz w:val="24"/>
                <w:szCs w:val="24"/>
              </w:rPr>
            </w:pPr>
            <w:r w:rsidRPr="00BC286F">
              <w:rPr>
                <w:sz w:val="24"/>
                <w:szCs w:val="24"/>
              </w:rPr>
              <w:t>Bayer Sp. z o.o.</w:t>
            </w:r>
          </w:p>
          <w:p w14:paraId="60FE0076" w14:textId="77777777" w:rsidR="002E1CAC" w:rsidRPr="00BC286F" w:rsidRDefault="002E1CAC" w:rsidP="00BC286F">
            <w:pPr>
              <w:rPr>
                <w:sz w:val="24"/>
                <w:szCs w:val="24"/>
              </w:rPr>
            </w:pPr>
            <w:r w:rsidRPr="00BC286F">
              <w:rPr>
                <w:sz w:val="24"/>
                <w:szCs w:val="24"/>
              </w:rPr>
              <w:t xml:space="preserve">Aleje Jerozolimskie 158 </w:t>
            </w:r>
          </w:p>
          <w:p w14:paraId="0B64942C" w14:textId="7215D3B7" w:rsidR="00BC286F" w:rsidRPr="00BC286F" w:rsidRDefault="002E1CAC" w:rsidP="00BC286F">
            <w:pPr>
              <w:spacing w:after="80"/>
              <w:rPr>
                <w:sz w:val="24"/>
                <w:szCs w:val="24"/>
              </w:rPr>
            </w:pPr>
            <w:r w:rsidRPr="00BC286F">
              <w:rPr>
                <w:sz w:val="24"/>
                <w:szCs w:val="24"/>
              </w:rPr>
              <w:t>02-326 Warszawa</w:t>
            </w:r>
            <w:r w:rsidR="00BC286F">
              <w:rPr>
                <w:sz w:val="24"/>
                <w:szCs w:val="24"/>
              </w:rPr>
              <w:br/>
            </w:r>
            <w:proofErr w:type="spellStart"/>
            <w:r w:rsidR="00BC286F" w:rsidRPr="00BC286F">
              <w:rPr>
                <w:sz w:val="24"/>
                <w:szCs w:val="24"/>
              </w:rPr>
              <w:t>Urtica</w:t>
            </w:r>
            <w:proofErr w:type="spellEnd"/>
            <w:r w:rsidR="00BC286F" w:rsidRPr="00BC286F">
              <w:rPr>
                <w:sz w:val="24"/>
                <w:szCs w:val="24"/>
              </w:rPr>
              <w:t xml:space="preserve"> Sp. z o.o.</w:t>
            </w:r>
            <w:r w:rsidR="00BC286F">
              <w:rPr>
                <w:sz w:val="24"/>
                <w:szCs w:val="24"/>
              </w:rPr>
              <w:br/>
            </w:r>
            <w:r w:rsidR="00BC286F" w:rsidRPr="00BC286F">
              <w:rPr>
                <w:sz w:val="24"/>
                <w:szCs w:val="24"/>
              </w:rPr>
              <w:t>Krzemieniecka 120</w:t>
            </w:r>
            <w:r w:rsidR="00BC286F">
              <w:rPr>
                <w:sz w:val="24"/>
                <w:szCs w:val="24"/>
              </w:rPr>
              <w:br/>
            </w:r>
            <w:r w:rsidR="00BC286F" w:rsidRPr="00BC286F">
              <w:rPr>
                <w:sz w:val="24"/>
                <w:szCs w:val="24"/>
              </w:rPr>
              <w:t>54-613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9525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77 000.22 zł</w:t>
            </w:r>
          </w:p>
        </w:tc>
      </w:tr>
      <w:tr w:rsidR="002E1CAC" w:rsidRPr="005C0844" w14:paraId="5AAB04B3" w14:textId="77777777" w:rsidTr="00E04487">
        <w:tc>
          <w:tcPr>
            <w:tcW w:w="993" w:type="dxa"/>
            <w:shd w:val="clear" w:color="auto" w:fill="auto"/>
            <w:vAlign w:val="center"/>
          </w:tcPr>
          <w:p w14:paraId="3BBC3E2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A975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62FA4D2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Delfarma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76DB372" w14:textId="0A204C36" w:rsidR="002E1CAC" w:rsidRPr="005C0844" w:rsidRDefault="005D1F9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Św. Teresy od Dzieciątka Jezus 111 </w:t>
            </w:r>
          </w:p>
          <w:p w14:paraId="0689E8B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B0A4B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12 830.40 zł</w:t>
            </w:r>
          </w:p>
        </w:tc>
      </w:tr>
      <w:tr w:rsidR="002E1CAC" w:rsidRPr="005C0844" w14:paraId="17A41AE3" w14:textId="77777777" w:rsidTr="00E04487">
        <w:tc>
          <w:tcPr>
            <w:tcW w:w="993" w:type="dxa"/>
            <w:shd w:val="clear" w:color="auto" w:fill="auto"/>
            <w:vAlign w:val="center"/>
          </w:tcPr>
          <w:p w14:paraId="6DE01E2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23AF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7EA44595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Delfarma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F0E55F8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Św. Teresy od Dzieciątka Jezus 111 </w:t>
            </w:r>
          </w:p>
          <w:p w14:paraId="4A370096" w14:textId="6404FA36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E620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3 307.48 zł</w:t>
            </w:r>
          </w:p>
        </w:tc>
      </w:tr>
      <w:tr w:rsidR="002E1CAC" w:rsidRPr="005C0844" w14:paraId="3DACE735" w14:textId="77777777" w:rsidTr="00E04487">
        <w:tc>
          <w:tcPr>
            <w:tcW w:w="993" w:type="dxa"/>
            <w:shd w:val="clear" w:color="auto" w:fill="auto"/>
            <w:vAlign w:val="center"/>
          </w:tcPr>
          <w:p w14:paraId="0DA8369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39E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4A221858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Delfarma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90CCFBF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Św. Teresy od Dzieciątka Jezus 111 </w:t>
            </w:r>
          </w:p>
          <w:p w14:paraId="1E4CB0D1" w14:textId="1B8A9BD2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807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105 121.80 zł</w:t>
            </w:r>
          </w:p>
        </w:tc>
      </w:tr>
      <w:tr w:rsidR="002E1CAC" w:rsidRPr="005C0844" w14:paraId="3CF1950E" w14:textId="77777777" w:rsidTr="00E04487">
        <w:tc>
          <w:tcPr>
            <w:tcW w:w="993" w:type="dxa"/>
            <w:shd w:val="clear" w:color="auto" w:fill="auto"/>
            <w:vAlign w:val="center"/>
          </w:tcPr>
          <w:p w14:paraId="2D2EB06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32123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21E6025C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Delfarma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FF54C55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Św. Teresy od Dzieciątka Jezus 111 </w:t>
            </w:r>
          </w:p>
          <w:p w14:paraId="65FD901E" w14:textId="507E023D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91-222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EB6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13 284.00 zł</w:t>
            </w:r>
          </w:p>
        </w:tc>
      </w:tr>
      <w:tr w:rsidR="002E1CAC" w:rsidRPr="005C0844" w14:paraId="7F28EEE5" w14:textId="77777777" w:rsidTr="00E04487">
        <w:tc>
          <w:tcPr>
            <w:tcW w:w="993" w:type="dxa"/>
            <w:shd w:val="clear" w:color="auto" w:fill="auto"/>
            <w:vAlign w:val="center"/>
          </w:tcPr>
          <w:p w14:paraId="1AF006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3993C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CE78A6C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9B60323" w14:textId="6702DBFC" w:rsidR="002E1CAC" w:rsidRPr="005C0844" w:rsidRDefault="005D1F9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6A32E81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3BEE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325 154.41 zł</w:t>
            </w:r>
          </w:p>
        </w:tc>
      </w:tr>
      <w:tr w:rsidR="002E1CAC" w:rsidRPr="005C0844" w14:paraId="1F5F1B4F" w14:textId="77777777" w:rsidTr="00E04487">
        <w:tc>
          <w:tcPr>
            <w:tcW w:w="993" w:type="dxa"/>
            <w:shd w:val="clear" w:color="auto" w:fill="auto"/>
            <w:vAlign w:val="center"/>
          </w:tcPr>
          <w:p w14:paraId="6061B69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A75C6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99D45AB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186A86A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751198C6" w14:textId="25F79538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EE5B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147 805.11 zł</w:t>
            </w:r>
          </w:p>
        </w:tc>
      </w:tr>
      <w:tr w:rsidR="002E1CAC" w:rsidRPr="005C0844" w14:paraId="1E65C790" w14:textId="77777777" w:rsidTr="00E04487">
        <w:tc>
          <w:tcPr>
            <w:tcW w:w="993" w:type="dxa"/>
            <w:shd w:val="clear" w:color="auto" w:fill="auto"/>
            <w:vAlign w:val="center"/>
          </w:tcPr>
          <w:p w14:paraId="1EA7754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AD48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9B84A07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DFCC5F3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2590B2D0" w14:textId="3542BD84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28919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77 979.05 zł</w:t>
            </w:r>
          </w:p>
        </w:tc>
      </w:tr>
      <w:tr w:rsidR="002E1CAC" w:rsidRPr="005C0844" w14:paraId="0A01B8AB" w14:textId="77777777" w:rsidTr="00E04487">
        <w:tc>
          <w:tcPr>
            <w:tcW w:w="993" w:type="dxa"/>
            <w:shd w:val="clear" w:color="auto" w:fill="auto"/>
            <w:vAlign w:val="center"/>
          </w:tcPr>
          <w:p w14:paraId="41A5AF4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16F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6562BBDE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7CE2551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B901BD4" w14:textId="5A7A5CF5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8827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80 352.00 zł</w:t>
            </w:r>
          </w:p>
        </w:tc>
      </w:tr>
      <w:tr w:rsidR="002E1CAC" w:rsidRPr="005C0844" w14:paraId="4B1754ED" w14:textId="77777777" w:rsidTr="00E04487">
        <w:tc>
          <w:tcPr>
            <w:tcW w:w="993" w:type="dxa"/>
            <w:shd w:val="clear" w:color="auto" w:fill="auto"/>
            <w:vAlign w:val="center"/>
          </w:tcPr>
          <w:p w14:paraId="7F163CC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25A0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A8FC785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8E62417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0BF8700" w14:textId="100359FB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AAD76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107 809.38 zł</w:t>
            </w:r>
          </w:p>
        </w:tc>
      </w:tr>
      <w:tr w:rsidR="002E1CAC" w:rsidRPr="005C0844" w14:paraId="676A2991" w14:textId="77777777" w:rsidTr="00E04487">
        <w:tc>
          <w:tcPr>
            <w:tcW w:w="993" w:type="dxa"/>
            <w:shd w:val="clear" w:color="auto" w:fill="auto"/>
            <w:vAlign w:val="center"/>
          </w:tcPr>
          <w:p w14:paraId="5921EA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2497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4F9A934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8DD2BE5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1CA2B599" w14:textId="37E9E1A2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D62F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39 160.91 zł</w:t>
            </w:r>
          </w:p>
        </w:tc>
      </w:tr>
      <w:tr w:rsidR="002E1CAC" w:rsidRPr="005C0844" w14:paraId="20D3DD6F" w14:textId="77777777" w:rsidTr="00E04487">
        <w:tc>
          <w:tcPr>
            <w:tcW w:w="993" w:type="dxa"/>
            <w:shd w:val="clear" w:color="auto" w:fill="auto"/>
            <w:vAlign w:val="center"/>
          </w:tcPr>
          <w:p w14:paraId="6EC9945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CA05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6B2860B6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7131DA2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3A21CD91" w14:textId="0364788B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7F4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110 445.96 zł</w:t>
            </w:r>
          </w:p>
        </w:tc>
      </w:tr>
      <w:tr w:rsidR="002E1CAC" w:rsidRPr="005C0844" w14:paraId="53BA5CBA" w14:textId="77777777" w:rsidTr="00E04487">
        <w:tc>
          <w:tcPr>
            <w:tcW w:w="993" w:type="dxa"/>
            <w:shd w:val="clear" w:color="auto" w:fill="auto"/>
            <w:vAlign w:val="center"/>
          </w:tcPr>
          <w:p w14:paraId="7AE2B3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14EC1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CC51D92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10C4F0B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0ED90E7" w14:textId="10412D25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CBFE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19 926.33 zł</w:t>
            </w:r>
          </w:p>
        </w:tc>
      </w:tr>
      <w:tr w:rsidR="002E1CAC" w:rsidRPr="005C0844" w14:paraId="2628E505" w14:textId="77777777" w:rsidTr="00E04487">
        <w:tc>
          <w:tcPr>
            <w:tcW w:w="993" w:type="dxa"/>
            <w:shd w:val="clear" w:color="auto" w:fill="auto"/>
            <w:vAlign w:val="center"/>
          </w:tcPr>
          <w:p w14:paraId="2F842FC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28ACF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1A500536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AE49A60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629B1136" w14:textId="7F02F95D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F02E3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7 405.25 zł</w:t>
            </w:r>
          </w:p>
        </w:tc>
      </w:tr>
      <w:tr w:rsidR="002E1CAC" w:rsidRPr="005C0844" w14:paraId="70EE75D3" w14:textId="77777777" w:rsidTr="00E04487">
        <w:tc>
          <w:tcPr>
            <w:tcW w:w="993" w:type="dxa"/>
            <w:shd w:val="clear" w:color="auto" w:fill="auto"/>
            <w:vAlign w:val="center"/>
          </w:tcPr>
          <w:p w14:paraId="09E6B4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B2067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283D38F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657CC8C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6AD691FA" w14:textId="614EE828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AB0B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47 714.20 zł</w:t>
            </w:r>
          </w:p>
        </w:tc>
      </w:tr>
      <w:tr w:rsidR="002E1CAC" w:rsidRPr="005C0844" w14:paraId="4A70D883" w14:textId="77777777" w:rsidTr="00E04487">
        <w:tc>
          <w:tcPr>
            <w:tcW w:w="993" w:type="dxa"/>
            <w:shd w:val="clear" w:color="auto" w:fill="auto"/>
            <w:vAlign w:val="center"/>
          </w:tcPr>
          <w:p w14:paraId="072B1E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4C881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DB588E1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8510FFB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75A81E19" w14:textId="18DEEDEC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978F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54 495.15 zł</w:t>
            </w:r>
          </w:p>
        </w:tc>
      </w:tr>
      <w:tr w:rsidR="002E1CAC" w:rsidRPr="005C0844" w14:paraId="5DCD767B" w14:textId="77777777" w:rsidTr="00E04487">
        <w:tc>
          <w:tcPr>
            <w:tcW w:w="993" w:type="dxa"/>
            <w:shd w:val="clear" w:color="auto" w:fill="auto"/>
            <w:vAlign w:val="center"/>
          </w:tcPr>
          <w:p w14:paraId="662EF78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DBAD8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F51B253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C330D9E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1E892CC" w14:textId="2D9E3CB8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479B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84 919.59 zł</w:t>
            </w:r>
          </w:p>
        </w:tc>
      </w:tr>
      <w:tr w:rsidR="002E1CAC" w:rsidRPr="005C0844" w14:paraId="3C9A2C58" w14:textId="77777777" w:rsidTr="00E04487">
        <w:tc>
          <w:tcPr>
            <w:tcW w:w="993" w:type="dxa"/>
            <w:shd w:val="clear" w:color="auto" w:fill="auto"/>
            <w:vAlign w:val="center"/>
          </w:tcPr>
          <w:p w14:paraId="2E473E3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2A0B7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5C1794E8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FB86B44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B376491" w14:textId="30F7C128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A076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28 212.30 zł</w:t>
            </w:r>
          </w:p>
        </w:tc>
      </w:tr>
      <w:tr w:rsidR="002E1CAC" w:rsidRPr="005C0844" w14:paraId="6CC7D417" w14:textId="77777777" w:rsidTr="00E04487">
        <w:tc>
          <w:tcPr>
            <w:tcW w:w="993" w:type="dxa"/>
            <w:shd w:val="clear" w:color="auto" w:fill="auto"/>
            <w:vAlign w:val="center"/>
          </w:tcPr>
          <w:p w14:paraId="01A3FB9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F8B97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75A96F2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95D8607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7B3A27A8" w14:textId="63EB724A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063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21 744.37 zł</w:t>
            </w:r>
          </w:p>
        </w:tc>
      </w:tr>
      <w:tr w:rsidR="002E1CAC" w:rsidRPr="005C0844" w14:paraId="5DA8A779" w14:textId="77777777" w:rsidTr="00E04487">
        <w:tc>
          <w:tcPr>
            <w:tcW w:w="993" w:type="dxa"/>
            <w:shd w:val="clear" w:color="auto" w:fill="auto"/>
            <w:vAlign w:val="center"/>
          </w:tcPr>
          <w:p w14:paraId="4920553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7202B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6503391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DD72541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B404235" w14:textId="21BD17D1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38D0A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136 711.28 zł</w:t>
            </w:r>
          </w:p>
        </w:tc>
      </w:tr>
      <w:tr w:rsidR="002E1CAC" w:rsidRPr="005C0844" w14:paraId="38453562" w14:textId="77777777" w:rsidTr="00E04487">
        <w:tc>
          <w:tcPr>
            <w:tcW w:w="993" w:type="dxa"/>
            <w:shd w:val="clear" w:color="auto" w:fill="auto"/>
            <w:vAlign w:val="center"/>
          </w:tcPr>
          <w:p w14:paraId="2A2DB7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F414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436C9F8A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9313F95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34755F60" w14:textId="316117CA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D8C68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128 592.36 zł</w:t>
            </w:r>
          </w:p>
        </w:tc>
      </w:tr>
      <w:tr w:rsidR="002E1CAC" w:rsidRPr="005C0844" w14:paraId="077A3A55" w14:textId="77777777" w:rsidTr="00E04487">
        <w:tc>
          <w:tcPr>
            <w:tcW w:w="993" w:type="dxa"/>
            <w:shd w:val="clear" w:color="auto" w:fill="auto"/>
            <w:vAlign w:val="center"/>
          </w:tcPr>
          <w:p w14:paraId="521DD29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574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78A19BA4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ADCD2E5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1835BF2D" w14:textId="34937FD2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F3E3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211 248.00 zł</w:t>
            </w:r>
          </w:p>
        </w:tc>
      </w:tr>
      <w:tr w:rsidR="002E1CAC" w:rsidRPr="005C0844" w14:paraId="54E1E9DB" w14:textId="77777777" w:rsidTr="00E04487">
        <w:tc>
          <w:tcPr>
            <w:tcW w:w="993" w:type="dxa"/>
            <w:shd w:val="clear" w:color="auto" w:fill="auto"/>
            <w:vAlign w:val="center"/>
          </w:tcPr>
          <w:p w14:paraId="771C919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09347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7B98C847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F484BD9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07BE89CB" w14:textId="039287A5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8D57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174 919.07 zł</w:t>
            </w:r>
          </w:p>
        </w:tc>
      </w:tr>
      <w:tr w:rsidR="002E1CAC" w:rsidRPr="005C0844" w14:paraId="7BD76577" w14:textId="77777777" w:rsidTr="00E04487">
        <w:tc>
          <w:tcPr>
            <w:tcW w:w="993" w:type="dxa"/>
            <w:shd w:val="clear" w:color="auto" w:fill="auto"/>
            <w:vAlign w:val="center"/>
          </w:tcPr>
          <w:p w14:paraId="79D5562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5780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3CD0B911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E589459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273B2D47" w14:textId="173FE5A3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44BB6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36 711.79 zł</w:t>
            </w:r>
          </w:p>
        </w:tc>
      </w:tr>
      <w:tr w:rsidR="002E1CAC" w:rsidRPr="005C0844" w14:paraId="13D31D83" w14:textId="77777777" w:rsidTr="00E04487">
        <w:tc>
          <w:tcPr>
            <w:tcW w:w="993" w:type="dxa"/>
            <w:shd w:val="clear" w:color="auto" w:fill="auto"/>
            <w:vAlign w:val="center"/>
          </w:tcPr>
          <w:p w14:paraId="115C85C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84435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45C780A2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19E9920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3F45C667" w14:textId="0C65250A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9425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12 514.50 zł</w:t>
            </w:r>
          </w:p>
        </w:tc>
      </w:tr>
      <w:tr w:rsidR="002E1CAC" w:rsidRPr="005C0844" w14:paraId="2F168F52" w14:textId="77777777" w:rsidTr="00E04487">
        <w:tc>
          <w:tcPr>
            <w:tcW w:w="993" w:type="dxa"/>
            <w:shd w:val="clear" w:color="auto" w:fill="auto"/>
            <w:vAlign w:val="center"/>
          </w:tcPr>
          <w:p w14:paraId="251FE1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20FD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0C980295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EA7BDEF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6279D349" w14:textId="442E4F51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AB92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314 215.78 zł</w:t>
            </w:r>
          </w:p>
        </w:tc>
      </w:tr>
      <w:tr w:rsidR="002E1CAC" w:rsidRPr="005C0844" w14:paraId="0A2DD0E4" w14:textId="77777777" w:rsidTr="00E04487">
        <w:tc>
          <w:tcPr>
            <w:tcW w:w="993" w:type="dxa"/>
            <w:shd w:val="clear" w:color="auto" w:fill="auto"/>
            <w:vAlign w:val="center"/>
          </w:tcPr>
          <w:p w14:paraId="0F85103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CABB4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3DAC1B1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A45822A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AB11546" w14:textId="279F3716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8A13F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95 839.20 zł</w:t>
            </w:r>
          </w:p>
        </w:tc>
      </w:tr>
      <w:tr w:rsidR="002E1CAC" w:rsidRPr="005C0844" w14:paraId="2A90CD5E" w14:textId="77777777" w:rsidTr="00E04487">
        <w:tc>
          <w:tcPr>
            <w:tcW w:w="993" w:type="dxa"/>
            <w:shd w:val="clear" w:color="auto" w:fill="auto"/>
            <w:vAlign w:val="center"/>
          </w:tcPr>
          <w:p w14:paraId="1AB3779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FFE7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04F1CAE4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B0152D0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14DDF002" w14:textId="0CD2C211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D390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334 060.20 zł</w:t>
            </w:r>
          </w:p>
        </w:tc>
      </w:tr>
      <w:tr w:rsidR="002E1CAC" w:rsidRPr="005C0844" w14:paraId="7E9F9678" w14:textId="77777777" w:rsidTr="00E04487">
        <w:tc>
          <w:tcPr>
            <w:tcW w:w="993" w:type="dxa"/>
            <w:shd w:val="clear" w:color="auto" w:fill="auto"/>
            <w:vAlign w:val="center"/>
          </w:tcPr>
          <w:p w14:paraId="102363D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BA9C7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1E5BCF36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328FC85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1C929F69" w14:textId="166C531C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FA41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19 406.95 zł</w:t>
            </w:r>
          </w:p>
        </w:tc>
      </w:tr>
      <w:tr w:rsidR="002E1CAC" w:rsidRPr="005C0844" w14:paraId="0E378738" w14:textId="77777777" w:rsidTr="00E04487">
        <w:tc>
          <w:tcPr>
            <w:tcW w:w="993" w:type="dxa"/>
            <w:shd w:val="clear" w:color="auto" w:fill="auto"/>
            <w:vAlign w:val="center"/>
          </w:tcPr>
          <w:p w14:paraId="4B5C839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1E7F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75025DCF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76D5BD8A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063BA7FE" w14:textId="00D55458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8725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5 741.77 zł</w:t>
            </w:r>
          </w:p>
        </w:tc>
      </w:tr>
      <w:tr w:rsidR="002E1CAC" w:rsidRPr="005C0844" w14:paraId="0360199D" w14:textId="77777777" w:rsidTr="00E04487">
        <w:tc>
          <w:tcPr>
            <w:tcW w:w="993" w:type="dxa"/>
            <w:shd w:val="clear" w:color="auto" w:fill="auto"/>
            <w:vAlign w:val="center"/>
          </w:tcPr>
          <w:p w14:paraId="034B1C6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8C6F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</w:t>
            </w:r>
          </w:p>
        </w:tc>
        <w:tc>
          <w:tcPr>
            <w:tcW w:w="4110" w:type="dxa"/>
            <w:shd w:val="clear" w:color="auto" w:fill="auto"/>
          </w:tcPr>
          <w:p w14:paraId="1AFCF1A5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74CF0D8F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85858C8" w14:textId="46481B80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52CB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17 293.48 zł</w:t>
            </w:r>
          </w:p>
        </w:tc>
      </w:tr>
      <w:tr w:rsidR="002E1CAC" w:rsidRPr="005C0844" w14:paraId="00FFECD4" w14:textId="77777777" w:rsidTr="00E04487">
        <w:tc>
          <w:tcPr>
            <w:tcW w:w="993" w:type="dxa"/>
            <w:shd w:val="clear" w:color="auto" w:fill="auto"/>
            <w:vAlign w:val="center"/>
          </w:tcPr>
          <w:p w14:paraId="18C355B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BCC9E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46B8336F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399F4C7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685328C" w14:textId="64504CC2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F1100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86 382.51 zł</w:t>
            </w:r>
          </w:p>
        </w:tc>
      </w:tr>
      <w:tr w:rsidR="002E1CAC" w:rsidRPr="005C0844" w14:paraId="4766A547" w14:textId="77777777" w:rsidTr="00E04487">
        <w:tc>
          <w:tcPr>
            <w:tcW w:w="993" w:type="dxa"/>
            <w:shd w:val="clear" w:color="auto" w:fill="auto"/>
            <w:vAlign w:val="center"/>
          </w:tcPr>
          <w:p w14:paraId="752D3B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64B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7509F47D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9F54324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440245F0" w14:textId="711D8CEC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41DA7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80 743.07 zł</w:t>
            </w:r>
          </w:p>
        </w:tc>
      </w:tr>
      <w:tr w:rsidR="002E1CAC" w:rsidRPr="005C0844" w14:paraId="64F8403F" w14:textId="77777777" w:rsidTr="00E04487">
        <w:tc>
          <w:tcPr>
            <w:tcW w:w="993" w:type="dxa"/>
            <w:shd w:val="clear" w:color="auto" w:fill="auto"/>
            <w:vAlign w:val="center"/>
          </w:tcPr>
          <w:p w14:paraId="47DF686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B579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</w:t>
            </w:r>
          </w:p>
        </w:tc>
        <w:tc>
          <w:tcPr>
            <w:tcW w:w="4110" w:type="dxa"/>
            <w:shd w:val="clear" w:color="auto" w:fill="auto"/>
          </w:tcPr>
          <w:p w14:paraId="3E111EA8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1D1E89A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625AFB54" w14:textId="5CD5200E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68A7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38 104.48 zł</w:t>
            </w:r>
          </w:p>
        </w:tc>
      </w:tr>
      <w:tr w:rsidR="002E1CAC" w:rsidRPr="005C0844" w14:paraId="455FAD68" w14:textId="77777777" w:rsidTr="00E04487">
        <w:tc>
          <w:tcPr>
            <w:tcW w:w="993" w:type="dxa"/>
            <w:shd w:val="clear" w:color="auto" w:fill="auto"/>
            <w:vAlign w:val="center"/>
          </w:tcPr>
          <w:p w14:paraId="22C5A66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8C838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44243866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C9475CD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3081D5B6" w14:textId="2677FDA9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F06BA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140 519.46 zł</w:t>
            </w:r>
          </w:p>
        </w:tc>
      </w:tr>
      <w:tr w:rsidR="002E1CAC" w:rsidRPr="005C0844" w14:paraId="232FA03F" w14:textId="77777777" w:rsidTr="00E04487">
        <w:tc>
          <w:tcPr>
            <w:tcW w:w="993" w:type="dxa"/>
            <w:shd w:val="clear" w:color="auto" w:fill="auto"/>
            <w:vAlign w:val="center"/>
          </w:tcPr>
          <w:p w14:paraId="028C357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EAEE8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110</w:t>
            </w:r>
          </w:p>
        </w:tc>
        <w:tc>
          <w:tcPr>
            <w:tcW w:w="4110" w:type="dxa"/>
            <w:shd w:val="clear" w:color="auto" w:fill="auto"/>
          </w:tcPr>
          <w:p w14:paraId="2B903C49" w14:textId="77777777" w:rsidR="005D1F96" w:rsidRPr="005C0844" w:rsidRDefault="005D1F96" w:rsidP="005D1F9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Neuca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7659190" w14:textId="77777777" w:rsidR="005D1F96" w:rsidRPr="005C0844" w:rsidRDefault="005D1F96" w:rsidP="005D1F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Forteczna 35-37</w:t>
            </w:r>
          </w:p>
          <w:p w14:paraId="540EAB6A" w14:textId="6E8E215E" w:rsidR="002E1CAC" w:rsidRPr="005C0844" w:rsidRDefault="005D1F96" w:rsidP="005D1F9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2E88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671 874.79 zł</w:t>
            </w:r>
          </w:p>
        </w:tc>
      </w:tr>
      <w:tr w:rsidR="002E1CAC" w:rsidRPr="005C0844" w14:paraId="158BABC3" w14:textId="77777777" w:rsidTr="00E04487">
        <w:tc>
          <w:tcPr>
            <w:tcW w:w="993" w:type="dxa"/>
            <w:shd w:val="clear" w:color="auto" w:fill="auto"/>
            <w:vAlign w:val="center"/>
          </w:tcPr>
          <w:p w14:paraId="752347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7B3006" w14:textId="5B69A9D4" w:rsidR="004626BD" w:rsidRPr="005C0844" w:rsidRDefault="004626BD" w:rsidP="004626B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88*</w:t>
            </w:r>
          </w:p>
        </w:tc>
        <w:tc>
          <w:tcPr>
            <w:tcW w:w="4110" w:type="dxa"/>
            <w:shd w:val="clear" w:color="auto" w:fill="auto"/>
          </w:tcPr>
          <w:p w14:paraId="41EE424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Amgen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C7261EE" w14:textId="6717E132" w:rsidR="002E1CAC" w:rsidRPr="005C0844" w:rsidRDefault="005D1F9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Puławska 145 </w:t>
            </w:r>
          </w:p>
          <w:p w14:paraId="30FC4C2E" w14:textId="77777777" w:rsidR="002E1CAC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02-715 Warszawa</w:t>
            </w:r>
          </w:p>
          <w:p w14:paraId="7B23DF1E" w14:textId="1D30278A" w:rsidR="004626BD" w:rsidRPr="005C0844" w:rsidRDefault="004626BD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4626BD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4626BD">
              <w:rPr>
                <w:sz w:val="22"/>
                <w:szCs w:val="22"/>
              </w:rPr>
              <w:t>w formularzu ofertowym Wykonawca wskazał zadanie częściowe nr 1)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385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13 219.20 zł</w:t>
            </w:r>
          </w:p>
        </w:tc>
      </w:tr>
      <w:tr w:rsidR="002E1CAC" w:rsidRPr="005C0844" w14:paraId="198CE749" w14:textId="77777777" w:rsidTr="00E04487">
        <w:tc>
          <w:tcPr>
            <w:tcW w:w="993" w:type="dxa"/>
            <w:shd w:val="clear" w:color="auto" w:fill="auto"/>
            <w:vAlign w:val="center"/>
          </w:tcPr>
          <w:p w14:paraId="2A49249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0CA8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7A9A1A0" w14:textId="78C794F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 w:rsidR="005D1F96"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31AA5084" w14:textId="41953C7D" w:rsidR="002E1CAC" w:rsidRPr="005C0844" w:rsidRDefault="005D1F9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6DDFA62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6FE7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192 356.69 zł</w:t>
            </w:r>
          </w:p>
        </w:tc>
      </w:tr>
      <w:tr w:rsidR="002E1CAC" w:rsidRPr="005C0844" w14:paraId="5822F5EC" w14:textId="77777777" w:rsidTr="00E04487">
        <w:tc>
          <w:tcPr>
            <w:tcW w:w="993" w:type="dxa"/>
            <w:shd w:val="clear" w:color="auto" w:fill="auto"/>
            <w:vAlign w:val="center"/>
          </w:tcPr>
          <w:p w14:paraId="4D919D0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4126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726E3C8B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0A158B7F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238FF7F6" w14:textId="7795494C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85A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82 776.60 zł</w:t>
            </w:r>
          </w:p>
        </w:tc>
      </w:tr>
      <w:tr w:rsidR="002E1CAC" w:rsidRPr="005C0844" w14:paraId="27D46241" w14:textId="77777777" w:rsidTr="00E04487">
        <w:tc>
          <w:tcPr>
            <w:tcW w:w="993" w:type="dxa"/>
            <w:shd w:val="clear" w:color="auto" w:fill="auto"/>
            <w:vAlign w:val="center"/>
          </w:tcPr>
          <w:p w14:paraId="50413A2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08E5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E588AD3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45D277F3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126E0E34" w14:textId="36508111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399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17 356.25 zł</w:t>
            </w:r>
          </w:p>
        </w:tc>
      </w:tr>
      <w:tr w:rsidR="002E1CAC" w:rsidRPr="005C0844" w14:paraId="116F20C9" w14:textId="77777777" w:rsidTr="00E04487">
        <w:tc>
          <w:tcPr>
            <w:tcW w:w="993" w:type="dxa"/>
            <w:shd w:val="clear" w:color="auto" w:fill="auto"/>
            <w:vAlign w:val="center"/>
          </w:tcPr>
          <w:p w14:paraId="19CA0C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51C07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096A4297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4C894C75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13B150BB" w14:textId="4A4707C9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72C15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72 283.81 zł</w:t>
            </w:r>
          </w:p>
        </w:tc>
      </w:tr>
      <w:tr w:rsidR="002E1CAC" w:rsidRPr="005C0844" w14:paraId="0B0ECF64" w14:textId="77777777" w:rsidTr="00E04487">
        <w:tc>
          <w:tcPr>
            <w:tcW w:w="993" w:type="dxa"/>
            <w:shd w:val="clear" w:color="auto" w:fill="auto"/>
            <w:vAlign w:val="center"/>
          </w:tcPr>
          <w:p w14:paraId="6F4989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1E5CC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53A95631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225C6CDF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517CD2C3" w14:textId="4EC95D09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E701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98 508.15 zł</w:t>
            </w:r>
          </w:p>
        </w:tc>
      </w:tr>
      <w:tr w:rsidR="002E1CAC" w:rsidRPr="005C0844" w14:paraId="2660727F" w14:textId="77777777" w:rsidTr="00E04487">
        <w:tc>
          <w:tcPr>
            <w:tcW w:w="993" w:type="dxa"/>
            <w:shd w:val="clear" w:color="auto" w:fill="auto"/>
            <w:vAlign w:val="center"/>
          </w:tcPr>
          <w:p w14:paraId="5236E92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9C1F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7357F24C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0FF74EF0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188BDD3F" w14:textId="1D9C1472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B36CC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15 526.08 zł</w:t>
            </w:r>
          </w:p>
        </w:tc>
      </w:tr>
      <w:tr w:rsidR="002E1CAC" w:rsidRPr="005C0844" w14:paraId="02A99ED1" w14:textId="77777777" w:rsidTr="00E04487">
        <w:tc>
          <w:tcPr>
            <w:tcW w:w="993" w:type="dxa"/>
            <w:shd w:val="clear" w:color="auto" w:fill="auto"/>
            <w:vAlign w:val="center"/>
          </w:tcPr>
          <w:p w14:paraId="5D153D1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481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4B41C77C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358EC474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75818171" w14:textId="411358E7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4FC0F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108 371.52 zł</w:t>
            </w:r>
          </w:p>
        </w:tc>
      </w:tr>
      <w:tr w:rsidR="002E1CAC" w:rsidRPr="005C0844" w14:paraId="6E40CC1C" w14:textId="77777777" w:rsidTr="00E04487">
        <w:tc>
          <w:tcPr>
            <w:tcW w:w="993" w:type="dxa"/>
            <w:shd w:val="clear" w:color="auto" w:fill="auto"/>
            <w:vAlign w:val="center"/>
          </w:tcPr>
          <w:p w14:paraId="403E736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DEB2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1E4669B1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0E5161A1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7C8B6FB3" w14:textId="1E9D99F8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01-248 Warszawa </w:t>
            </w:r>
            <w:r w:rsidR="002E1CAC"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492C9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311 371.56 zł</w:t>
            </w:r>
          </w:p>
        </w:tc>
      </w:tr>
      <w:tr w:rsidR="002E1CAC" w:rsidRPr="005C0844" w14:paraId="77756A28" w14:textId="77777777" w:rsidTr="00E04487">
        <w:tc>
          <w:tcPr>
            <w:tcW w:w="993" w:type="dxa"/>
            <w:shd w:val="clear" w:color="auto" w:fill="auto"/>
            <w:vAlign w:val="center"/>
          </w:tcPr>
          <w:p w14:paraId="46E348E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0B42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6E24B82F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11BAC5AF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132B218B" w14:textId="453E7F8C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29E7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25 920.00 zł</w:t>
            </w:r>
          </w:p>
        </w:tc>
      </w:tr>
      <w:tr w:rsidR="002E1CAC" w:rsidRPr="005C0844" w14:paraId="78A82ACF" w14:textId="77777777" w:rsidTr="00E04487">
        <w:tc>
          <w:tcPr>
            <w:tcW w:w="993" w:type="dxa"/>
            <w:shd w:val="clear" w:color="auto" w:fill="auto"/>
            <w:vAlign w:val="center"/>
          </w:tcPr>
          <w:p w14:paraId="6E766C5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7A13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412863E5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458D1DE9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790CF1E8" w14:textId="51C145B1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A9442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180 414.00 zł</w:t>
            </w:r>
          </w:p>
        </w:tc>
      </w:tr>
      <w:tr w:rsidR="002E1CAC" w:rsidRPr="005C0844" w14:paraId="755FC7E8" w14:textId="77777777" w:rsidTr="00E04487">
        <w:tc>
          <w:tcPr>
            <w:tcW w:w="993" w:type="dxa"/>
            <w:shd w:val="clear" w:color="auto" w:fill="auto"/>
            <w:vAlign w:val="center"/>
          </w:tcPr>
          <w:p w14:paraId="667F529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F645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74</w:t>
            </w:r>
          </w:p>
        </w:tc>
        <w:tc>
          <w:tcPr>
            <w:tcW w:w="4110" w:type="dxa"/>
            <w:shd w:val="clear" w:color="auto" w:fill="auto"/>
          </w:tcPr>
          <w:p w14:paraId="2BB7EA9B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49B00A02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23DDA3FF" w14:textId="017CD66E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933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9 216.18 zł</w:t>
            </w:r>
          </w:p>
        </w:tc>
      </w:tr>
      <w:tr w:rsidR="002E1CAC" w:rsidRPr="005C0844" w14:paraId="19866504" w14:textId="77777777" w:rsidTr="00E04487">
        <w:tc>
          <w:tcPr>
            <w:tcW w:w="993" w:type="dxa"/>
            <w:shd w:val="clear" w:color="auto" w:fill="auto"/>
            <w:vAlign w:val="center"/>
          </w:tcPr>
          <w:p w14:paraId="76850F2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45A4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4AF2997F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57F76F72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10C0338E" w14:textId="4A7B4387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8676C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161 028.00 zł</w:t>
            </w:r>
          </w:p>
        </w:tc>
      </w:tr>
      <w:tr w:rsidR="002E1CAC" w:rsidRPr="005C0844" w14:paraId="41248504" w14:textId="77777777" w:rsidTr="00E04487">
        <w:tc>
          <w:tcPr>
            <w:tcW w:w="993" w:type="dxa"/>
            <w:shd w:val="clear" w:color="auto" w:fill="auto"/>
            <w:vAlign w:val="center"/>
          </w:tcPr>
          <w:p w14:paraId="53DE05F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96F7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56B1970D" w14:textId="77777777" w:rsidR="00773A1F" w:rsidRPr="005C0844" w:rsidRDefault="00773A1F" w:rsidP="00773A1F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entrala Farmaceutyczna</w:t>
            </w:r>
            <w:r w:rsidRPr="005C0844">
              <w:rPr>
                <w:sz w:val="24"/>
                <w:szCs w:val="24"/>
              </w:rPr>
              <w:t xml:space="preserve"> CEFARM SA</w:t>
            </w:r>
          </w:p>
          <w:p w14:paraId="75FCA277" w14:textId="77777777" w:rsidR="00773A1F" w:rsidRPr="005C0844" w:rsidRDefault="00773A1F" w:rsidP="00773A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Jana Kazimierza 16</w:t>
            </w:r>
          </w:p>
          <w:p w14:paraId="33B5647C" w14:textId="77F199C7" w:rsidR="002E1CAC" w:rsidRPr="005C0844" w:rsidRDefault="00773A1F" w:rsidP="00773A1F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DCC95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19 836.58 zł</w:t>
            </w:r>
          </w:p>
        </w:tc>
      </w:tr>
      <w:tr w:rsidR="002E1CAC" w:rsidRPr="005C0844" w14:paraId="7A710FF2" w14:textId="77777777" w:rsidTr="00E04487">
        <w:tc>
          <w:tcPr>
            <w:tcW w:w="993" w:type="dxa"/>
            <w:shd w:val="clear" w:color="auto" w:fill="auto"/>
            <w:vAlign w:val="center"/>
          </w:tcPr>
          <w:p w14:paraId="310FBA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A537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46E118C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Komtur Polska Sp. z o.o.</w:t>
            </w:r>
          </w:p>
          <w:p w14:paraId="447F8F1C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Plac Farmacji 1 </w:t>
            </w:r>
          </w:p>
          <w:p w14:paraId="6CA20DB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02-699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F44E6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89 885.70 zł</w:t>
            </w:r>
          </w:p>
        </w:tc>
      </w:tr>
      <w:tr w:rsidR="002E1CAC" w:rsidRPr="005C0844" w14:paraId="548057BE" w14:textId="77777777" w:rsidTr="00E04487">
        <w:tc>
          <w:tcPr>
            <w:tcW w:w="993" w:type="dxa"/>
            <w:shd w:val="clear" w:color="auto" w:fill="auto"/>
            <w:vAlign w:val="center"/>
          </w:tcPr>
          <w:p w14:paraId="5E7DB62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16D6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728ED897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NOBIPHARM Sp. z o.o.</w:t>
            </w:r>
          </w:p>
          <w:p w14:paraId="6D180054" w14:textId="676D40EB" w:rsidR="002E1CAC" w:rsidRPr="005C0844" w:rsidRDefault="00773A1F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>L. Rydygiera 8</w:t>
            </w:r>
          </w:p>
          <w:p w14:paraId="4CD190E0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01-793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AFAC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18 684.00 zł</w:t>
            </w:r>
          </w:p>
        </w:tc>
      </w:tr>
      <w:tr w:rsidR="002E1CAC" w:rsidRPr="005C0844" w14:paraId="493EC53C" w14:textId="77777777" w:rsidTr="00E04487">
        <w:tc>
          <w:tcPr>
            <w:tcW w:w="993" w:type="dxa"/>
            <w:shd w:val="clear" w:color="auto" w:fill="auto"/>
            <w:vAlign w:val="center"/>
          </w:tcPr>
          <w:p w14:paraId="5AB2E7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5F145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069C1205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Servier</w:t>
            </w:r>
            <w:proofErr w:type="spellEnd"/>
            <w:r w:rsidRPr="005C0844">
              <w:rPr>
                <w:sz w:val="24"/>
                <w:szCs w:val="24"/>
              </w:rPr>
              <w:t xml:space="preserve"> Polska Services Sp. z o.o.</w:t>
            </w:r>
          </w:p>
          <w:p w14:paraId="2C6BF713" w14:textId="45CCCD35" w:rsidR="002E1CAC" w:rsidRPr="005C0844" w:rsidRDefault="00C15C5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Jana Kazimierza 10 </w:t>
            </w:r>
          </w:p>
          <w:p w14:paraId="44F262A7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01-248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F76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7 168.85 zł</w:t>
            </w:r>
          </w:p>
        </w:tc>
      </w:tr>
      <w:tr w:rsidR="002E1CAC" w:rsidRPr="005C0844" w14:paraId="623E8416" w14:textId="77777777" w:rsidTr="00E04487">
        <w:tc>
          <w:tcPr>
            <w:tcW w:w="993" w:type="dxa"/>
            <w:shd w:val="clear" w:color="auto" w:fill="auto"/>
            <w:vAlign w:val="center"/>
          </w:tcPr>
          <w:p w14:paraId="0821724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2AD63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108</w:t>
            </w:r>
          </w:p>
        </w:tc>
        <w:tc>
          <w:tcPr>
            <w:tcW w:w="4110" w:type="dxa"/>
            <w:shd w:val="clear" w:color="auto" w:fill="auto"/>
          </w:tcPr>
          <w:p w14:paraId="346867C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AstraZeneca </w:t>
            </w:r>
            <w:proofErr w:type="spellStart"/>
            <w:r w:rsidRPr="005C0844">
              <w:rPr>
                <w:sz w:val="24"/>
                <w:szCs w:val="24"/>
              </w:rPr>
              <w:t>Kft</w:t>
            </w:r>
            <w:proofErr w:type="spellEnd"/>
            <w:r w:rsidRPr="005C0844">
              <w:rPr>
                <w:sz w:val="24"/>
                <w:szCs w:val="24"/>
              </w:rPr>
              <w:t>.</w:t>
            </w:r>
          </w:p>
          <w:p w14:paraId="39A0D760" w14:textId="42EE5519" w:rsidR="002E1CAC" w:rsidRPr="005C0844" w:rsidRDefault="002E1CAC" w:rsidP="00DF75DE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1117 </w:t>
            </w:r>
            <w:proofErr w:type="spellStart"/>
            <w:r w:rsidRPr="005C0844">
              <w:rPr>
                <w:sz w:val="24"/>
                <w:szCs w:val="24"/>
              </w:rPr>
              <w:t>Budapest</w:t>
            </w:r>
            <w:proofErr w:type="spellEnd"/>
            <w:r w:rsidRPr="005C0844">
              <w:rPr>
                <w:sz w:val="24"/>
                <w:szCs w:val="24"/>
              </w:rPr>
              <w:t xml:space="preserve">, </w:t>
            </w:r>
            <w:proofErr w:type="spellStart"/>
            <w:r w:rsidRPr="005C0844">
              <w:rPr>
                <w:sz w:val="24"/>
                <w:szCs w:val="24"/>
              </w:rPr>
              <w:t>Alíz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utca</w:t>
            </w:r>
            <w:proofErr w:type="spellEnd"/>
            <w:r w:rsidRPr="005C0844">
              <w:rPr>
                <w:sz w:val="24"/>
                <w:szCs w:val="24"/>
              </w:rPr>
              <w:t xml:space="preserve"> 4. B. </w:t>
            </w:r>
            <w:proofErr w:type="spellStart"/>
            <w:r w:rsidRPr="005C0844">
              <w:rPr>
                <w:sz w:val="24"/>
                <w:szCs w:val="24"/>
              </w:rPr>
              <w:t>ép</w:t>
            </w:r>
            <w:proofErr w:type="spellEnd"/>
            <w:r w:rsidRPr="005C0844">
              <w:rPr>
                <w:sz w:val="24"/>
                <w:szCs w:val="24"/>
              </w:rPr>
              <w:t xml:space="preserve">. </w:t>
            </w:r>
            <w:r w:rsidR="00DF75DE">
              <w:rPr>
                <w:sz w:val="24"/>
                <w:szCs w:val="24"/>
              </w:rPr>
              <w:br/>
            </w:r>
            <w:proofErr w:type="spellStart"/>
            <w:r w:rsidR="00DF75DE">
              <w:rPr>
                <w:sz w:val="24"/>
                <w:szCs w:val="24"/>
              </w:rPr>
              <w:t>Hungary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A733E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116 560.15 zł</w:t>
            </w:r>
          </w:p>
        </w:tc>
      </w:tr>
      <w:tr w:rsidR="002E1CAC" w:rsidRPr="005C0844" w14:paraId="41BC51A3" w14:textId="77777777" w:rsidTr="00E04487">
        <w:tc>
          <w:tcPr>
            <w:tcW w:w="993" w:type="dxa"/>
            <w:shd w:val="clear" w:color="auto" w:fill="auto"/>
            <w:vAlign w:val="center"/>
          </w:tcPr>
          <w:p w14:paraId="135E32D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1E6D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52923D9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Lek S.A.</w:t>
            </w:r>
          </w:p>
          <w:p w14:paraId="4F51C87C" w14:textId="2F7C798C" w:rsidR="002E1CAC" w:rsidRPr="005C0844" w:rsidRDefault="009764E8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Podlipie 16 </w:t>
            </w:r>
          </w:p>
          <w:p w14:paraId="0F8515D7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A395F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97 376.47 zł</w:t>
            </w:r>
          </w:p>
        </w:tc>
      </w:tr>
      <w:tr w:rsidR="002E1CAC" w:rsidRPr="005C0844" w14:paraId="0B0389C2" w14:textId="77777777" w:rsidTr="00E04487">
        <w:tc>
          <w:tcPr>
            <w:tcW w:w="993" w:type="dxa"/>
            <w:shd w:val="clear" w:color="auto" w:fill="auto"/>
            <w:vAlign w:val="center"/>
          </w:tcPr>
          <w:p w14:paraId="7094A3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486BB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002DAFD6" w14:textId="77777777" w:rsidR="009764E8" w:rsidRPr="005C0844" w:rsidRDefault="009764E8" w:rsidP="009764E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Lek S.A.</w:t>
            </w:r>
          </w:p>
          <w:p w14:paraId="73BF4D80" w14:textId="77777777" w:rsidR="009764E8" w:rsidRPr="005C0844" w:rsidRDefault="009764E8" w:rsidP="00976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Podlipie 16 </w:t>
            </w:r>
          </w:p>
          <w:p w14:paraId="46BD5141" w14:textId="0D0D2084" w:rsidR="002E1CAC" w:rsidRPr="005C0844" w:rsidRDefault="009764E8" w:rsidP="009764E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E3035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97 200.00 zł</w:t>
            </w:r>
          </w:p>
        </w:tc>
      </w:tr>
      <w:tr w:rsidR="002E1CAC" w:rsidRPr="005C0844" w14:paraId="7A7ABA26" w14:textId="77777777" w:rsidTr="00E04487">
        <w:tc>
          <w:tcPr>
            <w:tcW w:w="993" w:type="dxa"/>
            <w:shd w:val="clear" w:color="auto" w:fill="auto"/>
            <w:vAlign w:val="center"/>
          </w:tcPr>
          <w:p w14:paraId="21C87B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A3ED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1687AEBE" w14:textId="77777777" w:rsidR="009764E8" w:rsidRPr="005C0844" w:rsidRDefault="009764E8" w:rsidP="009764E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Lek S.A.</w:t>
            </w:r>
          </w:p>
          <w:p w14:paraId="6E47638C" w14:textId="77777777" w:rsidR="009764E8" w:rsidRPr="005C0844" w:rsidRDefault="009764E8" w:rsidP="00976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Podlipie 16 </w:t>
            </w:r>
          </w:p>
          <w:p w14:paraId="4EA97542" w14:textId="43C2D85D" w:rsidR="002E1CAC" w:rsidRPr="005C0844" w:rsidRDefault="009764E8" w:rsidP="009764E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0435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2 797.20 zł</w:t>
            </w:r>
          </w:p>
        </w:tc>
      </w:tr>
      <w:tr w:rsidR="002E1CAC" w:rsidRPr="005C0844" w14:paraId="5B52FAA6" w14:textId="77777777" w:rsidTr="00E04487">
        <w:tc>
          <w:tcPr>
            <w:tcW w:w="993" w:type="dxa"/>
            <w:shd w:val="clear" w:color="auto" w:fill="auto"/>
            <w:vAlign w:val="center"/>
          </w:tcPr>
          <w:p w14:paraId="514439F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70A3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</w:t>
            </w:r>
          </w:p>
        </w:tc>
        <w:tc>
          <w:tcPr>
            <w:tcW w:w="4110" w:type="dxa"/>
            <w:shd w:val="clear" w:color="auto" w:fill="auto"/>
          </w:tcPr>
          <w:p w14:paraId="20328AF1" w14:textId="77777777" w:rsidR="009764E8" w:rsidRPr="005C0844" w:rsidRDefault="009764E8" w:rsidP="009764E8">
            <w:pPr>
              <w:spacing w:before="80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Lek S.A.</w:t>
            </w:r>
          </w:p>
          <w:p w14:paraId="4E09005D" w14:textId="77777777" w:rsidR="009764E8" w:rsidRPr="005C0844" w:rsidRDefault="009764E8" w:rsidP="009764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Podlipie 16 </w:t>
            </w:r>
          </w:p>
          <w:p w14:paraId="2CC83717" w14:textId="4A5FCE32" w:rsidR="002E1CAC" w:rsidRPr="005C0844" w:rsidRDefault="009764E8" w:rsidP="009764E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95-010 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634C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74 853.72 zł</w:t>
            </w:r>
          </w:p>
        </w:tc>
      </w:tr>
      <w:tr w:rsidR="002E1CAC" w:rsidRPr="005C0844" w14:paraId="311FC87A" w14:textId="77777777" w:rsidTr="00E04487">
        <w:tc>
          <w:tcPr>
            <w:tcW w:w="993" w:type="dxa"/>
            <w:shd w:val="clear" w:color="auto" w:fill="auto"/>
            <w:vAlign w:val="center"/>
          </w:tcPr>
          <w:p w14:paraId="19669C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7C9DB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7BA97BF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C5C4B4F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BC1F62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0C478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873 876.00 zł</w:t>
            </w:r>
          </w:p>
        </w:tc>
      </w:tr>
      <w:tr w:rsidR="002E1CAC" w:rsidRPr="005C0844" w14:paraId="4A636AB1" w14:textId="77777777" w:rsidTr="00E04487">
        <w:tc>
          <w:tcPr>
            <w:tcW w:w="993" w:type="dxa"/>
            <w:shd w:val="clear" w:color="auto" w:fill="auto"/>
            <w:vAlign w:val="center"/>
          </w:tcPr>
          <w:p w14:paraId="2B5AB5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DFBD0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0F63E6E7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69DDD3A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713C9B1C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17855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81 442.16 zł</w:t>
            </w:r>
          </w:p>
        </w:tc>
      </w:tr>
      <w:tr w:rsidR="002E1CAC" w:rsidRPr="005C0844" w14:paraId="549D74E6" w14:textId="77777777" w:rsidTr="00E04487">
        <w:tc>
          <w:tcPr>
            <w:tcW w:w="993" w:type="dxa"/>
            <w:shd w:val="clear" w:color="auto" w:fill="auto"/>
            <w:vAlign w:val="center"/>
          </w:tcPr>
          <w:p w14:paraId="6300ED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A25D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0DF24A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7B8D14EB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E6872C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09375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19 787.20 zł</w:t>
            </w:r>
          </w:p>
        </w:tc>
      </w:tr>
      <w:tr w:rsidR="002E1CAC" w:rsidRPr="005C0844" w14:paraId="7167F86C" w14:textId="77777777" w:rsidTr="00E04487">
        <w:tc>
          <w:tcPr>
            <w:tcW w:w="993" w:type="dxa"/>
            <w:shd w:val="clear" w:color="auto" w:fill="auto"/>
            <w:vAlign w:val="center"/>
          </w:tcPr>
          <w:p w14:paraId="379A896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95F2D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991BAFC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6BF14B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B8A68A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DE978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16 155.94 zł</w:t>
            </w:r>
          </w:p>
        </w:tc>
      </w:tr>
      <w:tr w:rsidR="002E1CAC" w:rsidRPr="005C0844" w14:paraId="4A789A2E" w14:textId="77777777" w:rsidTr="00E04487">
        <w:tc>
          <w:tcPr>
            <w:tcW w:w="993" w:type="dxa"/>
            <w:shd w:val="clear" w:color="auto" w:fill="auto"/>
            <w:vAlign w:val="center"/>
          </w:tcPr>
          <w:p w14:paraId="3CB234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2E6D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07DF3222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892FC46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59E4CC90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88A6E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160 282.80 zł</w:t>
            </w:r>
          </w:p>
        </w:tc>
      </w:tr>
      <w:tr w:rsidR="002E1CAC" w:rsidRPr="005C0844" w14:paraId="79EF1519" w14:textId="77777777" w:rsidTr="00E04487">
        <w:tc>
          <w:tcPr>
            <w:tcW w:w="993" w:type="dxa"/>
            <w:shd w:val="clear" w:color="auto" w:fill="auto"/>
            <w:vAlign w:val="center"/>
          </w:tcPr>
          <w:p w14:paraId="0FBFA68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3B4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7A05D73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D1EDB2F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3CB7184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CEADD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38 821.68 zł</w:t>
            </w:r>
          </w:p>
        </w:tc>
      </w:tr>
      <w:tr w:rsidR="002E1CAC" w:rsidRPr="005C0844" w14:paraId="4E5D4ECB" w14:textId="77777777" w:rsidTr="00E04487">
        <w:tc>
          <w:tcPr>
            <w:tcW w:w="993" w:type="dxa"/>
            <w:shd w:val="clear" w:color="auto" w:fill="auto"/>
            <w:vAlign w:val="center"/>
          </w:tcPr>
          <w:p w14:paraId="640948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362A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6019BFA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6D9752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F70480F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9610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20 215.01 zł</w:t>
            </w:r>
          </w:p>
        </w:tc>
      </w:tr>
      <w:tr w:rsidR="002E1CAC" w:rsidRPr="005C0844" w14:paraId="48BD4268" w14:textId="77777777" w:rsidTr="00E04487">
        <w:tc>
          <w:tcPr>
            <w:tcW w:w="993" w:type="dxa"/>
            <w:shd w:val="clear" w:color="auto" w:fill="auto"/>
            <w:vAlign w:val="center"/>
          </w:tcPr>
          <w:p w14:paraId="6CA4B37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691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169866D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FAE4615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BC376C3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FD64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57 014.78 zł</w:t>
            </w:r>
          </w:p>
        </w:tc>
      </w:tr>
      <w:tr w:rsidR="002E1CAC" w:rsidRPr="005C0844" w14:paraId="7286047B" w14:textId="77777777" w:rsidTr="00E04487">
        <w:tc>
          <w:tcPr>
            <w:tcW w:w="993" w:type="dxa"/>
            <w:shd w:val="clear" w:color="auto" w:fill="auto"/>
            <w:vAlign w:val="center"/>
          </w:tcPr>
          <w:p w14:paraId="1FA961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097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D65ACDE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0A58F0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A6CB2D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16D8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133 678.94 zł</w:t>
            </w:r>
          </w:p>
        </w:tc>
      </w:tr>
      <w:tr w:rsidR="002E1CAC" w:rsidRPr="005C0844" w14:paraId="251959B7" w14:textId="77777777" w:rsidTr="00E04487">
        <w:tc>
          <w:tcPr>
            <w:tcW w:w="993" w:type="dxa"/>
            <w:shd w:val="clear" w:color="auto" w:fill="auto"/>
            <w:vAlign w:val="center"/>
          </w:tcPr>
          <w:p w14:paraId="1A66CE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D136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11ADA5B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DBB34EC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1EA1A9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B49C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100 870.11 zł</w:t>
            </w:r>
          </w:p>
        </w:tc>
      </w:tr>
      <w:tr w:rsidR="002E1CAC" w:rsidRPr="005C0844" w14:paraId="0434B147" w14:textId="77777777" w:rsidTr="00E04487">
        <w:tc>
          <w:tcPr>
            <w:tcW w:w="993" w:type="dxa"/>
            <w:shd w:val="clear" w:color="auto" w:fill="auto"/>
            <w:vAlign w:val="center"/>
          </w:tcPr>
          <w:p w14:paraId="58938A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4206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3100A5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968679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55B0576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D788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14 447.65 zł</w:t>
            </w:r>
          </w:p>
        </w:tc>
      </w:tr>
      <w:tr w:rsidR="002E1CAC" w:rsidRPr="005C0844" w14:paraId="492A7644" w14:textId="77777777" w:rsidTr="00E04487">
        <w:tc>
          <w:tcPr>
            <w:tcW w:w="993" w:type="dxa"/>
            <w:shd w:val="clear" w:color="auto" w:fill="auto"/>
            <w:vAlign w:val="center"/>
          </w:tcPr>
          <w:p w14:paraId="74819E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9C075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1BD28D05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7778A851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ADE31C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846A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55 058.50 zł</w:t>
            </w:r>
          </w:p>
        </w:tc>
      </w:tr>
      <w:tr w:rsidR="002E1CAC" w:rsidRPr="005C0844" w14:paraId="1EA1235D" w14:textId="77777777" w:rsidTr="00E04487">
        <w:tc>
          <w:tcPr>
            <w:tcW w:w="993" w:type="dxa"/>
            <w:shd w:val="clear" w:color="auto" w:fill="auto"/>
            <w:vAlign w:val="center"/>
          </w:tcPr>
          <w:p w14:paraId="7D07D82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B6A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38312B0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14CA1C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3E74143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BF656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93 314.43 zł</w:t>
            </w:r>
          </w:p>
        </w:tc>
      </w:tr>
      <w:tr w:rsidR="002E1CAC" w:rsidRPr="005C0844" w14:paraId="20D6CB70" w14:textId="77777777" w:rsidTr="00E04487">
        <w:tc>
          <w:tcPr>
            <w:tcW w:w="993" w:type="dxa"/>
            <w:shd w:val="clear" w:color="auto" w:fill="auto"/>
            <w:vAlign w:val="center"/>
          </w:tcPr>
          <w:p w14:paraId="26D67A8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8764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644E295A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5955E4E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6E4F8C6F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CB5D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474 485.04 zł</w:t>
            </w:r>
          </w:p>
        </w:tc>
      </w:tr>
      <w:tr w:rsidR="002E1CAC" w:rsidRPr="005C0844" w14:paraId="09E980F5" w14:textId="77777777" w:rsidTr="00E04487">
        <w:tc>
          <w:tcPr>
            <w:tcW w:w="993" w:type="dxa"/>
            <w:shd w:val="clear" w:color="auto" w:fill="auto"/>
            <w:vAlign w:val="center"/>
          </w:tcPr>
          <w:p w14:paraId="6B4743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FD3D3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9212A63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863EA89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C296A0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D65E3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137 793.96 zł</w:t>
            </w:r>
          </w:p>
        </w:tc>
      </w:tr>
      <w:tr w:rsidR="002E1CAC" w:rsidRPr="005C0844" w14:paraId="053BC6F4" w14:textId="77777777" w:rsidTr="00E04487">
        <w:tc>
          <w:tcPr>
            <w:tcW w:w="993" w:type="dxa"/>
            <w:shd w:val="clear" w:color="auto" w:fill="auto"/>
            <w:vAlign w:val="center"/>
          </w:tcPr>
          <w:p w14:paraId="5E04FF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BABEC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17363662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5D10FC4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1056A018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48784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249 696.00 zł</w:t>
            </w:r>
          </w:p>
        </w:tc>
      </w:tr>
      <w:tr w:rsidR="002E1CAC" w:rsidRPr="005C0844" w14:paraId="29539825" w14:textId="77777777" w:rsidTr="00E04487">
        <w:tc>
          <w:tcPr>
            <w:tcW w:w="993" w:type="dxa"/>
            <w:shd w:val="clear" w:color="auto" w:fill="auto"/>
            <w:vAlign w:val="center"/>
          </w:tcPr>
          <w:p w14:paraId="614C376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F7916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B916AA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4B5E495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10F0664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74F12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11 505.03 zł</w:t>
            </w:r>
          </w:p>
        </w:tc>
      </w:tr>
      <w:tr w:rsidR="002E1CAC" w:rsidRPr="005C0844" w14:paraId="16EDAAD3" w14:textId="77777777" w:rsidTr="00E04487">
        <w:tc>
          <w:tcPr>
            <w:tcW w:w="993" w:type="dxa"/>
            <w:shd w:val="clear" w:color="auto" w:fill="auto"/>
            <w:vAlign w:val="center"/>
          </w:tcPr>
          <w:p w14:paraId="0700816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154F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4BD4531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B840294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263B937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C5377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5 103.00 zł</w:t>
            </w:r>
          </w:p>
        </w:tc>
      </w:tr>
      <w:tr w:rsidR="002E1CAC" w:rsidRPr="005C0844" w14:paraId="0669DF89" w14:textId="77777777" w:rsidTr="00E04487">
        <w:tc>
          <w:tcPr>
            <w:tcW w:w="993" w:type="dxa"/>
            <w:shd w:val="clear" w:color="auto" w:fill="auto"/>
            <w:vAlign w:val="center"/>
          </w:tcPr>
          <w:p w14:paraId="36BF1BE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9EFA3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9F1BC6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9D5FD56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1164830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301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13 478.40 zł</w:t>
            </w:r>
          </w:p>
        </w:tc>
      </w:tr>
      <w:tr w:rsidR="002E1CAC" w:rsidRPr="005C0844" w14:paraId="474DB6D8" w14:textId="77777777" w:rsidTr="00E04487">
        <w:tc>
          <w:tcPr>
            <w:tcW w:w="993" w:type="dxa"/>
            <w:shd w:val="clear" w:color="auto" w:fill="auto"/>
            <w:vAlign w:val="center"/>
          </w:tcPr>
          <w:p w14:paraId="26B1431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8A0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3DD4D23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8920829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54FE7D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7EAA0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1 242.00 zł</w:t>
            </w:r>
          </w:p>
        </w:tc>
      </w:tr>
      <w:tr w:rsidR="002E1CAC" w:rsidRPr="005C0844" w14:paraId="2416B09C" w14:textId="77777777" w:rsidTr="00E04487">
        <w:tc>
          <w:tcPr>
            <w:tcW w:w="993" w:type="dxa"/>
            <w:shd w:val="clear" w:color="auto" w:fill="auto"/>
            <w:vAlign w:val="center"/>
          </w:tcPr>
          <w:p w14:paraId="0B6C505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1F0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38C8CA6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01FC92ED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519D40AC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C6F7A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320 723.93 zł</w:t>
            </w:r>
          </w:p>
        </w:tc>
      </w:tr>
      <w:tr w:rsidR="002E1CAC" w:rsidRPr="005C0844" w14:paraId="76E66B23" w14:textId="77777777" w:rsidTr="00E04487">
        <w:tc>
          <w:tcPr>
            <w:tcW w:w="993" w:type="dxa"/>
            <w:shd w:val="clear" w:color="auto" w:fill="auto"/>
            <w:vAlign w:val="center"/>
          </w:tcPr>
          <w:p w14:paraId="1582115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DFE0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5CBCA977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4CBE2407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5790CA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7B3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97 038.00 zł</w:t>
            </w:r>
          </w:p>
        </w:tc>
      </w:tr>
      <w:tr w:rsidR="002E1CAC" w:rsidRPr="005C0844" w14:paraId="6972ECD0" w14:textId="77777777" w:rsidTr="00E04487">
        <w:tc>
          <w:tcPr>
            <w:tcW w:w="993" w:type="dxa"/>
            <w:shd w:val="clear" w:color="auto" w:fill="auto"/>
            <w:vAlign w:val="center"/>
          </w:tcPr>
          <w:p w14:paraId="00A921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664CA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3698C8A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E570723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BB99A57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62C02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223 570.80 zł</w:t>
            </w:r>
          </w:p>
        </w:tc>
      </w:tr>
      <w:tr w:rsidR="002E1CAC" w:rsidRPr="005C0844" w14:paraId="126B1652" w14:textId="77777777" w:rsidTr="00E04487">
        <w:tc>
          <w:tcPr>
            <w:tcW w:w="993" w:type="dxa"/>
            <w:shd w:val="clear" w:color="auto" w:fill="auto"/>
            <w:vAlign w:val="center"/>
          </w:tcPr>
          <w:p w14:paraId="78F3D46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297D3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7BB681F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3A50E1E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E1B54A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BC75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42 170.71 zł</w:t>
            </w:r>
          </w:p>
        </w:tc>
      </w:tr>
      <w:tr w:rsidR="002E1CAC" w:rsidRPr="005C0844" w14:paraId="0158A986" w14:textId="77777777" w:rsidTr="00E04487">
        <w:tc>
          <w:tcPr>
            <w:tcW w:w="993" w:type="dxa"/>
            <w:shd w:val="clear" w:color="auto" w:fill="auto"/>
            <w:vAlign w:val="center"/>
          </w:tcPr>
          <w:p w14:paraId="314406B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2FD9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6887528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A7632F4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138D84AC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277FA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32 797.44 zł</w:t>
            </w:r>
          </w:p>
        </w:tc>
      </w:tr>
      <w:tr w:rsidR="002E1CAC" w:rsidRPr="005C0844" w14:paraId="412F75C5" w14:textId="77777777" w:rsidTr="00E04487">
        <w:tc>
          <w:tcPr>
            <w:tcW w:w="993" w:type="dxa"/>
            <w:shd w:val="clear" w:color="auto" w:fill="auto"/>
            <w:vAlign w:val="center"/>
          </w:tcPr>
          <w:p w14:paraId="416C1F3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6814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6AC9A51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4CEE3E1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009131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2D555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55 630.80 zł</w:t>
            </w:r>
          </w:p>
        </w:tc>
      </w:tr>
      <w:tr w:rsidR="002E1CAC" w:rsidRPr="005C0844" w14:paraId="0D2F3781" w14:textId="77777777" w:rsidTr="00E04487">
        <w:tc>
          <w:tcPr>
            <w:tcW w:w="993" w:type="dxa"/>
            <w:shd w:val="clear" w:color="auto" w:fill="auto"/>
            <w:vAlign w:val="center"/>
          </w:tcPr>
          <w:p w14:paraId="54C5E2E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9DA3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288A2CEC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57EA3452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4EE61EC8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37B53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193 672.30 zł</w:t>
            </w:r>
          </w:p>
        </w:tc>
      </w:tr>
      <w:tr w:rsidR="002E1CAC" w:rsidRPr="005C0844" w14:paraId="706645B3" w14:textId="77777777" w:rsidTr="00E04487">
        <w:tc>
          <w:tcPr>
            <w:tcW w:w="993" w:type="dxa"/>
            <w:shd w:val="clear" w:color="auto" w:fill="auto"/>
            <w:vAlign w:val="center"/>
          </w:tcPr>
          <w:p w14:paraId="6770F88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FC04E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74</w:t>
            </w:r>
          </w:p>
        </w:tc>
        <w:tc>
          <w:tcPr>
            <w:tcW w:w="4110" w:type="dxa"/>
            <w:shd w:val="clear" w:color="auto" w:fill="auto"/>
          </w:tcPr>
          <w:p w14:paraId="2654D6EE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FC6272E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FD9C477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52B7E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9 676.91 zł</w:t>
            </w:r>
          </w:p>
        </w:tc>
      </w:tr>
      <w:tr w:rsidR="002E1CAC" w:rsidRPr="005C0844" w14:paraId="5865FA1A" w14:textId="77777777" w:rsidTr="00E04487">
        <w:tc>
          <w:tcPr>
            <w:tcW w:w="993" w:type="dxa"/>
            <w:shd w:val="clear" w:color="auto" w:fill="auto"/>
            <w:vAlign w:val="center"/>
          </w:tcPr>
          <w:p w14:paraId="1E8CDEF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5346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1EBA39BA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9454473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15FCC3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2B1F8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133 660.80 zł</w:t>
            </w:r>
          </w:p>
        </w:tc>
      </w:tr>
      <w:tr w:rsidR="002E1CAC" w:rsidRPr="005C0844" w14:paraId="4EF08B77" w14:textId="77777777" w:rsidTr="00E04487">
        <w:tc>
          <w:tcPr>
            <w:tcW w:w="993" w:type="dxa"/>
            <w:shd w:val="clear" w:color="auto" w:fill="auto"/>
            <w:vAlign w:val="center"/>
          </w:tcPr>
          <w:p w14:paraId="5B3892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3EC9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2878CA0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CEA5E15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06281DA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074B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19 503.50 zł</w:t>
            </w:r>
          </w:p>
        </w:tc>
      </w:tr>
      <w:tr w:rsidR="002E1CAC" w:rsidRPr="005C0844" w14:paraId="69788610" w14:textId="77777777" w:rsidTr="00E04487">
        <w:tc>
          <w:tcPr>
            <w:tcW w:w="993" w:type="dxa"/>
            <w:shd w:val="clear" w:color="auto" w:fill="auto"/>
            <w:vAlign w:val="center"/>
          </w:tcPr>
          <w:p w14:paraId="7D2321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D6AF4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120F96E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7B1D00C5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2B37224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2E8A3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71 915.85 zł</w:t>
            </w:r>
          </w:p>
        </w:tc>
      </w:tr>
      <w:tr w:rsidR="002E1CAC" w:rsidRPr="005C0844" w14:paraId="10208F50" w14:textId="77777777" w:rsidTr="00E04487">
        <w:tc>
          <w:tcPr>
            <w:tcW w:w="993" w:type="dxa"/>
            <w:shd w:val="clear" w:color="auto" w:fill="auto"/>
            <w:vAlign w:val="center"/>
          </w:tcPr>
          <w:p w14:paraId="4FBC153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86AD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32A9D64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88DC300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17E97B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90051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13 041.00 zł</w:t>
            </w:r>
          </w:p>
        </w:tc>
      </w:tr>
      <w:tr w:rsidR="002E1CAC" w:rsidRPr="005C0844" w14:paraId="3ED6C265" w14:textId="77777777" w:rsidTr="00E04487">
        <w:tc>
          <w:tcPr>
            <w:tcW w:w="993" w:type="dxa"/>
            <w:shd w:val="clear" w:color="auto" w:fill="auto"/>
            <w:vAlign w:val="center"/>
          </w:tcPr>
          <w:p w14:paraId="4C26B3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CF5A9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44D4026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146C8980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22E3BEC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1BAD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7 878.06 zł</w:t>
            </w:r>
          </w:p>
        </w:tc>
      </w:tr>
      <w:tr w:rsidR="002E1CAC" w:rsidRPr="005C0844" w14:paraId="7FB14BEC" w14:textId="77777777" w:rsidTr="00E04487">
        <w:tc>
          <w:tcPr>
            <w:tcW w:w="993" w:type="dxa"/>
            <w:shd w:val="clear" w:color="auto" w:fill="auto"/>
            <w:vAlign w:val="center"/>
          </w:tcPr>
          <w:p w14:paraId="4FEC6E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9BE2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3FB03EB3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676227C6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B9CD376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692B5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3 969.00 zł</w:t>
            </w:r>
          </w:p>
        </w:tc>
      </w:tr>
      <w:tr w:rsidR="002E1CAC" w:rsidRPr="005C0844" w14:paraId="7EB9AFE3" w14:textId="77777777" w:rsidTr="00E04487">
        <w:tc>
          <w:tcPr>
            <w:tcW w:w="993" w:type="dxa"/>
            <w:shd w:val="clear" w:color="auto" w:fill="auto"/>
            <w:vAlign w:val="center"/>
          </w:tcPr>
          <w:p w14:paraId="4FBAA55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6566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89</w:t>
            </w:r>
          </w:p>
        </w:tc>
        <w:tc>
          <w:tcPr>
            <w:tcW w:w="4110" w:type="dxa"/>
            <w:shd w:val="clear" w:color="auto" w:fill="auto"/>
          </w:tcPr>
          <w:p w14:paraId="3B1828F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8E74CE4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4C7D882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DD9C1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1 501 200.00 zł</w:t>
            </w:r>
          </w:p>
        </w:tc>
      </w:tr>
      <w:tr w:rsidR="002E1CAC" w:rsidRPr="005C0844" w14:paraId="1418639F" w14:textId="77777777" w:rsidTr="00E04487">
        <w:tc>
          <w:tcPr>
            <w:tcW w:w="993" w:type="dxa"/>
            <w:shd w:val="clear" w:color="auto" w:fill="auto"/>
            <w:vAlign w:val="center"/>
          </w:tcPr>
          <w:p w14:paraId="349D84A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62DB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1444B0C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2A3EA054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3F998EC8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0767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14 950.66 zł</w:t>
            </w:r>
          </w:p>
        </w:tc>
      </w:tr>
      <w:tr w:rsidR="002E1CAC" w:rsidRPr="005C0844" w14:paraId="661EFC51" w14:textId="77777777" w:rsidTr="00E04487">
        <w:tc>
          <w:tcPr>
            <w:tcW w:w="993" w:type="dxa"/>
            <w:shd w:val="clear" w:color="auto" w:fill="auto"/>
            <w:vAlign w:val="center"/>
          </w:tcPr>
          <w:p w14:paraId="06B2912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626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4EB92C5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Asclepios</w:t>
            </w:r>
            <w:proofErr w:type="spellEnd"/>
            <w:r w:rsidRPr="005C0844">
              <w:rPr>
                <w:sz w:val="24"/>
                <w:szCs w:val="24"/>
              </w:rPr>
              <w:t xml:space="preserve"> S.A.</w:t>
            </w:r>
          </w:p>
          <w:p w14:paraId="30E7CC1B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Hubska</w:t>
            </w:r>
            <w:proofErr w:type="spellEnd"/>
            <w:r w:rsidRPr="005C0844">
              <w:rPr>
                <w:sz w:val="24"/>
                <w:szCs w:val="24"/>
              </w:rPr>
              <w:t xml:space="preserve"> 44 </w:t>
            </w:r>
          </w:p>
          <w:p w14:paraId="478E0193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50-502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F2F1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46 949.76 zł</w:t>
            </w:r>
          </w:p>
        </w:tc>
      </w:tr>
      <w:tr w:rsidR="002E1CAC" w:rsidRPr="005C0844" w14:paraId="1035E642" w14:textId="77777777" w:rsidTr="00E04487">
        <w:tc>
          <w:tcPr>
            <w:tcW w:w="993" w:type="dxa"/>
            <w:shd w:val="clear" w:color="auto" w:fill="auto"/>
            <w:vAlign w:val="center"/>
          </w:tcPr>
          <w:p w14:paraId="4DC2A3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C99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17720C7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3231514E" w14:textId="4ACAED2D" w:rsidR="002E1CAC" w:rsidRPr="005C0844" w:rsidRDefault="00DB0C16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Pułaskiego 9 </w:t>
            </w:r>
          </w:p>
          <w:p w14:paraId="2908DD1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6F80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878 680.80 zł</w:t>
            </w:r>
          </w:p>
        </w:tc>
      </w:tr>
      <w:tr w:rsidR="002E1CAC" w:rsidRPr="005C0844" w14:paraId="495D398A" w14:textId="77777777" w:rsidTr="00E04487">
        <w:tc>
          <w:tcPr>
            <w:tcW w:w="993" w:type="dxa"/>
            <w:shd w:val="clear" w:color="auto" w:fill="auto"/>
            <w:vAlign w:val="center"/>
          </w:tcPr>
          <w:p w14:paraId="7ECF30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4710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A7A3F8E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EE5100B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2C6D8FB2" w14:textId="54A52739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2E682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324 997.26 zł</w:t>
            </w:r>
          </w:p>
        </w:tc>
      </w:tr>
      <w:tr w:rsidR="002E1CAC" w:rsidRPr="005C0844" w14:paraId="1F1501D0" w14:textId="77777777" w:rsidTr="00E04487">
        <w:tc>
          <w:tcPr>
            <w:tcW w:w="993" w:type="dxa"/>
            <w:shd w:val="clear" w:color="auto" w:fill="auto"/>
            <w:vAlign w:val="center"/>
          </w:tcPr>
          <w:p w14:paraId="1875398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CCB1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D270929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7D972CE1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7AD0C041" w14:textId="2BA19C6A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C841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102 170.30 zł</w:t>
            </w:r>
          </w:p>
        </w:tc>
      </w:tr>
      <w:tr w:rsidR="002E1CAC" w:rsidRPr="005C0844" w14:paraId="67A250CE" w14:textId="77777777" w:rsidTr="00E04487">
        <w:tc>
          <w:tcPr>
            <w:tcW w:w="993" w:type="dxa"/>
            <w:shd w:val="clear" w:color="auto" w:fill="auto"/>
            <w:vAlign w:val="center"/>
          </w:tcPr>
          <w:p w14:paraId="03F341A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2AB39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D17C04D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03391189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1E6F718A" w14:textId="3F6253CA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637C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80 250.25 zł</w:t>
            </w:r>
          </w:p>
        </w:tc>
      </w:tr>
      <w:tr w:rsidR="002E1CAC" w:rsidRPr="005C0844" w14:paraId="702E53BC" w14:textId="77777777" w:rsidTr="00E04487">
        <w:tc>
          <w:tcPr>
            <w:tcW w:w="993" w:type="dxa"/>
            <w:shd w:val="clear" w:color="auto" w:fill="auto"/>
            <w:vAlign w:val="center"/>
          </w:tcPr>
          <w:p w14:paraId="5902D97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5D49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9F91431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3886DC5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5B343197" w14:textId="33E813D5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5F543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84 345.03 zł</w:t>
            </w:r>
          </w:p>
        </w:tc>
      </w:tr>
      <w:tr w:rsidR="002E1CAC" w:rsidRPr="005C0844" w14:paraId="2D6BF6AB" w14:textId="77777777" w:rsidTr="00E04487">
        <w:tc>
          <w:tcPr>
            <w:tcW w:w="993" w:type="dxa"/>
            <w:shd w:val="clear" w:color="auto" w:fill="auto"/>
            <w:vAlign w:val="center"/>
          </w:tcPr>
          <w:p w14:paraId="3C4F55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8DE3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5F9EC283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6898FFD7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275229FF" w14:textId="509BDCA8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21E57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103 291.20 zł</w:t>
            </w:r>
          </w:p>
        </w:tc>
      </w:tr>
      <w:tr w:rsidR="002E1CAC" w:rsidRPr="005C0844" w14:paraId="4046FD6A" w14:textId="77777777" w:rsidTr="00E04487">
        <w:tc>
          <w:tcPr>
            <w:tcW w:w="993" w:type="dxa"/>
            <w:shd w:val="clear" w:color="auto" w:fill="auto"/>
            <w:vAlign w:val="center"/>
          </w:tcPr>
          <w:p w14:paraId="21E2D71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14B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1D0182F0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E08DFCB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9A0801B" w14:textId="157E47D7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5F68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156 550.32 zł</w:t>
            </w:r>
          </w:p>
        </w:tc>
      </w:tr>
      <w:tr w:rsidR="002E1CAC" w:rsidRPr="005C0844" w14:paraId="03BF3281" w14:textId="77777777" w:rsidTr="00E04487">
        <w:tc>
          <w:tcPr>
            <w:tcW w:w="993" w:type="dxa"/>
            <w:shd w:val="clear" w:color="auto" w:fill="auto"/>
            <w:vAlign w:val="center"/>
          </w:tcPr>
          <w:p w14:paraId="7E74B38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17608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38BC25BE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2500B481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EBB85FD" w14:textId="27198178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1019E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39 171.60 zł</w:t>
            </w:r>
          </w:p>
        </w:tc>
      </w:tr>
      <w:tr w:rsidR="002E1CAC" w:rsidRPr="005C0844" w14:paraId="7C73C139" w14:textId="77777777" w:rsidTr="00E04487">
        <w:tc>
          <w:tcPr>
            <w:tcW w:w="993" w:type="dxa"/>
            <w:shd w:val="clear" w:color="auto" w:fill="auto"/>
            <w:vAlign w:val="center"/>
          </w:tcPr>
          <w:p w14:paraId="5901221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85415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4F407D59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7815AA7A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598D9A7" w14:textId="723A00C7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E2BC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103 851.96 zł</w:t>
            </w:r>
          </w:p>
        </w:tc>
      </w:tr>
      <w:tr w:rsidR="002E1CAC" w:rsidRPr="005C0844" w14:paraId="338DADA5" w14:textId="77777777" w:rsidTr="00E04487">
        <w:tc>
          <w:tcPr>
            <w:tcW w:w="993" w:type="dxa"/>
            <w:shd w:val="clear" w:color="auto" w:fill="auto"/>
            <w:vAlign w:val="center"/>
          </w:tcPr>
          <w:p w14:paraId="7FC8933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C50B1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5766D83E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F82AF9F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47EAB2C" w14:textId="73982C38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79891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19 921.97 zł</w:t>
            </w:r>
          </w:p>
        </w:tc>
      </w:tr>
      <w:tr w:rsidR="002E1CAC" w:rsidRPr="005C0844" w14:paraId="5DF4B5B5" w14:textId="77777777" w:rsidTr="00E04487">
        <w:tc>
          <w:tcPr>
            <w:tcW w:w="993" w:type="dxa"/>
            <w:shd w:val="clear" w:color="auto" w:fill="auto"/>
            <w:vAlign w:val="center"/>
          </w:tcPr>
          <w:p w14:paraId="5D4B6EC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E6A2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A2675AE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007D5733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13A34D05" w14:textId="638701D6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CE789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9 308.52 zł</w:t>
            </w:r>
          </w:p>
        </w:tc>
      </w:tr>
      <w:tr w:rsidR="002E1CAC" w:rsidRPr="005C0844" w14:paraId="21FBDEBF" w14:textId="77777777" w:rsidTr="00E04487">
        <w:tc>
          <w:tcPr>
            <w:tcW w:w="993" w:type="dxa"/>
            <w:shd w:val="clear" w:color="auto" w:fill="auto"/>
            <w:vAlign w:val="center"/>
          </w:tcPr>
          <w:p w14:paraId="0FEBC8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8A120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3966077A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A3996FC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F7C53A3" w14:textId="2E61F5D9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A181C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7 968.24 zł</w:t>
            </w:r>
          </w:p>
        </w:tc>
      </w:tr>
      <w:tr w:rsidR="002E1CAC" w:rsidRPr="005C0844" w14:paraId="4ECFB735" w14:textId="77777777" w:rsidTr="00E04487">
        <w:tc>
          <w:tcPr>
            <w:tcW w:w="993" w:type="dxa"/>
            <w:shd w:val="clear" w:color="auto" w:fill="auto"/>
            <w:vAlign w:val="center"/>
          </w:tcPr>
          <w:p w14:paraId="569D15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42971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3D23E962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25BD26F3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0A3A679C" w14:textId="648C03A7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DA570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57 651.84 zł</w:t>
            </w:r>
          </w:p>
        </w:tc>
      </w:tr>
      <w:tr w:rsidR="002E1CAC" w:rsidRPr="005C0844" w14:paraId="0A45C3E2" w14:textId="77777777" w:rsidTr="00E04487">
        <w:tc>
          <w:tcPr>
            <w:tcW w:w="993" w:type="dxa"/>
            <w:shd w:val="clear" w:color="auto" w:fill="auto"/>
            <w:vAlign w:val="center"/>
          </w:tcPr>
          <w:p w14:paraId="11B43BE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6AE9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287B1788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5428F0E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2642C61D" w14:textId="3576CCFA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B704F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131 076.14 zł</w:t>
            </w:r>
          </w:p>
        </w:tc>
      </w:tr>
      <w:tr w:rsidR="002E1CAC" w:rsidRPr="005C0844" w14:paraId="1E62E700" w14:textId="77777777" w:rsidTr="00E04487">
        <w:tc>
          <w:tcPr>
            <w:tcW w:w="993" w:type="dxa"/>
            <w:shd w:val="clear" w:color="auto" w:fill="auto"/>
            <w:vAlign w:val="center"/>
          </w:tcPr>
          <w:p w14:paraId="317874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11334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532A4F5D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9338DB6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C3B58F6" w14:textId="69D03A4F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D0A55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203 263.17 zł</w:t>
            </w:r>
          </w:p>
        </w:tc>
      </w:tr>
      <w:tr w:rsidR="002E1CAC" w:rsidRPr="005C0844" w14:paraId="74A42F71" w14:textId="77777777" w:rsidTr="00E04487">
        <w:tc>
          <w:tcPr>
            <w:tcW w:w="993" w:type="dxa"/>
            <w:shd w:val="clear" w:color="auto" w:fill="auto"/>
            <w:vAlign w:val="center"/>
          </w:tcPr>
          <w:p w14:paraId="5344A4E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7B4E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356318F5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35C13D74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6D652008" w14:textId="515F6BCC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8ABDE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57 172.16 zł</w:t>
            </w:r>
          </w:p>
        </w:tc>
      </w:tr>
      <w:tr w:rsidR="002E1CAC" w:rsidRPr="005C0844" w14:paraId="7B98EFD2" w14:textId="77777777" w:rsidTr="00E04487">
        <w:tc>
          <w:tcPr>
            <w:tcW w:w="993" w:type="dxa"/>
            <w:shd w:val="clear" w:color="auto" w:fill="auto"/>
            <w:vAlign w:val="center"/>
          </w:tcPr>
          <w:p w14:paraId="59BCEAC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8891E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1894C900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EEFCEF5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5C1C9ABF" w14:textId="70E34B31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988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102 853.26 zł</w:t>
            </w:r>
          </w:p>
        </w:tc>
      </w:tr>
      <w:tr w:rsidR="002E1CAC" w:rsidRPr="005C0844" w14:paraId="4472E4C5" w14:textId="77777777" w:rsidTr="00E04487">
        <w:tc>
          <w:tcPr>
            <w:tcW w:w="993" w:type="dxa"/>
            <w:shd w:val="clear" w:color="auto" w:fill="auto"/>
            <w:vAlign w:val="center"/>
          </w:tcPr>
          <w:p w14:paraId="3535393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E092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5AF722E3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60242DE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2F5ACBC" w14:textId="2FCC27C6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072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14 590.69 zł</w:t>
            </w:r>
          </w:p>
        </w:tc>
      </w:tr>
      <w:tr w:rsidR="002E1CAC" w:rsidRPr="005C0844" w14:paraId="3C9015A0" w14:textId="77777777" w:rsidTr="00E04487">
        <w:tc>
          <w:tcPr>
            <w:tcW w:w="993" w:type="dxa"/>
            <w:shd w:val="clear" w:color="auto" w:fill="auto"/>
            <w:vAlign w:val="center"/>
          </w:tcPr>
          <w:p w14:paraId="06BF2F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9434E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218771B7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64224767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25B4EE07" w14:textId="121A3707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C450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53 132.33 zł</w:t>
            </w:r>
          </w:p>
        </w:tc>
      </w:tr>
      <w:tr w:rsidR="002E1CAC" w:rsidRPr="005C0844" w14:paraId="5E3A50EA" w14:textId="77777777" w:rsidTr="00E04487">
        <w:tc>
          <w:tcPr>
            <w:tcW w:w="993" w:type="dxa"/>
            <w:shd w:val="clear" w:color="auto" w:fill="auto"/>
            <w:vAlign w:val="center"/>
          </w:tcPr>
          <w:p w14:paraId="7E9A61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BDA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14211BF7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53A8EF9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50477DC6" w14:textId="428BC1CB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B0FF2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125 036.83 zł</w:t>
            </w:r>
          </w:p>
        </w:tc>
      </w:tr>
      <w:tr w:rsidR="002E1CAC" w:rsidRPr="005C0844" w14:paraId="3FED4711" w14:textId="77777777" w:rsidTr="00E04487">
        <w:tc>
          <w:tcPr>
            <w:tcW w:w="993" w:type="dxa"/>
            <w:shd w:val="clear" w:color="auto" w:fill="auto"/>
            <w:vAlign w:val="center"/>
          </w:tcPr>
          <w:p w14:paraId="7E3F0C9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369D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4BAEA5C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21BDA124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97A355A" w14:textId="02DBB421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5D8C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137 072.64 zł</w:t>
            </w:r>
          </w:p>
        </w:tc>
      </w:tr>
      <w:tr w:rsidR="002E1CAC" w:rsidRPr="005C0844" w14:paraId="522266B2" w14:textId="77777777" w:rsidTr="00E04487">
        <w:tc>
          <w:tcPr>
            <w:tcW w:w="993" w:type="dxa"/>
            <w:shd w:val="clear" w:color="auto" w:fill="auto"/>
            <w:vAlign w:val="center"/>
          </w:tcPr>
          <w:p w14:paraId="0CCC1C3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621C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4CD192C2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EF8011C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0A970E63" w14:textId="2B4F407A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F9DB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141 244.56 zł</w:t>
            </w:r>
          </w:p>
        </w:tc>
      </w:tr>
      <w:tr w:rsidR="002E1CAC" w:rsidRPr="005C0844" w14:paraId="619C2708" w14:textId="77777777" w:rsidTr="00E04487">
        <w:tc>
          <w:tcPr>
            <w:tcW w:w="993" w:type="dxa"/>
            <w:shd w:val="clear" w:color="auto" w:fill="auto"/>
            <w:vAlign w:val="center"/>
          </w:tcPr>
          <w:p w14:paraId="0CCAA61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36C2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55247061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71F822F6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11BD26CE" w14:textId="57621C85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86775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35 461.96 zł</w:t>
            </w:r>
          </w:p>
        </w:tc>
      </w:tr>
      <w:tr w:rsidR="002E1CAC" w:rsidRPr="005C0844" w14:paraId="27086AAC" w14:textId="77777777" w:rsidTr="00E04487">
        <w:tc>
          <w:tcPr>
            <w:tcW w:w="993" w:type="dxa"/>
            <w:shd w:val="clear" w:color="auto" w:fill="auto"/>
            <w:vAlign w:val="center"/>
          </w:tcPr>
          <w:p w14:paraId="3E9238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FCB6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3A165B8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21C81C09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6AA5DF79" w14:textId="14E85718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7B235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313 795.08 zł</w:t>
            </w:r>
          </w:p>
        </w:tc>
      </w:tr>
      <w:tr w:rsidR="002E1CAC" w:rsidRPr="005C0844" w14:paraId="2A8CB086" w14:textId="77777777" w:rsidTr="00E04487">
        <w:tc>
          <w:tcPr>
            <w:tcW w:w="993" w:type="dxa"/>
            <w:shd w:val="clear" w:color="auto" w:fill="auto"/>
            <w:vAlign w:val="center"/>
          </w:tcPr>
          <w:p w14:paraId="08F111D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6384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38F4A38F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C337174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7BA7A447" w14:textId="7C943412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6306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97 038.00 zł</w:t>
            </w:r>
          </w:p>
        </w:tc>
      </w:tr>
      <w:tr w:rsidR="002E1CAC" w:rsidRPr="005C0844" w14:paraId="488FFBA2" w14:textId="77777777" w:rsidTr="00E04487">
        <w:tc>
          <w:tcPr>
            <w:tcW w:w="993" w:type="dxa"/>
            <w:shd w:val="clear" w:color="auto" w:fill="auto"/>
            <w:vAlign w:val="center"/>
          </w:tcPr>
          <w:p w14:paraId="725CBF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9BAE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4BAAC187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70CF37CC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E1EB01F" w14:textId="589C928E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5777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229 408.20 zł</w:t>
            </w:r>
          </w:p>
        </w:tc>
      </w:tr>
      <w:tr w:rsidR="002E1CAC" w:rsidRPr="005C0844" w14:paraId="53741D22" w14:textId="77777777" w:rsidTr="00E04487">
        <w:tc>
          <w:tcPr>
            <w:tcW w:w="993" w:type="dxa"/>
            <w:shd w:val="clear" w:color="auto" w:fill="auto"/>
            <w:vAlign w:val="center"/>
          </w:tcPr>
          <w:p w14:paraId="56B54E0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7FCDD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230764E8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6DB6D63F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2381316" w14:textId="1A46110C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40F7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49 287.42 zł</w:t>
            </w:r>
          </w:p>
        </w:tc>
      </w:tr>
      <w:tr w:rsidR="002E1CAC" w:rsidRPr="005C0844" w14:paraId="5996284A" w14:textId="77777777" w:rsidTr="00E04487">
        <w:tc>
          <w:tcPr>
            <w:tcW w:w="993" w:type="dxa"/>
            <w:shd w:val="clear" w:color="auto" w:fill="auto"/>
            <w:vAlign w:val="center"/>
          </w:tcPr>
          <w:p w14:paraId="288E799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DC7B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20966285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444E5185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1BA5EDF5" w14:textId="0B9A46EB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6805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56 926.80 zł</w:t>
            </w:r>
          </w:p>
        </w:tc>
      </w:tr>
      <w:tr w:rsidR="002E1CAC" w:rsidRPr="005C0844" w14:paraId="23353069" w14:textId="77777777" w:rsidTr="00E04487">
        <w:tc>
          <w:tcPr>
            <w:tcW w:w="993" w:type="dxa"/>
            <w:shd w:val="clear" w:color="auto" w:fill="auto"/>
            <w:vAlign w:val="center"/>
          </w:tcPr>
          <w:p w14:paraId="709474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38CAC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532ED95E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4755C570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6BB0651D" w14:textId="40842ECE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23F3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15 660.00 zł</w:t>
            </w:r>
          </w:p>
        </w:tc>
      </w:tr>
      <w:tr w:rsidR="002E1CAC" w:rsidRPr="005C0844" w14:paraId="2EAE6C28" w14:textId="77777777" w:rsidTr="00E04487">
        <w:tc>
          <w:tcPr>
            <w:tcW w:w="993" w:type="dxa"/>
            <w:shd w:val="clear" w:color="auto" w:fill="auto"/>
            <w:vAlign w:val="center"/>
          </w:tcPr>
          <w:p w14:paraId="4A8EF9E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169B0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09109DC3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D80F876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CD92307" w14:textId="37C8B0AB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2189C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171 244.69 zł</w:t>
            </w:r>
          </w:p>
        </w:tc>
      </w:tr>
      <w:tr w:rsidR="002E1CAC" w:rsidRPr="005C0844" w14:paraId="2439EEC4" w14:textId="77777777" w:rsidTr="00E04487">
        <w:tc>
          <w:tcPr>
            <w:tcW w:w="993" w:type="dxa"/>
            <w:shd w:val="clear" w:color="auto" w:fill="auto"/>
            <w:vAlign w:val="center"/>
          </w:tcPr>
          <w:p w14:paraId="7478197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75C96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71A176B2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A538253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49353221" w14:textId="50BB8723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D0FB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19 657.72 zł</w:t>
            </w:r>
          </w:p>
        </w:tc>
      </w:tr>
      <w:tr w:rsidR="002E1CAC" w:rsidRPr="005C0844" w14:paraId="0C9E2ECE" w14:textId="77777777" w:rsidTr="00E04487">
        <w:tc>
          <w:tcPr>
            <w:tcW w:w="993" w:type="dxa"/>
            <w:shd w:val="clear" w:color="auto" w:fill="auto"/>
            <w:vAlign w:val="center"/>
          </w:tcPr>
          <w:p w14:paraId="5D899E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D46B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319114B6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25D46814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3B3149B" w14:textId="60A99890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2A5F7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71 340.75 zł</w:t>
            </w:r>
          </w:p>
        </w:tc>
      </w:tr>
      <w:tr w:rsidR="002E1CAC" w:rsidRPr="005C0844" w14:paraId="3F67D67A" w14:textId="77777777" w:rsidTr="00E04487">
        <w:tc>
          <w:tcPr>
            <w:tcW w:w="993" w:type="dxa"/>
            <w:shd w:val="clear" w:color="auto" w:fill="auto"/>
            <w:vAlign w:val="center"/>
          </w:tcPr>
          <w:p w14:paraId="2B7659F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7583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15BED28A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549FC203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0146F30B" w14:textId="0FE2CAAE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69E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5 827.46 zł</w:t>
            </w:r>
          </w:p>
        </w:tc>
      </w:tr>
      <w:tr w:rsidR="002E1CAC" w:rsidRPr="005C0844" w14:paraId="19B56222" w14:textId="77777777" w:rsidTr="00E04487">
        <w:tc>
          <w:tcPr>
            <w:tcW w:w="993" w:type="dxa"/>
            <w:shd w:val="clear" w:color="auto" w:fill="auto"/>
            <w:vAlign w:val="center"/>
          </w:tcPr>
          <w:p w14:paraId="0D9BD2C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F23DB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57132246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1416B864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07E6CBE9" w14:textId="46AC8974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295BD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8 674.56 zł</w:t>
            </w:r>
          </w:p>
        </w:tc>
      </w:tr>
      <w:tr w:rsidR="002E1CAC" w:rsidRPr="005C0844" w14:paraId="2D3C3A5C" w14:textId="77777777" w:rsidTr="00E04487">
        <w:tc>
          <w:tcPr>
            <w:tcW w:w="993" w:type="dxa"/>
            <w:shd w:val="clear" w:color="auto" w:fill="auto"/>
            <w:vAlign w:val="center"/>
          </w:tcPr>
          <w:p w14:paraId="5E82851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7F1C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064D5D37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60FDB715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10408DA6" w14:textId="00659200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86E64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17 404.39 zł</w:t>
            </w:r>
          </w:p>
        </w:tc>
      </w:tr>
      <w:tr w:rsidR="002E1CAC" w:rsidRPr="005C0844" w14:paraId="3B838178" w14:textId="77777777" w:rsidTr="00E04487">
        <w:tc>
          <w:tcPr>
            <w:tcW w:w="993" w:type="dxa"/>
            <w:shd w:val="clear" w:color="auto" w:fill="auto"/>
            <w:vAlign w:val="center"/>
          </w:tcPr>
          <w:p w14:paraId="7A97A0B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E00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99</w:t>
            </w:r>
          </w:p>
        </w:tc>
        <w:tc>
          <w:tcPr>
            <w:tcW w:w="4110" w:type="dxa"/>
            <w:shd w:val="clear" w:color="auto" w:fill="auto"/>
          </w:tcPr>
          <w:p w14:paraId="0AD22EC4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3C58CE00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9D6BC4B" w14:textId="35E3A3B4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025B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23 551.39 zł</w:t>
            </w:r>
          </w:p>
        </w:tc>
      </w:tr>
      <w:tr w:rsidR="002E1CAC" w:rsidRPr="005C0844" w14:paraId="5CF3876E" w14:textId="77777777" w:rsidTr="00E04487">
        <w:tc>
          <w:tcPr>
            <w:tcW w:w="993" w:type="dxa"/>
            <w:shd w:val="clear" w:color="auto" w:fill="auto"/>
            <w:vAlign w:val="center"/>
          </w:tcPr>
          <w:p w14:paraId="3F0AA40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4436D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5A455565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30E9E207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5A991D78" w14:textId="1790F452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0C7BB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70 738.27 zł</w:t>
            </w:r>
          </w:p>
        </w:tc>
      </w:tr>
      <w:tr w:rsidR="002E1CAC" w:rsidRPr="005C0844" w14:paraId="7FF9CB2E" w14:textId="77777777" w:rsidTr="00E04487">
        <w:tc>
          <w:tcPr>
            <w:tcW w:w="993" w:type="dxa"/>
            <w:shd w:val="clear" w:color="auto" w:fill="auto"/>
            <w:vAlign w:val="center"/>
          </w:tcPr>
          <w:p w14:paraId="059F604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3D4B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3CCB9B6C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6A165CDE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611EED7A" w14:textId="76F59A4B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94A7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48 781.44 zł</w:t>
            </w:r>
          </w:p>
        </w:tc>
      </w:tr>
      <w:tr w:rsidR="002E1CAC" w:rsidRPr="005C0844" w14:paraId="791B732E" w14:textId="77777777" w:rsidTr="00E04487">
        <w:tc>
          <w:tcPr>
            <w:tcW w:w="993" w:type="dxa"/>
            <w:shd w:val="clear" w:color="auto" w:fill="auto"/>
            <w:vAlign w:val="center"/>
          </w:tcPr>
          <w:p w14:paraId="2CF4A6E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B4149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2C28D906" w14:textId="77777777" w:rsidR="00DB0C16" w:rsidRPr="005C0844" w:rsidRDefault="00DB0C16" w:rsidP="00DB0C1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Salus</w:t>
            </w:r>
            <w:proofErr w:type="spellEnd"/>
            <w:r w:rsidRPr="005C0844">
              <w:rPr>
                <w:sz w:val="24"/>
                <w:szCs w:val="24"/>
              </w:rPr>
              <w:t xml:space="preserve"> International Sp. z o.o.</w:t>
            </w:r>
          </w:p>
          <w:p w14:paraId="361A92B2" w14:textId="77777777" w:rsidR="00DB0C16" w:rsidRPr="005C0844" w:rsidRDefault="00DB0C16" w:rsidP="00DB0C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Pułaskiego 9 </w:t>
            </w:r>
          </w:p>
          <w:p w14:paraId="30AF3DB3" w14:textId="347A9680" w:rsidR="002E1CAC" w:rsidRPr="005C0844" w:rsidRDefault="00DB0C16" w:rsidP="00DB0C1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40-273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DED84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146 720.59 zł</w:t>
            </w:r>
          </w:p>
        </w:tc>
      </w:tr>
      <w:tr w:rsidR="002E1CAC" w:rsidRPr="005C0844" w14:paraId="7BD3917A" w14:textId="77777777" w:rsidTr="00E04487">
        <w:tc>
          <w:tcPr>
            <w:tcW w:w="993" w:type="dxa"/>
            <w:shd w:val="clear" w:color="auto" w:fill="auto"/>
            <w:vAlign w:val="center"/>
          </w:tcPr>
          <w:p w14:paraId="2D1E9A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20DF8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2B069F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FA9C26D" w14:textId="50AC2733" w:rsidR="002E1CAC" w:rsidRPr="005C0844" w:rsidRDefault="00A2436A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Krzemieniecka 120 </w:t>
            </w:r>
          </w:p>
          <w:p w14:paraId="3E94A012" w14:textId="46927026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 w:rsidR="00A2436A"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DAF8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869 783.37 zł</w:t>
            </w:r>
          </w:p>
        </w:tc>
      </w:tr>
      <w:tr w:rsidR="002E1CAC" w:rsidRPr="005C0844" w14:paraId="19D3D337" w14:textId="77777777" w:rsidTr="00E04487">
        <w:tc>
          <w:tcPr>
            <w:tcW w:w="993" w:type="dxa"/>
            <w:shd w:val="clear" w:color="auto" w:fill="auto"/>
            <w:vAlign w:val="center"/>
          </w:tcPr>
          <w:p w14:paraId="7E80E17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58A1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C391B94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5E3B722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F56EE4C" w14:textId="1BF5804D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00C6B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310 512.94 zł</w:t>
            </w:r>
          </w:p>
        </w:tc>
      </w:tr>
      <w:tr w:rsidR="002E1CAC" w:rsidRPr="005C0844" w14:paraId="46C61108" w14:textId="77777777" w:rsidTr="00E04487">
        <w:tc>
          <w:tcPr>
            <w:tcW w:w="993" w:type="dxa"/>
            <w:shd w:val="clear" w:color="auto" w:fill="auto"/>
            <w:vAlign w:val="center"/>
          </w:tcPr>
          <w:p w14:paraId="6E5AA7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C818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FD6EF77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3AD8944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78C500F" w14:textId="2377B1CC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84C5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114 459.52 zł</w:t>
            </w:r>
          </w:p>
        </w:tc>
      </w:tr>
      <w:tr w:rsidR="002E1CAC" w:rsidRPr="005C0844" w14:paraId="3B03FF97" w14:textId="77777777" w:rsidTr="00E04487">
        <w:tc>
          <w:tcPr>
            <w:tcW w:w="993" w:type="dxa"/>
            <w:shd w:val="clear" w:color="auto" w:fill="auto"/>
            <w:vAlign w:val="center"/>
          </w:tcPr>
          <w:p w14:paraId="37882E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7878F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FA2E96B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7E180D2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D6F58B3" w14:textId="4117AEB0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AAD0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79 596.31 zł</w:t>
            </w:r>
          </w:p>
        </w:tc>
      </w:tr>
      <w:tr w:rsidR="002E1CAC" w:rsidRPr="005C0844" w14:paraId="4AE0DAD5" w14:textId="77777777" w:rsidTr="00E04487">
        <w:tc>
          <w:tcPr>
            <w:tcW w:w="993" w:type="dxa"/>
            <w:shd w:val="clear" w:color="auto" w:fill="auto"/>
            <w:vAlign w:val="center"/>
          </w:tcPr>
          <w:p w14:paraId="2371239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701D1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3303F80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D00EE56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D82A12B" w14:textId="07C4351C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6DD06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201 309.95 zł</w:t>
            </w:r>
          </w:p>
        </w:tc>
      </w:tr>
      <w:tr w:rsidR="002E1CAC" w:rsidRPr="005C0844" w14:paraId="3CB68D35" w14:textId="77777777" w:rsidTr="00E04487">
        <w:tc>
          <w:tcPr>
            <w:tcW w:w="993" w:type="dxa"/>
            <w:shd w:val="clear" w:color="auto" w:fill="auto"/>
            <w:vAlign w:val="center"/>
          </w:tcPr>
          <w:p w14:paraId="2F37E7E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C98B6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6FAF5468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446187C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C510C25" w14:textId="00262CE2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4BA2E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76 961.42 zł</w:t>
            </w:r>
          </w:p>
        </w:tc>
      </w:tr>
      <w:tr w:rsidR="002E1CAC" w:rsidRPr="005C0844" w14:paraId="23D48696" w14:textId="77777777" w:rsidTr="00E04487">
        <w:tc>
          <w:tcPr>
            <w:tcW w:w="993" w:type="dxa"/>
            <w:shd w:val="clear" w:color="auto" w:fill="auto"/>
            <w:vAlign w:val="center"/>
          </w:tcPr>
          <w:p w14:paraId="4253F0B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55FE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6DCC35D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E3F74A4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ED769B9" w14:textId="436A97B6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FFAE7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121 827.74 zł</w:t>
            </w:r>
          </w:p>
        </w:tc>
      </w:tr>
      <w:tr w:rsidR="002E1CAC" w:rsidRPr="005C0844" w14:paraId="2BE0BDDA" w14:textId="77777777" w:rsidTr="00E04487">
        <w:tc>
          <w:tcPr>
            <w:tcW w:w="993" w:type="dxa"/>
            <w:shd w:val="clear" w:color="auto" w:fill="auto"/>
            <w:vAlign w:val="center"/>
          </w:tcPr>
          <w:p w14:paraId="2B3BF84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119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6CC77B4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D18FBCC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631ADA7" w14:textId="22809EEC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DF84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102 778.20 zł</w:t>
            </w:r>
          </w:p>
        </w:tc>
      </w:tr>
      <w:tr w:rsidR="002E1CAC" w:rsidRPr="005C0844" w14:paraId="39BA4ED1" w14:textId="77777777" w:rsidTr="00E04487">
        <w:tc>
          <w:tcPr>
            <w:tcW w:w="993" w:type="dxa"/>
            <w:shd w:val="clear" w:color="auto" w:fill="auto"/>
            <w:vAlign w:val="center"/>
          </w:tcPr>
          <w:p w14:paraId="67E015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ACAAF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E1488E0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4D3B518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44E1832" w14:textId="08D72AA5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031E9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12 526.81 zł</w:t>
            </w:r>
          </w:p>
        </w:tc>
      </w:tr>
      <w:tr w:rsidR="002E1CAC" w:rsidRPr="005C0844" w14:paraId="7694B7A0" w14:textId="77777777" w:rsidTr="00E04487">
        <w:tc>
          <w:tcPr>
            <w:tcW w:w="993" w:type="dxa"/>
            <w:shd w:val="clear" w:color="auto" w:fill="auto"/>
            <w:vAlign w:val="center"/>
          </w:tcPr>
          <w:p w14:paraId="3B6E835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16B2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27D2622A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D0CAD43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173C677" w14:textId="7A5FD288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184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8 278.31 zł</w:t>
            </w:r>
          </w:p>
        </w:tc>
      </w:tr>
      <w:tr w:rsidR="002E1CAC" w:rsidRPr="005C0844" w14:paraId="07F11247" w14:textId="77777777" w:rsidTr="00E04487">
        <w:tc>
          <w:tcPr>
            <w:tcW w:w="993" w:type="dxa"/>
            <w:shd w:val="clear" w:color="auto" w:fill="auto"/>
            <w:vAlign w:val="center"/>
          </w:tcPr>
          <w:p w14:paraId="42557E0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05A4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6960EEE7" w14:textId="77777777" w:rsidR="00A2436A" w:rsidRPr="005C0844" w:rsidRDefault="00A2436A" w:rsidP="00A2436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6BA0728" w14:textId="77777777" w:rsidR="00A2436A" w:rsidRPr="005C0844" w:rsidRDefault="00A2436A" w:rsidP="00A24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2FBCB48" w14:textId="69B1714E" w:rsidR="002E1CAC" w:rsidRPr="005C0844" w:rsidRDefault="00A2436A" w:rsidP="00A2436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B26C4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128 158.20 zł</w:t>
            </w:r>
          </w:p>
        </w:tc>
      </w:tr>
      <w:tr w:rsidR="002E1CAC" w:rsidRPr="005C0844" w14:paraId="6091FE2F" w14:textId="77777777" w:rsidTr="00E04487">
        <w:tc>
          <w:tcPr>
            <w:tcW w:w="993" w:type="dxa"/>
            <w:shd w:val="clear" w:color="auto" w:fill="auto"/>
            <w:vAlign w:val="center"/>
          </w:tcPr>
          <w:p w14:paraId="4656D4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9FB7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60518940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30B48E6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B77A509" w14:textId="52F86191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03459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38 860.56 zł</w:t>
            </w:r>
          </w:p>
        </w:tc>
      </w:tr>
      <w:tr w:rsidR="002E1CAC" w:rsidRPr="005C0844" w14:paraId="108CB396" w14:textId="77777777" w:rsidTr="00E04487">
        <w:tc>
          <w:tcPr>
            <w:tcW w:w="993" w:type="dxa"/>
            <w:shd w:val="clear" w:color="auto" w:fill="auto"/>
            <w:vAlign w:val="center"/>
          </w:tcPr>
          <w:p w14:paraId="5BD137B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3AE9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7C6EE4F1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551E218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E0C59D5" w14:textId="715B85F6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DF38A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100 916.55 zł</w:t>
            </w:r>
          </w:p>
        </w:tc>
      </w:tr>
      <w:tr w:rsidR="002E1CAC" w:rsidRPr="005C0844" w14:paraId="348942D2" w14:textId="77777777" w:rsidTr="00E04487">
        <w:tc>
          <w:tcPr>
            <w:tcW w:w="993" w:type="dxa"/>
            <w:shd w:val="clear" w:color="auto" w:fill="auto"/>
            <w:vAlign w:val="center"/>
          </w:tcPr>
          <w:p w14:paraId="00D24A6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7CFA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2EF815ED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E6DE04A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3AB2CD0" w14:textId="584263C1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E2EC1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19 737.81 zł</w:t>
            </w:r>
          </w:p>
        </w:tc>
      </w:tr>
      <w:tr w:rsidR="002E1CAC" w:rsidRPr="005C0844" w14:paraId="62E71FED" w14:textId="77777777" w:rsidTr="00E04487">
        <w:tc>
          <w:tcPr>
            <w:tcW w:w="993" w:type="dxa"/>
            <w:shd w:val="clear" w:color="auto" w:fill="auto"/>
            <w:vAlign w:val="center"/>
          </w:tcPr>
          <w:p w14:paraId="10D538F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F680C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5865733A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702549B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BE15E2D" w14:textId="3F74A4A9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E6C3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9 144.36 zł</w:t>
            </w:r>
          </w:p>
        </w:tc>
      </w:tr>
      <w:tr w:rsidR="002E1CAC" w:rsidRPr="005C0844" w14:paraId="0F149C43" w14:textId="77777777" w:rsidTr="00E04487">
        <w:tc>
          <w:tcPr>
            <w:tcW w:w="993" w:type="dxa"/>
            <w:shd w:val="clear" w:color="auto" w:fill="auto"/>
            <w:vAlign w:val="center"/>
          </w:tcPr>
          <w:p w14:paraId="57C0AEC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EB0F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6EFD2473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06C3635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593E5E7" w14:textId="52684E6B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78C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9 314.73 zł</w:t>
            </w:r>
          </w:p>
        </w:tc>
      </w:tr>
      <w:tr w:rsidR="002E1CAC" w:rsidRPr="005C0844" w14:paraId="0D93A9A5" w14:textId="77777777" w:rsidTr="00E04487">
        <w:tc>
          <w:tcPr>
            <w:tcW w:w="993" w:type="dxa"/>
            <w:shd w:val="clear" w:color="auto" w:fill="auto"/>
            <w:vAlign w:val="center"/>
          </w:tcPr>
          <w:p w14:paraId="24BB67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8C8B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2662931B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EB24D19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332E9BC" w14:textId="09448D34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3D9BE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49 310.52 zł</w:t>
            </w:r>
          </w:p>
        </w:tc>
      </w:tr>
      <w:tr w:rsidR="002E1CAC" w:rsidRPr="005C0844" w14:paraId="115A8BD9" w14:textId="77777777" w:rsidTr="00E04487">
        <w:tc>
          <w:tcPr>
            <w:tcW w:w="993" w:type="dxa"/>
            <w:shd w:val="clear" w:color="auto" w:fill="auto"/>
            <w:vAlign w:val="center"/>
          </w:tcPr>
          <w:p w14:paraId="74DFCA8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A52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14264C10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C40B870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9E63933" w14:textId="79F0641F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2D351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76 118.40 zł</w:t>
            </w:r>
          </w:p>
        </w:tc>
      </w:tr>
      <w:tr w:rsidR="002E1CAC" w:rsidRPr="005C0844" w14:paraId="06EAC80D" w14:textId="77777777" w:rsidTr="00E04487">
        <w:tc>
          <w:tcPr>
            <w:tcW w:w="993" w:type="dxa"/>
            <w:shd w:val="clear" w:color="auto" w:fill="auto"/>
            <w:vAlign w:val="center"/>
          </w:tcPr>
          <w:p w14:paraId="59B3CB3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88C0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5F95BEA3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EBF4B7C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74D875A" w14:textId="5BBF8679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4E324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207 523.37 zł</w:t>
            </w:r>
          </w:p>
        </w:tc>
      </w:tr>
      <w:tr w:rsidR="002E1CAC" w:rsidRPr="005C0844" w14:paraId="7EE920AB" w14:textId="77777777" w:rsidTr="00E04487">
        <w:tc>
          <w:tcPr>
            <w:tcW w:w="993" w:type="dxa"/>
            <w:shd w:val="clear" w:color="auto" w:fill="auto"/>
            <w:vAlign w:val="center"/>
          </w:tcPr>
          <w:p w14:paraId="7809456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B97B5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7964189D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0112E62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D07A70D" w14:textId="7E2D1614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A08A5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55 939.95 zł</w:t>
            </w:r>
          </w:p>
        </w:tc>
      </w:tr>
      <w:tr w:rsidR="002E1CAC" w:rsidRPr="005C0844" w14:paraId="3BE8A4FA" w14:textId="77777777" w:rsidTr="00E04487">
        <w:tc>
          <w:tcPr>
            <w:tcW w:w="993" w:type="dxa"/>
            <w:shd w:val="clear" w:color="auto" w:fill="auto"/>
            <w:vAlign w:val="center"/>
          </w:tcPr>
          <w:p w14:paraId="50974F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C7883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11AC761A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03B90A0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031424B" w14:textId="2828010D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C926F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72 562.50 zł</w:t>
            </w:r>
          </w:p>
        </w:tc>
      </w:tr>
      <w:tr w:rsidR="002E1CAC" w:rsidRPr="005C0844" w14:paraId="6E94DD39" w14:textId="77777777" w:rsidTr="00E04487">
        <w:tc>
          <w:tcPr>
            <w:tcW w:w="993" w:type="dxa"/>
            <w:shd w:val="clear" w:color="auto" w:fill="auto"/>
            <w:vAlign w:val="center"/>
          </w:tcPr>
          <w:p w14:paraId="670DDD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E7A62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6C0263C2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2B9E8F0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DD70366" w14:textId="212A028D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AA5BE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14 781.42 zł</w:t>
            </w:r>
          </w:p>
        </w:tc>
      </w:tr>
      <w:tr w:rsidR="002E1CAC" w:rsidRPr="005C0844" w14:paraId="115E9A96" w14:textId="77777777" w:rsidTr="00E04487">
        <w:tc>
          <w:tcPr>
            <w:tcW w:w="993" w:type="dxa"/>
            <w:shd w:val="clear" w:color="auto" w:fill="auto"/>
            <w:vAlign w:val="center"/>
          </w:tcPr>
          <w:p w14:paraId="5FF7BCE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16EB0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0911472D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6E433E7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6A8C8A5" w14:textId="2BA82BB7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26037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52 104.27 zł</w:t>
            </w:r>
          </w:p>
        </w:tc>
      </w:tr>
      <w:tr w:rsidR="002E1CAC" w:rsidRPr="005C0844" w14:paraId="4C2C153D" w14:textId="77777777" w:rsidTr="00E04487">
        <w:tc>
          <w:tcPr>
            <w:tcW w:w="993" w:type="dxa"/>
            <w:shd w:val="clear" w:color="auto" w:fill="auto"/>
            <w:vAlign w:val="center"/>
          </w:tcPr>
          <w:p w14:paraId="755D172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4D0E0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7599DB76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A852917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614EAA1" w14:textId="51862E7F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9D6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96 716.66 zł</w:t>
            </w:r>
          </w:p>
        </w:tc>
      </w:tr>
      <w:tr w:rsidR="002E1CAC" w:rsidRPr="005C0844" w14:paraId="4955D0F2" w14:textId="77777777" w:rsidTr="00E04487">
        <w:tc>
          <w:tcPr>
            <w:tcW w:w="993" w:type="dxa"/>
            <w:shd w:val="clear" w:color="auto" w:fill="auto"/>
            <w:vAlign w:val="center"/>
          </w:tcPr>
          <w:p w14:paraId="52379F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FB33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16EA3312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1B5FA47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99F5EC2" w14:textId="2D4F4D3C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0307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27 731.16 zł</w:t>
            </w:r>
          </w:p>
        </w:tc>
      </w:tr>
      <w:tr w:rsidR="002E1CAC" w:rsidRPr="005C0844" w14:paraId="2DC5D510" w14:textId="77777777" w:rsidTr="00E04487">
        <w:tc>
          <w:tcPr>
            <w:tcW w:w="993" w:type="dxa"/>
            <w:shd w:val="clear" w:color="auto" w:fill="auto"/>
            <w:vAlign w:val="center"/>
          </w:tcPr>
          <w:p w14:paraId="7C3DA68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2BBA3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41F57091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FEC5346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6B1A4FA" w14:textId="28439426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30C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220 989.60 zł</w:t>
            </w:r>
          </w:p>
        </w:tc>
      </w:tr>
      <w:tr w:rsidR="002E1CAC" w:rsidRPr="005C0844" w14:paraId="35FE53C1" w14:textId="77777777" w:rsidTr="00E04487">
        <w:tc>
          <w:tcPr>
            <w:tcW w:w="993" w:type="dxa"/>
            <w:shd w:val="clear" w:color="auto" w:fill="auto"/>
            <w:vAlign w:val="center"/>
          </w:tcPr>
          <w:p w14:paraId="198B96B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20A98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1DDA49FF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A55800C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7C5C3F6" w14:textId="1D1E1FFB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FB913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20 516.87 zł</w:t>
            </w:r>
          </w:p>
        </w:tc>
      </w:tr>
      <w:tr w:rsidR="002E1CAC" w:rsidRPr="005C0844" w14:paraId="7E2CD3AA" w14:textId="77777777" w:rsidTr="00E04487">
        <w:tc>
          <w:tcPr>
            <w:tcW w:w="993" w:type="dxa"/>
            <w:shd w:val="clear" w:color="auto" w:fill="auto"/>
            <w:vAlign w:val="center"/>
          </w:tcPr>
          <w:p w14:paraId="78DFE11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CBF2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32ECDCFE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3E6D1C4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8B60199" w14:textId="090A2FB6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6837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28 596.18 zł</w:t>
            </w:r>
          </w:p>
        </w:tc>
      </w:tr>
      <w:tr w:rsidR="002E1CAC" w:rsidRPr="005C0844" w14:paraId="7AE00433" w14:textId="77777777" w:rsidTr="00E04487">
        <w:tc>
          <w:tcPr>
            <w:tcW w:w="993" w:type="dxa"/>
            <w:shd w:val="clear" w:color="auto" w:fill="auto"/>
            <w:vAlign w:val="center"/>
          </w:tcPr>
          <w:p w14:paraId="18C12F9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4AD5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1792E669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99DFBF8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71FDEE5" w14:textId="3CD85147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B6C63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34 495.05 zł</w:t>
            </w:r>
          </w:p>
        </w:tc>
      </w:tr>
      <w:tr w:rsidR="002E1CAC" w:rsidRPr="005C0844" w14:paraId="0BF0D1D9" w14:textId="77777777" w:rsidTr="00E04487">
        <w:tc>
          <w:tcPr>
            <w:tcW w:w="993" w:type="dxa"/>
            <w:shd w:val="clear" w:color="auto" w:fill="auto"/>
            <w:vAlign w:val="center"/>
          </w:tcPr>
          <w:p w14:paraId="7F0E03E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B873A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59E5833E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4E8D463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29295E1" w14:textId="0328C544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CADB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139 161.16 zł</w:t>
            </w:r>
          </w:p>
        </w:tc>
      </w:tr>
      <w:tr w:rsidR="002E1CAC" w:rsidRPr="005C0844" w14:paraId="5B119AA4" w14:textId="77777777" w:rsidTr="00E04487">
        <w:tc>
          <w:tcPr>
            <w:tcW w:w="993" w:type="dxa"/>
            <w:shd w:val="clear" w:color="auto" w:fill="auto"/>
            <w:vAlign w:val="center"/>
          </w:tcPr>
          <w:p w14:paraId="30AF24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BFB5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8513024" w14:textId="77777777" w:rsidR="00051D5D" w:rsidRPr="005C0844" w:rsidRDefault="00051D5D" w:rsidP="00051D5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DB0C4E0" w14:textId="77777777" w:rsidR="00051D5D" w:rsidRPr="005C0844" w:rsidRDefault="00051D5D" w:rsidP="00051D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D47EEA9" w14:textId="517D7926" w:rsidR="002E1CAC" w:rsidRPr="005C0844" w:rsidRDefault="00051D5D" w:rsidP="00051D5D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B978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140 554.44 zł</w:t>
            </w:r>
          </w:p>
        </w:tc>
      </w:tr>
      <w:tr w:rsidR="002E1CAC" w:rsidRPr="005C0844" w14:paraId="6B3354E6" w14:textId="77777777" w:rsidTr="00E04487">
        <w:tc>
          <w:tcPr>
            <w:tcW w:w="993" w:type="dxa"/>
            <w:shd w:val="clear" w:color="auto" w:fill="auto"/>
            <w:vAlign w:val="center"/>
          </w:tcPr>
          <w:p w14:paraId="4D667C0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16C2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048E791F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8C95E38" w14:textId="77777777" w:rsidR="002E1CAC" w:rsidRPr="005C0844" w:rsidRDefault="002E1CAC" w:rsidP="00E04487">
            <w:pPr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03080E2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54-640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CD1F3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233 280.00 zł</w:t>
            </w:r>
          </w:p>
        </w:tc>
      </w:tr>
      <w:tr w:rsidR="002E1CAC" w:rsidRPr="005C0844" w14:paraId="27BD549E" w14:textId="77777777" w:rsidTr="00E04487">
        <w:tc>
          <w:tcPr>
            <w:tcW w:w="993" w:type="dxa"/>
            <w:shd w:val="clear" w:color="auto" w:fill="auto"/>
            <w:vAlign w:val="center"/>
          </w:tcPr>
          <w:p w14:paraId="2B4CE62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7387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00D9F628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4C510FB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B12EC04" w14:textId="57294CB8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F511E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11 307.71 zł</w:t>
            </w:r>
          </w:p>
        </w:tc>
      </w:tr>
      <w:tr w:rsidR="002E1CAC" w:rsidRPr="005C0844" w14:paraId="65244A05" w14:textId="77777777" w:rsidTr="00E04487">
        <w:tc>
          <w:tcPr>
            <w:tcW w:w="993" w:type="dxa"/>
            <w:shd w:val="clear" w:color="auto" w:fill="auto"/>
            <w:vAlign w:val="center"/>
          </w:tcPr>
          <w:p w14:paraId="2563E8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5B05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18C5FA7E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E276765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CA408C3" w14:textId="48B693A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0EF9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4 879.44 zł</w:t>
            </w:r>
          </w:p>
        </w:tc>
      </w:tr>
      <w:tr w:rsidR="002E1CAC" w:rsidRPr="005C0844" w14:paraId="4D0DE215" w14:textId="77777777" w:rsidTr="00E04487">
        <w:tc>
          <w:tcPr>
            <w:tcW w:w="993" w:type="dxa"/>
            <w:shd w:val="clear" w:color="auto" w:fill="auto"/>
            <w:vAlign w:val="center"/>
          </w:tcPr>
          <w:p w14:paraId="3C389D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B72B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49</w:t>
            </w:r>
          </w:p>
        </w:tc>
        <w:tc>
          <w:tcPr>
            <w:tcW w:w="4110" w:type="dxa"/>
            <w:shd w:val="clear" w:color="auto" w:fill="auto"/>
          </w:tcPr>
          <w:p w14:paraId="35F4E042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E4C08B0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BB17B1D" w14:textId="15F61112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CCFCD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171 305.30 zł</w:t>
            </w:r>
          </w:p>
        </w:tc>
      </w:tr>
      <w:tr w:rsidR="002E1CAC" w:rsidRPr="005C0844" w14:paraId="24E15B7F" w14:textId="77777777" w:rsidTr="00E04487">
        <w:tc>
          <w:tcPr>
            <w:tcW w:w="993" w:type="dxa"/>
            <w:shd w:val="clear" w:color="auto" w:fill="auto"/>
            <w:vAlign w:val="center"/>
          </w:tcPr>
          <w:p w14:paraId="28A72F2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79CE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51</w:t>
            </w:r>
          </w:p>
        </w:tc>
        <w:tc>
          <w:tcPr>
            <w:tcW w:w="4110" w:type="dxa"/>
            <w:shd w:val="clear" w:color="auto" w:fill="auto"/>
          </w:tcPr>
          <w:p w14:paraId="5227BF80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9EA7F45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2928362" w14:textId="142157E1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710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72 485.06 zł</w:t>
            </w:r>
          </w:p>
        </w:tc>
      </w:tr>
      <w:tr w:rsidR="002E1CAC" w:rsidRPr="005C0844" w14:paraId="11718AB6" w14:textId="77777777" w:rsidTr="00E04487">
        <w:tc>
          <w:tcPr>
            <w:tcW w:w="993" w:type="dxa"/>
            <w:shd w:val="clear" w:color="auto" w:fill="auto"/>
            <w:vAlign w:val="center"/>
          </w:tcPr>
          <w:p w14:paraId="747FD33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74BD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359DA23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B65B9E0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9D50D32" w14:textId="0898BDA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832C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456 032.49 zł</w:t>
            </w:r>
          </w:p>
        </w:tc>
      </w:tr>
      <w:tr w:rsidR="002E1CAC" w:rsidRPr="005C0844" w14:paraId="2D1E8EC4" w14:textId="77777777" w:rsidTr="00E04487">
        <w:tc>
          <w:tcPr>
            <w:tcW w:w="993" w:type="dxa"/>
            <w:shd w:val="clear" w:color="auto" w:fill="auto"/>
            <w:vAlign w:val="center"/>
          </w:tcPr>
          <w:p w14:paraId="4BE3305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C2A4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55</w:t>
            </w:r>
          </w:p>
        </w:tc>
        <w:tc>
          <w:tcPr>
            <w:tcW w:w="4110" w:type="dxa"/>
            <w:shd w:val="clear" w:color="auto" w:fill="auto"/>
          </w:tcPr>
          <w:p w14:paraId="2A148217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FCF745C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FE10715" w14:textId="04AFDC9F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D965A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35 097.46 zł</w:t>
            </w:r>
          </w:p>
        </w:tc>
      </w:tr>
      <w:tr w:rsidR="002E1CAC" w:rsidRPr="005C0844" w14:paraId="4B411AE6" w14:textId="77777777" w:rsidTr="00E04487">
        <w:tc>
          <w:tcPr>
            <w:tcW w:w="993" w:type="dxa"/>
            <w:shd w:val="clear" w:color="auto" w:fill="auto"/>
            <w:vAlign w:val="center"/>
          </w:tcPr>
          <w:p w14:paraId="0857C4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24DC6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08555A52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D76C1B2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71E8221" w14:textId="5FF1B58F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72E82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18 973.12 zł</w:t>
            </w:r>
          </w:p>
        </w:tc>
      </w:tr>
      <w:tr w:rsidR="002E1CAC" w:rsidRPr="005C0844" w14:paraId="1E4CD6D1" w14:textId="77777777" w:rsidTr="00E04487">
        <w:tc>
          <w:tcPr>
            <w:tcW w:w="993" w:type="dxa"/>
            <w:shd w:val="clear" w:color="auto" w:fill="auto"/>
            <w:vAlign w:val="center"/>
          </w:tcPr>
          <w:p w14:paraId="1BB1D7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A9E8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62CCD9CF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7CCB5FC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6D59CC8" w14:textId="336E71F1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EC96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108 552.96 zł</w:t>
            </w:r>
          </w:p>
        </w:tc>
      </w:tr>
      <w:tr w:rsidR="002E1CAC" w:rsidRPr="005C0844" w14:paraId="3CF77219" w14:textId="77777777" w:rsidTr="00E04487">
        <w:tc>
          <w:tcPr>
            <w:tcW w:w="993" w:type="dxa"/>
            <w:shd w:val="clear" w:color="auto" w:fill="auto"/>
            <w:vAlign w:val="center"/>
          </w:tcPr>
          <w:p w14:paraId="04D9C0E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CB3C5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7BD2B510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D793074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15F83B0" w14:textId="0D44C5E9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4BBF5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311 735.47 zł</w:t>
            </w:r>
          </w:p>
        </w:tc>
      </w:tr>
      <w:tr w:rsidR="002E1CAC" w:rsidRPr="005C0844" w14:paraId="4494A67C" w14:textId="77777777" w:rsidTr="00E04487">
        <w:tc>
          <w:tcPr>
            <w:tcW w:w="993" w:type="dxa"/>
            <w:shd w:val="clear" w:color="auto" w:fill="auto"/>
            <w:vAlign w:val="center"/>
          </w:tcPr>
          <w:p w14:paraId="7BE1039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53C8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3628021E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7E615A9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8A2B895" w14:textId="10D9C94B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901C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94 446.00 zł</w:t>
            </w:r>
          </w:p>
        </w:tc>
      </w:tr>
      <w:tr w:rsidR="002E1CAC" w:rsidRPr="005C0844" w14:paraId="7CBBF1D8" w14:textId="77777777" w:rsidTr="00E04487">
        <w:tc>
          <w:tcPr>
            <w:tcW w:w="993" w:type="dxa"/>
            <w:shd w:val="clear" w:color="auto" w:fill="auto"/>
            <w:vAlign w:val="center"/>
          </w:tcPr>
          <w:p w14:paraId="15C3C4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4BD57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7AB67932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5547564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5934B31" w14:textId="54284B7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B83AF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223 387.20 zł</w:t>
            </w:r>
          </w:p>
        </w:tc>
      </w:tr>
      <w:tr w:rsidR="002E1CAC" w:rsidRPr="005C0844" w14:paraId="5ED5079C" w14:textId="77777777" w:rsidTr="00E04487">
        <w:tc>
          <w:tcPr>
            <w:tcW w:w="993" w:type="dxa"/>
            <w:shd w:val="clear" w:color="auto" w:fill="auto"/>
            <w:vAlign w:val="center"/>
          </w:tcPr>
          <w:p w14:paraId="5139E8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8FD7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5F0835B1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900A7CF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F13D89C" w14:textId="0932883E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69BF1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60 372.43 zł</w:t>
            </w:r>
          </w:p>
        </w:tc>
      </w:tr>
      <w:tr w:rsidR="002E1CAC" w:rsidRPr="005C0844" w14:paraId="5AB40BC5" w14:textId="77777777" w:rsidTr="00E04487">
        <w:tc>
          <w:tcPr>
            <w:tcW w:w="993" w:type="dxa"/>
            <w:shd w:val="clear" w:color="auto" w:fill="auto"/>
            <w:vAlign w:val="center"/>
          </w:tcPr>
          <w:p w14:paraId="2D91CA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081C1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748635A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F183900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64343E5" w14:textId="0F4FB5E1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907A6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43 823.11 zł</w:t>
            </w:r>
          </w:p>
        </w:tc>
      </w:tr>
      <w:tr w:rsidR="002E1CAC" w:rsidRPr="005C0844" w14:paraId="3B6A9BF3" w14:textId="77777777" w:rsidTr="00E04487">
        <w:tc>
          <w:tcPr>
            <w:tcW w:w="993" w:type="dxa"/>
            <w:shd w:val="clear" w:color="auto" w:fill="auto"/>
            <w:vAlign w:val="center"/>
          </w:tcPr>
          <w:p w14:paraId="48345C4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C6111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4A76EFB8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FD73771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C79AB46" w14:textId="0E76CA56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AC69F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24 883.20 zł</w:t>
            </w:r>
          </w:p>
        </w:tc>
      </w:tr>
      <w:tr w:rsidR="002E1CAC" w:rsidRPr="005C0844" w14:paraId="4DC526F9" w14:textId="77777777" w:rsidTr="00E04487">
        <w:tc>
          <w:tcPr>
            <w:tcW w:w="993" w:type="dxa"/>
            <w:shd w:val="clear" w:color="auto" w:fill="auto"/>
            <w:vAlign w:val="center"/>
          </w:tcPr>
          <w:p w14:paraId="03ED83F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ED11B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67CEDFB9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669B06D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3508BA6" w14:textId="1FA1EE83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0A64A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102 092.40 zł</w:t>
            </w:r>
          </w:p>
        </w:tc>
      </w:tr>
      <w:tr w:rsidR="002E1CAC" w:rsidRPr="005C0844" w14:paraId="27773563" w14:textId="77777777" w:rsidTr="00E04487">
        <w:tc>
          <w:tcPr>
            <w:tcW w:w="993" w:type="dxa"/>
            <w:shd w:val="clear" w:color="auto" w:fill="auto"/>
            <w:vAlign w:val="center"/>
          </w:tcPr>
          <w:p w14:paraId="1F750E7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B927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3848D136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C8EC461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8329DF7" w14:textId="6C10AD2E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E2FFA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14 239.58 zł</w:t>
            </w:r>
          </w:p>
        </w:tc>
      </w:tr>
      <w:tr w:rsidR="002E1CAC" w:rsidRPr="005C0844" w14:paraId="4F9BAC84" w14:textId="77777777" w:rsidTr="00E04487">
        <w:tc>
          <w:tcPr>
            <w:tcW w:w="993" w:type="dxa"/>
            <w:shd w:val="clear" w:color="auto" w:fill="auto"/>
            <w:vAlign w:val="center"/>
          </w:tcPr>
          <w:p w14:paraId="2347F0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0C06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74</w:t>
            </w:r>
          </w:p>
        </w:tc>
        <w:tc>
          <w:tcPr>
            <w:tcW w:w="4110" w:type="dxa"/>
            <w:shd w:val="clear" w:color="auto" w:fill="auto"/>
          </w:tcPr>
          <w:p w14:paraId="1D74F566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AF71AA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753A03F" w14:textId="64C749C5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76E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9 225.25 zł</w:t>
            </w:r>
          </w:p>
        </w:tc>
      </w:tr>
      <w:tr w:rsidR="002E1CAC" w:rsidRPr="005C0844" w14:paraId="447A97E4" w14:textId="77777777" w:rsidTr="00E04487">
        <w:tc>
          <w:tcPr>
            <w:tcW w:w="993" w:type="dxa"/>
            <w:shd w:val="clear" w:color="auto" w:fill="auto"/>
            <w:vAlign w:val="center"/>
          </w:tcPr>
          <w:p w14:paraId="22362D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71EBC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7D204E21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B624544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0CC9C71" w14:textId="64083684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9A74A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95 149.08 zł</w:t>
            </w:r>
          </w:p>
        </w:tc>
      </w:tr>
      <w:tr w:rsidR="002E1CAC" w:rsidRPr="005C0844" w14:paraId="6FC855D0" w14:textId="77777777" w:rsidTr="00E04487">
        <w:tc>
          <w:tcPr>
            <w:tcW w:w="993" w:type="dxa"/>
            <w:shd w:val="clear" w:color="auto" w:fill="auto"/>
            <w:vAlign w:val="center"/>
          </w:tcPr>
          <w:p w14:paraId="2E21E2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FBAFE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3341B4A6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ABC264F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9B9AE53" w14:textId="1F169505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6188C3" w14:textId="04E2100F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161 18</w:t>
            </w:r>
            <w:r w:rsidR="00B15431">
              <w:rPr>
                <w:sz w:val="24"/>
                <w:szCs w:val="24"/>
              </w:rPr>
              <w:t>6</w:t>
            </w:r>
            <w:r w:rsidRPr="005C0844">
              <w:rPr>
                <w:sz w:val="24"/>
                <w:szCs w:val="24"/>
              </w:rPr>
              <w:t>.76 zł</w:t>
            </w:r>
          </w:p>
        </w:tc>
      </w:tr>
      <w:tr w:rsidR="002E1CAC" w:rsidRPr="005C0844" w14:paraId="6D8AF6B1" w14:textId="77777777" w:rsidTr="00E04487">
        <w:tc>
          <w:tcPr>
            <w:tcW w:w="993" w:type="dxa"/>
            <w:shd w:val="clear" w:color="auto" w:fill="auto"/>
            <w:vAlign w:val="center"/>
          </w:tcPr>
          <w:p w14:paraId="7390F68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DD37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77</w:t>
            </w:r>
          </w:p>
        </w:tc>
        <w:tc>
          <w:tcPr>
            <w:tcW w:w="4110" w:type="dxa"/>
            <w:shd w:val="clear" w:color="auto" w:fill="auto"/>
          </w:tcPr>
          <w:p w14:paraId="2F66C04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3EBEB05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4A7C46A" w14:textId="5CA3D643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27162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19 349.28 zł</w:t>
            </w:r>
          </w:p>
        </w:tc>
      </w:tr>
      <w:tr w:rsidR="002E1CAC" w:rsidRPr="005C0844" w14:paraId="20EA7A85" w14:textId="77777777" w:rsidTr="00E04487">
        <w:tc>
          <w:tcPr>
            <w:tcW w:w="993" w:type="dxa"/>
            <w:shd w:val="clear" w:color="auto" w:fill="auto"/>
            <w:vAlign w:val="center"/>
          </w:tcPr>
          <w:p w14:paraId="0726DA8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9AAB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78</w:t>
            </w:r>
          </w:p>
        </w:tc>
        <w:tc>
          <w:tcPr>
            <w:tcW w:w="4110" w:type="dxa"/>
            <w:shd w:val="clear" w:color="auto" w:fill="auto"/>
          </w:tcPr>
          <w:p w14:paraId="363EF4F7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84889D0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AB33F16" w14:textId="01DBC17D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87FC6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69 660.00 zł</w:t>
            </w:r>
          </w:p>
        </w:tc>
      </w:tr>
      <w:tr w:rsidR="002E1CAC" w:rsidRPr="005C0844" w14:paraId="24DC07F2" w14:textId="77777777" w:rsidTr="00E04487">
        <w:tc>
          <w:tcPr>
            <w:tcW w:w="993" w:type="dxa"/>
            <w:shd w:val="clear" w:color="auto" w:fill="auto"/>
            <w:vAlign w:val="center"/>
          </w:tcPr>
          <w:p w14:paraId="5E6B134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CECE1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</w:t>
            </w:r>
          </w:p>
        </w:tc>
        <w:tc>
          <w:tcPr>
            <w:tcW w:w="4110" w:type="dxa"/>
            <w:shd w:val="clear" w:color="auto" w:fill="auto"/>
          </w:tcPr>
          <w:p w14:paraId="52F249C2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3404767D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47D5B69" w14:textId="2A42592D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2880A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6 831.00 zł</w:t>
            </w:r>
          </w:p>
        </w:tc>
      </w:tr>
      <w:tr w:rsidR="002E1CAC" w:rsidRPr="005C0844" w14:paraId="626BCAF6" w14:textId="77777777" w:rsidTr="00E04487">
        <w:tc>
          <w:tcPr>
            <w:tcW w:w="993" w:type="dxa"/>
            <w:shd w:val="clear" w:color="auto" w:fill="auto"/>
            <w:vAlign w:val="center"/>
          </w:tcPr>
          <w:p w14:paraId="282985C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FD622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81</w:t>
            </w:r>
          </w:p>
        </w:tc>
        <w:tc>
          <w:tcPr>
            <w:tcW w:w="4110" w:type="dxa"/>
            <w:shd w:val="clear" w:color="auto" w:fill="auto"/>
          </w:tcPr>
          <w:p w14:paraId="681F582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586754A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673D9F2" w14:textId="624E6189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CDE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8 432.64 zł</w:t>
            </w:r>
          </w:p>
        </w:tc>
      </w:tr>
      <w:tr w:rsidR="002E1CAC" w:rsidRPr="005C0844" w14:paraId="73236EFE" w14:textId="77777777" w:rsidTr="00E04487">
        <w:tc>
          <w:tcPr>
            <w:tcW w:w="993" w:type="dxa"/>
            <w:shd w:val="clear" w:color="auto" w:fill="auto"/>
            <w:vAlign w:val="center"/>
          </w:tcPr>
          <w:p w14:paraId="5C56212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428A3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82</w:t>
            </w:r>
          </w:p>
        </w:tc>
        <w:tc>
          <w:tcPr>
            <w:tcW w:w="4110" w:type="dxa"/>
            <w:shd w:val="clear" w:color="auto" w:fill="auto"/>
          </w:tcPr>
          <w:p w14:paraId="59FF13BE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9A5507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1E7F42F4" w14:textId="460DBDE7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38550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86 447.30 zł</w:t>
            </w:r>
          </w:p>
        </w:tc>
      </w:tr>
      <w:tr w:rsidR="002E1CAC" w:rsidRPr="005C0844" w14:paraId="1C69E28D" w14:textId="77777777" w:rsidTr="00E04487">
        <w:tc>
          <w:tcPr>
            <w:tcW w:w="993" w:type="dxa"/>
            <w:shd w:val="clear" w:color="auto" w:fill="auto"/>
            <w:vAlign w:val="center"/>
          </w:tcPr>
          <w:p w14:paraId="31660AF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BFC04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83</w:t>
            </w:r>
          </w:p>
        </w:tc>
        <w:tc>
          <w:tcPr>
            <w:tcW w:w="4110" w:type="dxa"/>
            <w:shd w:val="clear" w:color="auto" w:fill="auto"/>
          </w:tcPr>
          <w:p w14:paraId="2CC9A227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E5E888F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E7978A5" w14:textId="1BA9C05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161D2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38 438.07 zł</w:t>
            </w:r>
          </w:p>
        </w:tc>
      </w:tr>
      <w:tr w:rsidR="002E1CAC" w:rsidRPr="005C0844" w14:paraId="17B202B5" w14:textId="77777777" w:rsidTr="00E04487">
        <w:tc>
          <w:tcPr>
            <w:tcW w:w="993" w:type="dxa"/>
            <w:shd w:val="clear" w:color="auto" w:fill="auto"/>
            <w:vAlign w:val="center"/>
          </w:tcPr>
          <w:p w14:paraId="2524EC3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73EF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84</w:t>
            </w:r>
          </w:p>
        </w:tc>
        <w:tc>
          <w:tcPr>
            <w:tcW w:w="4110" w:type="dxa"/>
            <w:shd w:val="clear" w:color="auto" w:fill="auto"/>
          </w:tcPr>
          <w:p w14:paraId="21571E50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632B75C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CA970A8" w14:textId="02B1052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53C4C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916.38 zł</w:t>
            </w:r>
          </w:p>
        </w:tc>
      </w:tr>
      <w:tr w:rsidR="002E1CAC" w:rsidRPr="005C0844" w14:paraId="731291FD" w14:textId="77777777" w:rsidTr="00E04487">
        <w:tc>
          <w:tcPr>
            <w:tcW w:w="993" w:type="dxa"/>
            <w:shd w:val="clear" w:color="auto" w:fill="auto"/>
            <w:vAlign w:val="center"/>
          </w:tcPr>
          <w:p w14:paraId="231E948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3B58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4B15351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7A34DFD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66E9F3A8" w14:textId="1EF39C15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3562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3 796.09 zł</w:t>
            </w:r>
          </w:p>
        </w:tc>
      </w:tr>
      <w:tr w:rsidR="002E1CAC" w:rsidRPr="005C0844" w14:paraId="6159E8C7" w14:textId="77777777" w:rsidTr="00E04487">
        <w:tc>
          <w:tcPr>
            <w:tcW w:w="993" w:type="dxa"/>
            <w:shd w:val="clear" w:color="auto" w:fill="auto"/>
            <w:vAlign w:val="center"/>
          </w:tcPr>
          <w:p w14:paraId="2A777DC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2170F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58E1274B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0AD52F2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6D34DDB" w14:textId="2453F192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5EA7D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14 490.96 zł</w:t>
            </w:r>
          </w:p>
        </w:tc>
      </w:tr>
      <w:tr w:rsidR="002E1CAC" w:rsidRPr="005C0844" w14:paraId="496D8346" w14:textId="77777777" w:rsidTr="00E04487">
        <w:tc>
          <w:tcPr>
            <w:tcW w:w="993" w:type="dxa"/>
            <w:shd w:val="clear" w:color="auto" w:fill="auto"/>
            <w:vAlign w:val="center"/>
          </w:tcPr>
          <w:p w14:paraId="5143F5E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3E8AE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92</w:t>
            </w:r>
          </w:p>
        </w:tc>
        <w:tc>
          <w:tcPr>
            <w:tcW w:w="4110" w:type="dxa"/>
            <w:shd w:val="clear" w:color="auto" w:fill="auto"/>
          </w:tcPr>
          <w:p w14:paraId="69D63015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8FF94E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45C7D50" w14:textId="60015F9A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4036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642 323.52 zł</w:t>
            </w:r>
          </w:p>
        </w:tc>
      </w:tr>
      <w:tr w:rsidR="002E1CAC" w:rsidRPr="005C0844" w14:paraId="70DD10C7" w14:textId="77777777" w:rsidTr="00E04487">
        <w:tc>
          <w:tcPr>
            <w:tcW w:w="993" w:type="dxa"/>
            <w:shd w:val="clear" w:color="auto" w:fill="auto"/>
            <w:vAlign w:val="center"/>
          </w:tcPr>
          <w:p w14:paraId="0951E85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4B88F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93</w:t>
            </w:r>
          </w:p>
        </w:tc>
        <w:tc>
          <w:tcPr>
            <w:tcW w:w="4110" w:type="dxa"/>
            <w:shd w:val="clear" w:color="auto" w:fill="auto"/>
          </w:tcPr>
          <w:p w14:paraId="1334CE55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BDC3C29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A9321E2" w14:textId="7AFCF451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87914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69 120.00 zł</w:t>
            </w:r>
          </w:p>
        </w:tc>
      </w:tr>
      <w:tr w:rsidR="002E1CAC" w:rsidRPr="005C0844" w14:paraId="4623BA80" w14:textId="77777777" w:rsidTr="00E04487">
        <w:tc>
          <w:tcPr>
            <w:tcW w:w="993" w:type="dxa"/>
            <w:shd w:val="clear" w:color="auto" w:fill="auto"/>
            <w:vAlign w:val="center"/>
          </w:tcPr>
          <w:p w14:paraId="6BD9A72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DEBD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96</w:t>
            </w:r>
          </w:p>
        </w:tc>
        <w:tc>
          <w:tcPr>
            <w:tcW w:w="4110" w:type="dxa"/>
            <w:shd w:val="clear" w:color="auto" w:fill="auto"/>
          </w:tcPr>
          <w:p w14:paraId="08EDD79F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775A576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149F45A" w14:textId="67596A45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30045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62 985.60 zł</w:t>
            </w:r>
          </w:p>
        </w:tc>
      </w:tr>
      <w:tr w:rsidR="002E1CAC" w:rsidRPr="005C0844" w14:paraId="235E2483" w14:textId="77777777" w:rsidTr="00E04487">
        <w:tc>
          <w:tcPr>
            <w:tcW w:w="993" w:type="dxa"/>
            <w:shd w:val="clear" w:color="auto" w:fill="auto"/>
            <w:vAlign w:val="center"/>
          </w:tcPr>
          <w:p w14:paraId="63B6971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D032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</w:t>
            </w:r>
          </w:p>
        </w:tc>
        <w:tc>
          <w:tcPr>
            <w:tcW w:w="4110" w:type="dxa"/>
            <w:shd w:val="clear" w:color="auto" w:fill="auto"/>
          </w:tcPr>
          <w:p w14:paraId="24518783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6C87A70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1E2E39B" w14:textId="340E1053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42525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9 720.00 zł</w:t>
            </w:r>
          </w:p>
        </w:tc>
      </w:tr>
      <w:tr w:rsidR="002E1CAC" w:rsidRPr="005C0844" w14:paraId="2EAACAE1" w14:textId="77777777" w:rsidTr="00E04487">
        <w:tc>
          <w:tcPr>
            <w:tcW w:w="993" w:type="dxa"/>
            <w:shd w:val="clear" w:color="auto" w:fill="auto"/>
            <w:vAlign w:val="center"/>
          </w:tcPr>
          <w:p w14:paraId="6DAB69A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0181D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98</w:t>
            </w:r>
          </w:p>
        </w:tc>
        <w:tc>
          <w:tcPr>
            <w:tcW w:w="4110" w:type="dxa"/>
            <w:shd w:val="clear" w:color="auto" w:fill="auto"/>
          </w:tcPr>
          <w:p w14:paraId="6615AB4E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859B576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74BE7B4F" w14:textId="54935FCF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8D6D6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17 418.08 zł</w:t>
            </w:r>
          </w:p>
        </w:tc>
      </w:tr>
      <w:tr w:rsidR="002E1CAC" w:rsidRPr="005C0844" w14:paraId="21AC6873" w14:textId="77777777" w:rsidTr="00E04487">
        <w:tc>
          <w:tcPr>
            <w:tcW w:w="993" w:type="dxa"/>
            <w:shd w:val="clear" w:color="auto" w:fill="auto"/>
            <w:vAlign w:val="center"/>
          </w:tcPr>
          <w:p w14:paraId="6935F7F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7DE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99</w:t>
            </w:r>
          </w:p>
        </w:tc>
        <w:tc>
          <w:tcPr>
            <w:tcW w:w="4110" w:type="dxa"/>
            <w:shd w:val="clear" w:color="auto" w:fill="auto"/>
          </w:tcPr>
          <w:p w14:paraId="151312B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7C27FF4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DF2594C" w14:textId="1BB37C53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58908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23 422.60 zł</w:t>
            </w:r>
          </w:p>
        </w:tc>
      </w:tr>
      <w:tr w:rsidR="002E1CAC" w:rsidRPr="005C0844" w14:paraId="71008002" w14:textId="77777777" w:rsidTr="00E04487">
        <w:tc>
          <w:tcPr>
            <w:tcW w:w="993" w:type="dxa"/>
            <w:shd w:val="clear" w:color="auto" w:fill="auto"/>
            <w:vAlign w:val="center"/>
          </w:tcPr>
          <w:p w14:paraId="6E2FD77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A12A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100</w:t>
            </w:r>
          </w:p>
        </w:tc>
        <w:tc>
          <w:tcPr>
            <w:tcW w:w="4110" w:type="dxa"/>
            <w:shd w:val="clear" w:color="auto" w:fill="auto"/>
          </w:tcPr>
          <w:p w14:paraId="760AB87C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4545892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0ACDD270" w14:textId="02D6A5B2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EB9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79 580.56 zł</w:t>
            </w:r>
          </w:p>
        </w:tc>
      </w:tr>
      <w:tr w:rsidR="002E1CAC" w:rsidRPr="005C0844" w14:paraId="3261AA03" w14:textId="77777777" w:rsidTr="00E04487">
        <w:tc>
          <w:tcPr>
            <w:tcW w:w="993" w:type="dxa"/>
            <w:shd w:val="clear" w:color="auto" w:fill="auto"/>
            <w:vAlign w:val="center"/>
          </w:tcPr>
          <w:p w14:paraId="3B3BB9A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4ED9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101</w:t>
            </w:r>
          </w:p>
        </w:tc>
        <w:tc>
          <w:tcPr>
            <w:tcW w:w="4110" w:type="dxa"/>
            <w:shd w:val="clear" w:color="auto" w:fill="auto"/>
          </w:tcPr>
          <w:p w14:paraId="1CED4FC8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71A754F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F808951" w14:textId="2D1346BF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0CCE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36 460.80 zł</w:t>
            </w:r>
          </w:p>
        </w:tc>
      </w:tr>
      <w:tr w:rsidR="002E1CAC" w:rsidRPr="005C0844" w14:paraId="20B9C87C" w14:textId="77777777" w:rsidTr="00E04487">
        <w:tc>
          <w:tcPr>
            <w:tcW w:w="993" w:type="dxa"/>
            <w:shd w:val="clear" w:color="auto" w:fill="auto"/>
            <w:vAlign w:val="center"/>
          </w:tcPr>
          <w:p w14:paraId="67C404B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F6A3B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102</w:t>
            </w:r>
          </w:p>
        </w:tc>
        <w:tc>
          <w:tcPr>
            <w:tcW w:w="4110" w:type="dxa"/>
            <w:shd w:val="clear" w:color="auto" w:fill="auto"/>
          </w:tcPr>
          <w:p w14:paraId="75466348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85BACA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8B3D6D1" w14:textId="5FFC5BDC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45041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38 406.31 zł</w:t>
            </w:r>
          </w:p>
        </w:tc>
      </w:tr>
      <w:tr w:rsidR="002E1CAC" w:rsidRPr="005C0844" w14:paraId="6D223BBA" w14:textId="77777777" w:rsidTr="00E04487">
        <w:tc>
          <w:tcPr>
            <w:tcW w:w="993" w:type="dxa"/>
            <w:shd w:val="clear" w:color="auto" w:fill="auto"/>
            <w:vAlign w:val="center"/>
          </w:tcPr>
          <w:p w14:paraId="124CFB6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54E39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103</w:t>
            </w:r>
          </w:p>
        </w:tc>
        <w:tc>
          <w:tcPr>
            <w:tcW w:w="4110" w:type="dxa"/>
            <w:shd w:val="clear" w:color="auto" w:fill="auto"/>
          </w:tcPr>
          <w:p w14:paraId="5DDBD453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56D4D3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2AC4929A" w14:textId="5D391C3D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8EE7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40 888.80 zł</w:t>
            </w:r>
          </w:p>
        </w:tc>
      </w:tr>
      <w:tr w:rsidR="002E1CAC" w:rsidRPr="005C0844" w14:paraId="4B70A410" w14:textId="77777777" w:rsidTr="00E04487">
        <w:tc>
          <w:tcPr>
            <w:tcW w:w="993" w:type="dxa"/>
            <w:shd w:val="clear" w:color="auto" w:fill="auto"/>
            <w:vAlign w:val="center"/>
          </w:tcPr>
          <w:p w14:paraId="555A34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3417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104</w:t>
            </w:r>
          </w:p>
        </w:tc>
        <w:tc>
          <w:tcPr>
            <w:tcW w:w="4110" w:type="dxa"/>
            <w:shd w:val="clear" w:color="auto" w:fill="auto"/>
          </w:tcPr>
          <w:p w14:paraId="759D0F88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569C387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4962D36D" w14:textId="657ED3E7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55D8F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136 973.91 zł</w:t>
            </w:r>
          </w:p>
        </w:tc>
      </w:tr>
      <w:tr w:rsidR="002E1CAC" w:rsidRPr="005C0844" w14:paraId="0C0ADA11" w14:textId="77777777" w:rsidTr="00E04487">
        <w:tc>
          <w:tcPr>
            <w:tcW w:w="993" w:type="dxa"/>
            <w:shd w:val="clear" w:color="auto" w:fill="auto"/>
            <w:vAlign w:val="center"/>
          </w:tcPr>
          <w:p w14:paraId="3B52E63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75F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105</w:t>
            </w:r>
          </w:p>
        </w:tc>
        <w:tc>
          <w:tcPr>
            <w:tcW w:w="4110" w:type="dxa"/>
            <w:shd w:val="clear" w:color="auto" w:fill="auto"/>
          </w:tcPr>
          <w:p w14:paraId="4A3B3E4E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DD22621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3E4ECE6B" w14:textId="620D9A20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51C5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4 233.60 zł</w:t>
            </w:r>
          </w:p>
        </w:tc>
      </w:tr>
      <w:tr w:rsidR="002E1CAC" w:rsidRPr="005C0844" w14:paraId="39AFCD3B" w14:textId="77777777" w:rsidTr="00E04487">
        <w:tc>
          <w:tcPr>
            <w:tcW w:w="993" w:type="dxa"/>
            <w:shd w:val="clear" w:color="auto" w:fill="auto"/>
            <w:vAlign w:val="center"/>
          </w:tcPr>
          <w:p w14:paraId="175C6F8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3068F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106</w:t>
            </w:r>
          </w:p>
        </w:tc>
        <w:tc>
          <w:tcPr>
            <w:tcW w:w="4110" w:type="dxa"/>
            <w:shd w:val="clear" w:color="auto" w:fill="auto"/>
          </w:tcPr>
          <w:p w14:paraId="7F597FE3" w14:textId="77777777" w:rsidR="00E93626" w:rsidRPr="005C0844" w:rsidRDefault="00E93626" w:rsidP="00E93626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Urtica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78C1D8E" w14:textId="77777777" w:rsidR="00E93626" w:rsidRPr="005C0844" w:rsidRDefault="00E93626" w:rsidP="00E936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Krzemieniecka 120 </w:t>
            </w:r>
          </w:p>
          <w:p w14:paraId="5B4FBAB4" w14:textId="45568E40" w:rsidR="002E1CAC" w:rsidRPr="005C0844" w:rsidRDefault="00E93626" w:rsidP="00E93626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54-6</w:t>
            </w:r>
            <w:r>
              <w:rPr>
                <w:sz w:val="24"/>
                <w:szCs w:val="24"/>
              </w:rPr>
              <w:t>13</w:t>
            </w:r>
            <w:r w:rsidRPr="005C0844">
              <w:rPr>
                <w:sz w:val="24"/>
                <w:szCs w:val="24"/>
              </w:rPr>
              <w:t xml:space="preserve">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BA7F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53 333.22 zł</w:t>
            </w:r>
          </w:p>
        </w:tc>
      </w:tr>
      <w:tr w:rsidR="008F541D" w:rsidRPr="005C0844" w14:paraId="15F1D6BB" w14:textId="77777777" w:rsidTr="00E04487">
        <w:tc>
          <w:tcPr>
            <w:tcW w:w="993" w:type="dxa"/>
            <w:shd w:val="clear" w:color="auto" w:fill="auto"/>
            <w:vAlign w:val="center"/>
          </w:tcPr>
          <w:p w14:paraId="5175DC3F" w14:textId="284A3192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F2E69" w14:textId="7D66D240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5097D98" w14:textId="77777777" w:rsidR="008F541D" w:rsidRPr="005C0844" w:rsidRDefault="008F541D" w:rsidP="008F541D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5CF43D99" w14:textId="5657555B" w:rsidR="008F541D" w:rsidRPr="005C0844" w:rsidRDefault="008F541D" w:rsidP="008F54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Strumykowa 28/11 </w:t>
            </w:r>
            <w:r>
              <w:rPr>
                <w:sz w:val="24"/>
                <w:szCs w:val="24"/>
              </w:rPr>
              <w:br/>
            </w: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EBED0D" w14:textId="60248568" w:rsidR="008F541D" w:rsidRPr="005C0844" w:rsidRDefault="008F541D" w:rsidP="008F541D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11 404.80 zł</w:t>
            </w:r>
          </w:p>
        </w:tc>
      </w:tr>
      <w:tr w:rsidR="002E1CAC" w:rsidRPr="005C0844" w14:paraId="211CB261" w14:textId="77777777" w:rsidTr="00E04487">
        <w:tc>
          <w:tcPr>
            <w:tcW w:w="993" w:type="dxa"/>
            <w:shd w:val="clear" w:color="auto" w:fill="auto"/>
            <w:vAlign w:val="center"/>
          </w:tcPr>
          <w:p w14:paraId="28611F4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9041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5C1F9DE8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3F9B129" w14:textId="0EB8A58E" w:rsidR="002E1CAC" w:rsidRPr="005C0844" w:rsidRDefault="00A27BE8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 xml:space="preserve">Strumykowa 28/11 </w:t>
            </w:r>
          </w:p>
          <w:p w14:paraId="5D0E509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37149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3 369.60 zł</w:t>
            </w:r>
          </w:p>
        </w:tc>
      </w:tr>
      <w:tr w:rsidR="002E1CAC" w:rsidRPr="005C0844" w14:paraId="23402AA7" w14:textId="77777777" w:rsidTr="00E04487">
        <w:tc>
          <w:tcPr>
            <w:tcW w:w="993" w:type="dxa"/>
            <w:shd w:val="clear" w:color="auto" w:fill="auto"/>
            <w:vAlign w:val="center"/>
          </w:tcPr>
          <w:p w14:paraId="64F3F3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CF762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93</w:t>
            </w:r>
          </w:p>
        </w:tc>
        <w:tc>
          <w:tcPr>
            <w:tcW w:w="4110" w:type="dxa"/>
            <w:shd w:val="clear" w:color="auto" w:fill="auto"/>
          </w:tcPr>
          <w:p w14:paraId="614E7825" w14:textId="77777777" w:rsidR="00A27BE8" w:rsidRPr="005C0844" w:rsidRDefault="00A27BE8" w:rsidP="00A27BE8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A6416E9" w14:textId="77777777" w:rsidR="00A27BE8" w:rsidRPr="005C0844" w:rsidRDefault="00A27BE8" w:rsidP="00A27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Strumykowa 28/11 </w:t>
            </w:r>
          </w:p>
          <w:p w14:paraId="6E792FB3" w14:textId="0CCF989A" w:rsidR="002E1CAC" w:rsidRPr="005C0844" w:rsidRDefault="00A27BE8" w:rsidP="00A27BE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27C86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79 920.00 zł</w:t>
            </w:r>
          </w:p>
        </w:tc>
      </w:tr>
      <w:tr w:rsidR="002E1CAC" w:rsidRPr="005C0844" w14:paraId="4F7CA83B" w14:textId="77777777" w:rsidTr="00E04487">
        <w:tc>
          <w:tcPr>
            <w:tcW w:w="993" w:type="dxa"/>
            <w:shd w:val="clear" w:color="auto" w:fill="auto"/>
            <w:vAlign w:val="center"/>
          </w:tcPr>
          <w:p w14:paraId="6FB11F9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158BF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95</w:t>
            </w:r>
          </w:p>
        </w:tc>
        <w:tc>
          <w:tcPr>
            <w:tcW w:w="4110" w:type="dxa"/>
            <w:shd w:val="clear" w:color="auto" w:fill="auto"/>
          </w:tcPr>
          <w:p w14:paraId="024C935B" w14:textId="77777777" w:rsidR="00A27BE8" w:rsidRPr="005C0844" w:rsidRDefault="00A27BE8" w:rsidP="00A27BE8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Inpharm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EBDC6AD" w14:textId="77777777" w:rsidR="00A27BE8" w:rsidRPr="005C0844" w:rsidRDefault="00A27BE8" w:rsidP="00A27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 xml:space="preserve">Strumykowa 28/11 </w:t>
            </w:r>
          </w:p>
          <w:p w14:paraId="41DC4334" w14:textId="617BB2AA" w:rsidR="002E1CAC" w:rsidRPr="005C0844" w:rsidRDefault="00A27BE8" w:rsidP="00A27BE8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03-138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0AE8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14 134.50 zł</w:t>
            </w:r>
          </w:p>
        </w:tc>
      </w:tr>
      <w:tr w:rsidR="002E1CAC" w:rsidRPr="005C0844" w14:paraId="214EC9CD" w14:textId="77777777" w:rsidTr="00E04487">
        <w:tc>
          <w:tcPr>
            <w:tcW w:w="993" w:type="dxa"/>
            <w:shd w:val="clear" w:color="auto" w:fill="auto"/>
            <w:vAlign w:val="center"/>
          </w:tcPr>
          <w:p w14:paraId="7C4EB61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DC988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019536E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36A26187" w14:textId="6182101A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0E844539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052A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324 261.03 zł</w:t>
            </w:r>
          </w:p>
        </w:tc>
      </w:tr>
      <w:tr w:rsidR="002E1CAC" w:rsidRPr="005C0844" w14:paraId="697763A0" w14:textId="77777777" w:rsidTr="00E04487">
        <w:tc>
          <w:tcPr>
            <w:tcW w:w="993" w:type="dxa"/>
            <w:shd w:val="clear" w:color="auto" w:fill="auto"/>
            <w:vAlign w:val="center"/>
          </w:tcPr>
          <w:p w14:paraId="66A072B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EE8D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817900B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7AFDCD36" w14:textId="55B0A84F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75B67AF0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973FC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107 298.00 zł</w:t>
            </w:r>
          </w:p>
        </w:tc>
      </w:tr>
      <w:tr w:rsidR="002E1CAC" w:rsidRPr="005C0844" w14:paraId="1E91D346" w14:textId="77777777" w:rsidTr="00E04487">
        <w:tc>
          <w:tcPr>
            <w:tcW w:w="993" w:type="dxa"/>
            <w:shd w:val="clear" w:color="auto" w:fill="auto"/>
            <w:vAlign w:val="center"/>
          </w:tcPr>
          <w:p w14:paraId="2435EE5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04FA5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0E058034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04140A22" w14:textId="7535C9FE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0FD5798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39B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56 376.00 zł</w:t>
            </w:r>
          </w:p>
        </w:tc>
      </w:tr>
      <w:tr w:rsidR="002E1CAC" w:rsidRPr="005C0844" w14:paraId="4E300FC3" w14:textId="77777777" w:rsidTr="00E04487">
        <w:tc>
          <w:tcPr>
            <w:tcW w:w="993" w:type="dxa"/>
            <w:shd w:val="clear" w:color="auto" w:fill="auto"/>
            <w:vAlign w:val="center"/>
          </w:tcPr>
          <w:p w14:paraId="5B62E0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46825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5B0317AC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20B01A32" w14:textId="2B9319AC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1EE9BB8B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CC93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8 143.20 zł</w:t>
            </w:r>
          </w:p>
        </w:tc>
      </w:tr>
      <w:tr w:rsidR="002E1CAC" w:rsidRPr="005C0844" w14:paraId="754C6768" w14:textId="77777777" w:rsidTr="00E04487">
        <w:tc>
          <w:tcPr>
            <w:tcW w:w="993" w:type="dxa"/>
            <w:shd w:val="clear" w:color="auto" w:fill="auto"/>
            <w:vAlign w:val="center"/>
          </w:tcPr>
          <w:p w14:paraId="24D97E7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D642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24BA42F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18A8B489" w14:textId="2A9B856A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1B22B05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D3681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39 385.44 zł</w:t>
            </w:r>
          </w:p>
        </w:tc>
      </w:tr>
      <w:tr w:rsidR="002E1CAC" w:rsidRPr="005C0844" w14:paraId="3A4AB1D6" w14:textId="77777777" w:rsidTr="00E04487">
        <w:tc>
          <w:tcPr>
            <w:tcW w:w="993" w:type="dxa"/>
            <w:shd w:val="clear" w:color="auto" w:fill="auto"/>
            <w:vAlign w:val="center"/>
          </w:tcPr>
          <w:p w14:paraId="0F27FE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4A7A4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0413D00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01CDE89E" w14:textId="2B59EC3B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5361B10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D1BCF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8 190.62 zł</w:t>
            </w:r>
          </w:p>
        </w:tc>
      </w:tr>
      <w:tr w:rsidR="002E1CAC" w:rsidRPr="005C0844" w14:paraId="73153956" w14:textId="77777777" w:rsidTr="00E04487">
        <w:tc>
          <w:tcPr>
            <w:tcW w:w="993" w:type="dxa"/>
            <w:shd w:val="clear" w:color="auto" w:fill="auto"/>
            <w:vAlign w:val="center"/>
          </w:tcPr>
          <w:p w14:paraId="5E95265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DFD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718776F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40AA9D3D" w14:textId="33C85A2B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6C5F04A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4340A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103 991.04 zł</w:t>
            </w:r>
          </w:p>
        </w:tc>
      </w:tr>
      <w:tr w:rsidR="002E1CAC" w:rsidRPr="005C0844" w14:paraId="04319992" w14:textId="77777777" w:rsidTr="00E04487">
        <w:tc>
          <w:tcPr>
            <w:tcW w:w="993" w:type="dxa"/>
            <w:shd w:val="clear" w:color="auto" w:fill="auto"/>
            <w:vAlign w:val="center"/>
          </w:tcPr>
          <w:p w14:paraId="1045883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865B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7B6965D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15751D9C" w14:textId="2837E915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48FDB32D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FA6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148 375.80 zł</w:t>
            </w:r>
          </w:p>
        </w:tc>
      </w:tr>
      <w:tr w:rsidR="002E1CAC" w:rsidRPr="005C0844" w14:paraId="2F724B5F" w14:textId="77777777" w:rsidTr="00E04487">
        <w:tc>
          <w:tcPr>
            <w:tcW w:w="993" w:type="dxa"/>
            <w:shd w:val="clear" w:color="auto" w:fill="auto"/>
            <w:vAlign w:val="center"/>
          </w:tcPr>
          <w:p w14:paraId="7DDD18F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33B3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62</w:t>
            </w:r>
          </w:p>
        </w:tc>
        <w:tc>
          <w:tcPr>
            <w:tcW w:w="4110" w:type="dxa"/>
            <w:shd w:val="clear" w:color="auto" w:fill="auto"/>
          </w:tcPr>
          <w:p w14:paraId="4AD32FC1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22DBCE3D" w14:textId="4C7627C0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6583CCC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4E2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359 730.77 zł</w:t>
            </w:r>
          </w:p>
        </w:tc>
      </w:tr>
      <w:tr w:rsidR="002E1CAC" w:rsidRPr="005C0844" w14:paraId="2EF02B0A" w14:textId="77777777" w:rsidTr="00E04487">
        <w:tc>
          <w:tcPr>
            <w:tcW w:w="993" w:type="dxa"/>
            <w:shd w:val="clear" w:color="auto" w:fill="auto"/>
            <w:vAlign w:val="center"/>
          </w:tcPr>
          <w:p w14:paraId="4EC24C2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EF9F4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63</w:t>
            </w:r>
          </w:p>
        </w:tc>
        <w:tc>
          <w:tcPr>
            <w:tcW w:w="4110" w:type="dxa"/>
            <w:shd w:val="clear" w:color="auto" w:fill="auto"/>
          </w:tcPr>
          <w:p w14:paraId="19BE21F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2E2AAD6B" w14:textId="6BDFE1AA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364BB8CA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FCEBD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97 200.00 zł</w:t>
            </w:r>
          </w:p>
        </w:tc>
      </w:tr>
      <w:tr w:rsidR="002E1CAC" w:rsidRPr="005C0844" w14:paraId="1162E601" w14:textId="77777777" w:rsidTr="00E04487">
        <w:tc>
          <w:tcPr>
            <w:tcW w:w="993" w:type="dxa"/>
            <w:shd w:val="clear" w:color="auto" w:fill="auto"/>
            <w:vAlign w:val="center"/>
          </w:tcPr>
          <w:p w14:paraId="4EAFDE3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EDF8E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64</w:t>
            </w:r>
          </w:p>
        </w:tc>
        <w:tc>
          <w:tcPr>
            <w:tcW w:w="4110" w:type="dxa"/>
            <w:shd w:val="clear" w:color="auto" w:fill="auto"/>
          </w:tcPr>
          <w:p w14:paraId="03723326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4F20F6FF" w14:textId="06E12CB3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3EB06556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2C5FC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346 896.00 zł</w:t>
            </w:r>
          </w:p>
        </w:tc>
      </w:tr>
      <w:tr w:rsidR="002E1CAC" w:rsidRPr="005C0844" w14:paraId="39DB4452" w14:textId="77777777" w:rsidTr="00E04487">
        <w:tc>
          <w:tcPr>
            <w:tcW w:w="993" w:type="dxa"/>
            <w:shd w:val="clear" w:color="auto" w:fill="auto"/>
            <w:vAlign w:val="center"/>
          </w:tcPr>
          <w:p w14:paraId="1A1E7B4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6AF34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0803F15E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1A4F5F52" w14:textId="077C7EE9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72087ACB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BABD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344 946.60 zł</w:t>
            </w:r>
          </w:p>
        </w:tc>
      </w:tr>
      <w:tr w:rsidR="002E1CAC" w:rsidRPr="005C0844" w14:paraId="4204FDDC" w14:textId="77777777" w:rsidTr="00E04487">
        <w:tc>
          <w:tcPr>
            <w:tcW w:w="993" w:type="dxa"/>
            <w:shd w:val="clear" w:color="auto" w:fill="auto"/>
            <w:vAlign w:val="center"/>
          </w:tcPr>
          <w:p w14:paraId="2BD8DE0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9622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7DC7DFFD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77E8DAFA" w14:textId="4E1D66BE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3B25A294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DAE80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33 080.40 zł</w:t>
            </w:r>
          </w:p>
        </w:tc>
      </w:tr>
      <w:tr w:rsidR="002E1CAC" w:rsidRPr="005C0844" w14:paraId="5625A184" w14:textId="77777777" w:rsidTr="00E04487">
        <w:tc>
          <w:tcPr>
            <w:tcW w:w="993" w:type="dxa"/>
            <w:shd w:val="clear" w:color="auto" w:fill="auto"/>
            <w:vAlign w:val="center"/>
          </w:tcPr>
          <w:p w14:paraId="548BB12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18AD1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69</w:t>
            </w:r>
          </w:p>
        </w:tc>
        <w:tc>
          <w:tcPr>
            <w:tcW w:w="4110" w:type="dxa"/>
            <w:shd w:val="clear" w:color="auto" w:fill="auto"/>
          </w:tcPr>
          <w:p w14:paraId="63B434F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13611F75" w14:textId="58FB6668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10008DAB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479B8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57 665.52 zł</w:t>
            </w:r>
          </w:p>
        </w:tc>
      </w:tr>
      <w:tr w:rsidR="002E1CAC" w:rsidRPr="005C0844" w14:paraId="2565EFD3" w14:textId="77777777" w:rsidTr="00E04487">
        <w:tc>
          <w:tcPr>
            <w:tcW w:w="993" w:type="dxa"/>
            <w:shd w:val="clear" w:color="auto" w:fill="auto"/>
            <w:vAlign w:val="center"/>
          </w:tcPr>
          <w:p w14:paraId="7CB2363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D7E95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051EF849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1027C7EA" w14:textId="3F948663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612D02BE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F2FB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199 176.30 zł</w:t>
            </w:r>
          </w:p>
        </w:tc>
      </w:tr>
      <w:tr w:rsidR="002E1CAC" w:rsidRPr="005C0844" w14:paraId="75AEBB7A" w14:textId="77777777" w:rsidTr="00E04487">
        <w:tc>
          <w:tcPr>
            <w:tcW w:w="993" w:type="dxa"/>
            <w:shd w:val="clear" w:color="auto" w:fill="auto"/>
            <w:vAlign w:val="center"/>
          </w:tcPr>
          <w:p w14:paraId="52AE26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9D23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86</w:t>
            </w:r>
          </w:p>
        </w:tc>
        <w:tc>
          <w:tcPr>
            <w:tcW w:w="4110" w:type="dxa"/>
            <w:shd w:val="clear" w:color="auto" w:fill="auto"/>
          </w:tcPr>
          <w:p w14:paraId="59D1ECB5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6572B118" w14:textId="3FF45F4E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7C00E1A6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DD87C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4 177.87 zł</w:t>
            </w:r>
          </w:p>
        </w:tc>
      </w:tr>
      <w:tr w:rsidR="002E1CAC" w:rsidRPr="005C0844" w14:paraId="586B2801" w14:textId="77777777" w:rsidTr="00E04487">
        <w:tc>
          <w:tcPr>
            <w:tcW w:w="993" w:type="dxa"/>
            <w:shd w:val="clear" w:color="auto" w:fill="auto"/>
            <w:vAlign w:val="center"/>
          </w:tcPr>
          <w:p w14:paraId="4B5B1D8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886E3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69F98B06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Tramco</w:t>
            </w:r>
            <w:proofErr w:type="spellEnd"/>
            <w:r w:rsidRPr="005C0844">
              <w:rPr>
                <w:sz w:val="24"/>
                <w:szCs w:val="24"/>
              </w:rPr>
              <w:t xml:space="preserve"> </w:t>
            </w:r>
            <w:proofErr w:type="spellStart"/>
            <w:r w:rsidRPr="005C0844">
              <w:rPr>
                <w:sz w:val="24"/>
                <w:szCs w:val="24"/>
              </w:rPr>
              <w:t>Sp</w:t>
            </w:r>
            <w:proofErr w:type="spellEnd"/>
            <w:r w:rsidRPr="005C0844">
              <w:rPr>
                <w:sz w:val="24"/>
                <w:szCs w:val="24"/>
              </w:rPr>
              <w:t xml:space="preserve"> z o. o.</w:t>
            </w:r>
          </w:p>
          <w:p w14:paraId="25574ADC" w14:textId="1CF8F6EC" w:rsidR="002E1CAC" w:rsidRPr="005C0844" w:rsidRDefault="002E1CAC" w:rsidP="00E04487">
            <w:pPr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ul.Wolska</w:t>
            </w:r>
            <w:proofErr w:type="spellEnd"/>
            <w:r w:rsidRPr="005C0844">
              <w:rPr>
                <w:sz w:val="24"/>
                <w:szCs w:val="24"/>
              </w:rPr>
              <w:t xml:space="preserve"> 14 </w:t>
            </w:r>
          </w:p>
          <w:p w14:paraId="20DFAB85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05-860 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3DFB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14 936.19 zł</w:t>
            </w:r>
          </w:p>
        </w:tc>
      </w:tr>
      <w:tr w:rsidR="002E1CAC" w:rsidRPr="005C0844" w14:paraId="1C4406AC" w14:textId="77777777" w:rsidTr="00E04487">
        <w:tc>
          <w:tcPr>
            <w:tcW w:w="993" w:type="dxa"/>
            <w:shd w:val="clear" w:color="auto" w:fill="auto"/>
            <w:vAlign w:val="center"/>
          </w:tcPr>
          <w:p w14:paraId="21EAA01B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CFB4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11D4D3" w14:textId="77777777" w:rsidR="002E1CAC" w:rsidRPr="005C0844" w:rsidRDefault="002E1CAC" w:rsidP="00E04487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091E754D" w14:textId="38488041" w:rsidR="002E1CAC" w:rsidRPr="005C0844" w:rsidRDefault="00E33F7A" w:rsidP="00E044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2E1CAC"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="002E1CAC" w:rsidRPr="005C0844">
              <w:rPr>
                <w:sz w:val="24"/>
                <w:szCs w:val="24"/>
              </w:rPr>
              <w:t xml:space="preserve"> </w:t>
            </w:r>
          </w:p>
          <w:p w14:paraId="7086CBDC" w14:textId="77777777" w:rsidR="002E1CAC" w:rsidRPr="005C0844" w:rsidRDefault="002E1CAC" w:rsidP="00E04487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79C4C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839 856.52 zł</w:t>
            </w:r>
          </w:p>
        </w:tc>
      </w:tr>
      <w:tr w:rsidR="002E1CAC" w:rsidRPr="005C0844" w14:paraId="1A030102" w14:textId="77777777" w:rsidTr="00E04487">
        <w:tc>
          <w:tcPr>
            <w:tcW w:w="993" w:type="dxa"/>
            <w:shd w:val="clear" w:color="auto" w:fill="auto"/>
            <w:vAlign w:val="center"/>
          </w:tcPr>
          <w:p w14:paraId="78C0C015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95F06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453D6F8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1F6A9E0B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19404D5A" w14:textId="583DDD71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E4439F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290 120.08 zł</w:t>
            </w:r>
          </w:p>
        </w:tc>
      </w:tr>
      <w:tr w:rsidR="002E1CAC" w:rsidRPr="005C0844" w14:paraId="47E6CEA9" w14:textId="77777777" w:rsidTr="00E04487">
        <w:tc>
          <w:tcPr>
            <w:tcW w:w="993" w:type="dxa"/>
            <w:shd w:val="clear" w:color="auto" w:fill="auto"/>
            <w:vAlign w:val="center"/>
          </w:tcPr>
          <w:p w14:paraId="004A5FD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4B010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3AF8AC25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0F0D211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532FAB3C" w14:textId="61B7D314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C8FEE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107 811.00 zł</w:t>
            </w:r>
          </w:p>
        </w:tc>
      </w:tr>
      <w:tr w:rsidR="002E1CAC" w:rsidRPr="005C0844" w14:paraId="235ED570" w14:textId="77777777" w:rsidTr="00E04487">
        <w:tc>
          <w:tcPr>
            <w:tcW w:w="993" w:type="dxa"/>
            <w:shd w:val="clear" w:color="auto" w:fill="auto"/>
            <w:vAlign w:val="center"/>
          </w:tcPr>
          <w:p w14:paraId="7C9309D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ECDB1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BB928B8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95BD476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43FDF2EF" w14:textId="52F2A6DB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5DA3BA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8 109.18 zł</w:t>
            </w:r>
          </w:p>
        </w:tc>
      </w:tr>
      <w:tr w:rsidR="002E1CAC" w:rsidRPr="005C0844" w14:paraId="51114EBD" w14:textId="77777777" w:rsidTr="00E04487">
        <w:tc>
          <w:tcPr>
            <w:tcW w:w="993" w:type="dxa"/>
            <w:shd w:val="clear" w:color="auto" w:fill="auto"/>
            <w:vAlign w:val="center"/>
          </w:tcPr>
          <w:p w14:paraId="082EEC6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2EFA1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623003D4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70FB9E6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0E99B2D4" w14:textId="615B9D3F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6E21B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5 103.00 zł</w:t>
            </w:r>
          </w:p>
        </w:tc>
      </w:tr>
      <w:tr w:rsidR="002E1CAC" w:rsidRPr="005C0844" w14:paraId="4595CBB0" w14:textId="77777777" w:rsidTr="00E04487">
        <w:tc>
          <w:tcPr>
            <w:tcW w:w="993" w:type="dxa"/>
            <w:shd w:val="clear" w:color="auto" w:fill="auto"/>
            <w:vAlign w:val="center"/>
          </w:tcPr>
          <w:p w14:paraId="200684E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253609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52</w:t>
            </w:r>
          </w:p>
        </w:tc>
        <w:tc>
          <w:tcPr>
            <w:tcW w:w="4110" w:type="dxa"/>
            <w:shd w:val="clear" w:color="auto" w:fill="auto"/>
          </w:tcPr>
          <w:p w14:paraId="7928CBD3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D20516B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48414501" w14:textId="4BE041C6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01228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906 876.00 zł</w:t>
            </w:r>
          </w:p>
        </w:tc>
      </w:tr>
      <w:tr w:rsidR="002E1CAC" w:rsidRPr="005C0844" w14:paraId="09BA71D6" w14:textId="77777777" w:rsidTr="00E04487">
        <w:tc>
          <w:tcPr>
            <w:tcW w:w="993" w:type="dxa"/>
            <w:shd w:val="clear" w:color="auto" w:fill="auto"/>
            <w:vAlign w:val="center"/>
          </w:tcPr>
          <w:p w14:paraId="1EB3FF73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B9074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6B6D911B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6564B483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0CAB19C0" w14:textId="636E0198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77FB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43 759.71 zł</w:t>
            </w:r>
          </w:p>
        </w:tc>
      </w:tr>
      <w:tr w:rsidR="002E1CAC" w:rsidRPr="005C0844" w14:paraId="4F92E1FE" w14:textId="77777777" w:rsidTr="00E04487">
        <w:tc>
          <w:tcPr>
            <w:tcW w:w="993" w:type="dxa"/>
            <w:shd w:val="clear" w:color="auto" w:fill="auto"/>
            <w:vAlign w:val="center"/>
          </w:tcPr>
          <w:p w14:paraId="50ADCBA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698B66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4B8BCE62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4D796536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49876DF2" w14:textId="452C99C4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91B327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33 112.80 zł</w:t>
            </w:r>
          </w:p>
        </w:tc>
      </w:tr>
      <w:tr w:rsidR="002E1CAC" w:rsidRPr="005C0844" w14:paraId="572B6E1D" w14:textId="77777777" w:rsidTr="00E04487">
        <w:tc>
          <w:tcPr>
            <w:tcW w:w="993" w:type="dxa"/>
            <w:shd w:val="clear" w:color="auto" w:fill="auto"/>
            <w:vAlign w:val="center"/>
          </w:tcPr>
          <w:p w14:paraId="50F4ACC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64B61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2033806C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72D2785D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492D586B" w14:textId="0F606C6B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A5EABE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99 508.50 zł</w:t>
            </w:r>
          </w:p>
        </w:tc>
      </w:tr>
      <w:tr w:rsidR="002E1CAC" w:rsidRPr="005C0844" w14:paraId="02D0F9C6" w14:textId="77777777" w:rsidTr="00E04487">
        <w:tc>
          <w:tcPr>
            <w:tcW w:w="993" w:type="dxa"/>
            <w:shd w:val="clear" w:color="auto" w:fill="auto"/>
            <w:vAlign w:val="center"/>
          </w:tcPr>
          <w:p w14:paraId="382C2860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15BC8D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90</w:t>
            </w:r>
          </w:p>
        </w:tc>
        <w:tc>
          <w:tcPr>
            <w:tcW w:w="4110" w:type="dxa"/>
            <w:shd w:val="clear" w:color="auto" w:fill="auto"/>
          </w:tcPr>
          <w:p w14:paraId="0E92C3A1" w14:textId="77777777" w:rsidR="00E33F7A" w:rsidRPr="005C0844" w:rsidRDefault="00E33F7A" w:rsidP="00E33F7A">
            <w:pPr>
              <w:spacing w:before="80"/>
              <w:rPr>
                <w:sz w:val="24"/>
                <w:szCs w:val="24"/>
              </w:rPr>
            </w:pPr>
            <w:proofErr w:type="spellStart"/>
            <w:r w:rsidRPr="005C0844">
              <w:rPr>
                <w:sz w:val="24"/>
                <w:szCs w:val="24"/>
              </w:rPr>
              <w:t>Bialmed</w:t>
            </w:r>
            <w:proofErr w:type="spellEnd"/>
            <w:r w:rsidRPr="005C0844">
              <w:rPr>
                <w:sz w:val="24"/>
                <w:szCs w:val="24"/>
              </w:rPr>
              <w:t xml:space="preserve"> Sp. z o.o.</w:t>
            </w:r>
          </w:p>
          <w:p w14:paraId="2F67AAD1" w14:textId="77777777" w:rsidR="00E33F7A" w:rsidRPr="005C0844" w:rsidRDefault="00E33F7A" w:rsidP="00E33F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C0844">
              <w:rPr>
                <w:sz w:val="24"/>
                <w:szCs w:val="24"/>
              </w:rPr>
              <w:t>Kazimierzowska 46/48</w:t>
            </w:r>
            <w:r>
              <w:rPr>
                <w:sz w:val="24"/>
                <w:szCs w:val="24"/>
              </w:rPr>
              <w:t xml:space="preserve"> lok.35</w:t>
            </w:r>
            <w:r w:rsidRPr="005C0844">
              <w:rPr>
                <w:sz w:val="24"/>
                <w:szCs w:val="24"/>
              </w:rPr>
              <w:t xml:space="preserve"> </w:t>
            </w:r>
          </w:p>
          <w:p w14:paraId="7C9FE512" w14:textId="3710E32A" w:rsidR="002E1CAC" w:rsidRPr="005C0844" w:rsidRDefault="00E33F7A" w:rsidP="00E33F7A">
            <w:pPr>
              <w:spacing w:after="80"/>
              <w:jc w:val="both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02-546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23D5E2" w14:textId="77777777" w:rsidR="002E1CAC" w:rsidRPr="005C0844" w:rsidRDefault="002E1CAC" w:rsidP="00E0448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5C0844">
              <w:rPr>
                <w:sz w:val="24"/>
                <w:szCs w:val="24"/>
              </w:rPr>
              <w:t>14 950.66 zł</w:t>
            </w:r>
          </w:p>
        </w:tc>
      </w:tr>
    </w:tbl>
    <w:p w14:paraId="09CDFC96" w14:textId="52CCE03D" w:rsidR="00C236D3" w:rsidRPr="005C0844" w:rsidRDefault="00A80738" w:rsidP="00E13ED2">
      <w:pPr>
        <w:pStyle w:val="Tekstpodstawowy"/>
        <w:spacing w:before="240" w:after="480"/>
        <w:ind w:left="4956" w:firstLine="709"/>
        <w:jc w:val="center"/>
        <w:rPr>
          <w:szCs w:val="24"/>
        </w:rPr>
      </w:pPr>
      <w:r w:rsidRPr="005C0844">
        <w:rPr>
          <w:i/>
          <w:szCs w:val="24"/>
        </w:rPr>
        <w:t>Zamawiający</w:t>
      </w:r>
      <w:bookmarkEnd w:id="0"/>
    </w:p>
    <w:sectPr w:rsidR="00C236D3" w:rsidRPr="005C0844" w:rsidSect="005C0844"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27E81" w14:textId="77777777" w:rsidR="00D82DB1" w:rsidRDefault="00D82DB1">
      <w:r>
        <w:separator/>
      </w:r>
    </w:p>
  </w:endnote>
  <w:endnote w:type="continuationSeparator" w:id="0">
    <w:p w14:paraId="16002B89" w14:textId="77777777" w:rsidR="00D82DB1" w:rsidRDefault="00D82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D17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A7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4D312" w14:textId="069F2F80" w:rsidR="009F189D" w:rsidRDefault="004647B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C6E6B4" wp14:editId="4F83995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32A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0123C1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DDE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3512F5" w14:textId="77777777" w:rsidR="009F189D" w:rsidRDefault="009F189D">
    <w:pPr>
      <w:pStyle w:val="Stopka"/>
      <w:tabs>
        <w:tab w:val="clear" w:pos="4536"/>
      </w:tabs>
      <w:jc w:val="center"/>
    </w:pPr>
  </w:p>
  <w:p w14:paraId="0A2505A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4E562" w14:textId="77777777" w:rsidR="00D82DB1" w:rsidRDefault="00D82DB1">
      <w:r>
        <w:separator/>
      </w:r>
    </w:p>
  </w:footnote>
  <w:footnote w:type="continuationSeparator" w:id="0">
    <w:p w14:paraId="3A6C2E75" w14:textId="77777777" w:rsidR="00D82DB1" w:rsidRDefault="00D82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08202" w14:textId="77777777" w:rsidR="002E1CAC" w:rsidRDefault="002E1C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921BF" w14:textId="77777777" w:rsidR="002E1CAC" w:rsidRDefault="002E1C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47C5A" w14:textId="77777777" w:rsidR="002E1CAC" w:rsidRDefault="002E1C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DB1"/>
    <w:rsid w:val="00007727"/>
    <w:rsid w:val="00017720"/>
    <w:rsid w:val="00035488"/>
    <w:rsid w:val="00051D5D"/>
    <w:rsid w:val="00085022"/>
    <w:rsid w:val="000D7F25"/>
    <w:rsid w:val="000E00E5"/>
    <w:rsid w:val="00173B20"/>
    <w:rsid w:val="001C69FF"/>
    <w:rsid w:val="0023318D"/>
    <w:rsid w:val="00260900"/>
    <w:rsid w:val="002C1FB3"/>
    <w:rsid w:val="002C3498"/>
    <w:rsid w:val="002E1CAC"/>
    <w:rsid w:val="00371EDD"/>
    <w:rsid w:val="003D72FD"/>
    <w:rsid w:val="003E34FA"/>
    <w:rsid w:val="00423179"/>
    <w:rsid w:val="004626BD"/>
    <w:rsid w:val="004647B1"/>
    <w:rsid w:val="00490DC0"/>
    <w:rsid w:val="00493F8C"/>
    <w:rsid w:val="004C7E9B"/>
    <w:rsid w:val="005614F2"/>
    <w:rsid w:val="00577BC6"/>
    <w:rsid w:val="005C0844"/>
    <w:rsid w:val="005D1F96"/>
    <w:rsid w:val="0063071F"/>
    <w:rsid w:val="0069085C"/>
    <w:rsid w:val="006B27ED"/>
    <w:rsid w:val="00773A1F"/>
    <w:rsid w:val="00843263"/>
    <w:rsid w:val="00861E75"/>
    <w:rsid w:val="00867443"/>
    <w:rsid w:val="008F541D"/>
    <w:rsid w:val="009764E8"/>
    <w:rsid w:val="009D19BD"/>
    <w:rsid w:val="009F189D"/>
    <w:rsid w:val="00A2436A"/>
    <w:rsid w:val="00A27BE8"/>
    <w:rsid w:val="00A80738"/>
    <w:rsid w:val="00B15431"/>
    <w:rsid w:val="00BB547B"/>
    <w:rsid w:val="00BC286F"/>
    <w:rsid w:val="00C15C56"/>
    <w:rsid w:val="00C236D3"/>
    <w:rsid w:val="00C659E2"/>
    <w:rsid w:val="00C82837"/>
    <w:rsid w:val="00CA3D66"/>
    <w:rsid w:val="00CB0802"/>
    <w:rsid w:val="00D665F5"/>
    <w:rsid w:val="00D7128F"/>
    <w:rsid w:val="00D82DB1"/>
    <w:rsid w:val="00DB0C16"/>
    <w:rsid w:val="00DF75DE"/>
    <w:rsid w:val="00E13ED2"/>
    <w:rsid w:val="00E33F7A"/>
    <w:rsid w:val="00E93626"/>
    <w:rsid w:val="00EA3476"/>
    <w:rsid w:val="00F16C60"/>
    <w:rsid w:val="00F95C33"/>
    <w:rsid w:val="00FB054B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AA3F32"/>
  <w15:chartTrackingRefBased/>
  <w15:docId w15:val="{76EBAAEE-14B5-4552-89A0-2D0508460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C08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8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4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5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64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50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78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38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449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63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59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3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5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1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2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4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69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0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41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7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21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0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3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757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42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21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31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77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8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52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7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0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0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78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776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2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9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2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1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0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6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152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7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33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853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92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73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19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19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6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31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13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57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98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0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3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8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01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8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2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0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681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95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4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12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0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4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33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88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2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1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687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23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57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91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47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90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8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9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6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074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082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19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7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02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67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8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2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33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1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07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14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88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83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3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43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162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805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7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7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29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59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74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976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9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7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10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41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9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71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0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583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03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0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1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9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9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716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82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12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3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0378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82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8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83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433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8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1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6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8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69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38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99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104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1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15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4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0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00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6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800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42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383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21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74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68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33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595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5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9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4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36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8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1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0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438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5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23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131</TotalTime>
  <Pages>24</Pages>
  <Words>5136</Words>
  <Characters>23969</Characters>
  <Application>Microsoft Office Word</Application>
  <DocSecurity>0</DocSecurity>
  <Lines>199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27</cp:revision>
  <dcterms:created xsi:type="dcterms:W3CDTF">2022-07-12T09:23:00Z</dcterms:created>
  <dcterms:modified xsi:type="dcterms:W3CDTF">2022-07-13T06:39:00Z</dcterms:modified>
</cp:coreProperties>
</file>