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414CD" w:rsidRPr="002414C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414C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414CD">
        <w:rPr>
          <w:rFonts w:ascii="Arial" w:hAnsi="Arial" w:cs="Arial"/>
        </w:rPr>
        <w:t>Politechnika Częstochowska</w:t>
      </w:r>
    </w:p>
    <w:p w:rsidR="006676AE" w:rsidRPr="0012157F" w:rsidRDefault="002414C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414C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414C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414C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414C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414C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14CD" w:rsidRPr="0012157F" w:rsidTr="003A20D8">
        <w:tc>
          <w:tcPr>
            <w:tcW w:w="9104" w:type="dxa"/>
            <w:shd w:val="clear" w:color="auto" w:fill="D9D9D9"/>
          </w:tcPr>
          <w:p w:rsidR="002414CD" w:rsidRPr="0012157F" w:rsidRDefault="002414CD" w:rsidP="003A20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414CD" w:rsidRPr="0012157F" w:rsidRDefault="002414CD" w:rsidP="003A20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414CD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414CD" w:rsidRPr="00612283" w:rsidRDefault="002414CD" w:rsidP="003A20D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414CD" w:rsidRPr="0012157F" w:rsidRDefault="002414CD" w:rsidP="003A20D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414C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414CD">
        <w:rPr>
          <w:rFonts w:ascii="Arial" w:hAnsi="Arial" w:cs="Arial"/>
          <w:b/>
          <w:sz w:val="24"/>
          <w:szCs w:val="24"/>
        </w:rPr>
        <w:t>Dostawa projektorów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414CD" w:rsidRPr="002414CD">
        <w:rPr>
          <w:rFonts w:ascii="Arial" w:hAnsi="Arial" w:cs="Arial"/>
          <w:b/>
          <w:sz w:val="24"/>
          <w:szCs w:val="24"/>
        </w:rPr>
        <w:t>RK-NZ.261.47.2022.AR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414CD" w:rsidRPr="002414C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01" w:rsidRDefault="00834901" w:rsidP="0038231F">
      <w:pPr>
        <w:spacing w:after="0" w:line="240" w:lineRule="auto"/>
      </w:pPr>
      <w:r>
        <w:separator/>
      </w:r>
    </w:p>
  </w:endnote>
  <w:endnote w:type="continuationSeparator" w:id="0">
    <w:p w:rsidR="00834901" w:rsidRDefault="008349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4CD" w:rsidRDefault="002414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69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69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4CD" w:rsidRDefault="002414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01" w:rsidRDefault="00834901" w:rsidP="0038231F">
      <w:pPr>
        <w:spacing w:after="0" w:line="240" w:lineRule="auto"/>
      </w:pPr>
      <w:r>
        <w:separator/>
      </w:r>
    </w:p>
  </w:footnote>
  <w:footnote w:type="continuationSeparator" w:id="0">
    <w:p w:rsidR="00834901" w:rsidRDefault="0083490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4CD" w:rsidRDefault="002414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4CD" w:rsidRDefault="002414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4CD" w:rsidRDefault="002414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9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14CD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4901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76906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E8FAC7-D2E0-44A1-8A8F-EF0AB336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91F73-0E3C-4E85-B7F7-4C2D018D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2022-07-04T10:01:00Z</dcterms:created>
  <dcterms:modified xsi:type="dcterms:W3CDTF">2022-07-04T10:01:00Z</dcterms:modified>
</cp:coreProperties>
</file>