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832C4" w:rsidRPr="00F832C4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832C4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F832C4">
        <w:rPr>
          <w:rFonts w:ascii="Arial" w:hAnsi="Arial" w:cs="Arial"/>
        </w:rPr>
        <w:t>Politechnika Częstochowska</w:t>
      </w:r>
    </w:p>
    <w:p w:rsidR="006676AE" w:rsidRPr="0012157F" w:rsidRDefault="00F832C4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832C4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F832C4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F832C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832C4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F832C4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832C4" w:rsidRPr="0012157F" w:rsidTr="009545E7">
        <w:tc>
          <w:tcPr>
            <w:tcW w:w="9104" w:type="dxa"/>
            <w:shd w:val="clear" w:color="auto" w:fill="D9D9D9"/>
          </w:tcPr>
          <w:p w:rsidR="00F832C4" w:rsidRPr="0012157F" w:rsidRDefault="00F832C4" w:rsidP="009545E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832C4" w:rsidRPr="0012157F" w:rsidRDefault="00F832C4" w:rsidP="00954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832C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832C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832C4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F832C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832C4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F832C4" w:rsidRPr="00612283" w:rsidRDefault="00F832C4" w:rsidP="009545E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F832C4" w:rsidRPr="0012157F" w:rsidRDefault="00F832C4" w:rsidP="009545E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832C4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832C4">
        <w:rPr>
          <w:rFonts w:ascii="Arial" w:hAnsi="Arial" w:cs="Arial"/>
          <w:b/>
          <w:sz w:val="24"/>
          <w:szCs w:val="24"/>
        </w:rPr>
        <w:t>Dostawa telebimu elektronicznego  dwustronnego  dla  Wydziału Infrastruktury i Środowiska 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832C4" w:rsidRPr="00F832C4">
        <w:rPr>
          <w:rFonts w:ascii="Arial" w:hAnsi="Arial" w:cs="Arial"/>
          <w:b/>
          <w:sz w:val="24"/>
          <w:szCs w:val="24"/>
        </w:rPr>
        <w:t>RK-NZ.262.23.2022.AR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832C4" w:rsidRPr="00F832C4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F85168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257E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E4B" w:rsidRDefault="00D33E4B" w:rsidP="0038231F">
      <w:pPr>
        <w:spacing w:after="0" w:line="240" w:lineRule="auto"/>
      </w:pPr>
      <w:r>
        <w:separator/>
      </w:r>
    </w:p>
  </w:endnote>
  <w:endnote w:type="continuationSeparator" w:id="0">
    <w:p w:rsidR="00D33E4B" w:rsidRDefault="00D33E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2C4" w:rsidRDefault="00F832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8516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8516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2C4" w:rsidRDefault="00F832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E4B" w:rsidRDefault="00D33E4B" w:rsidP="0038231F">
      <w:pPr>
        <w:spacing w:after="0" w:line="240" w:lineRule="auto"/>
      </w:pPr>
      <w:r>
        <w:separator/>
      </w:r>
    </w:p>
  </w:footnote>
  <w:footnote w:type="continuationSeparator" w:id="0">
    <w:p w:rsidR="00D33E4B" w:rsidRDefault="00D33E4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2C4" w:rsidRDefault="00F832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2C4" w:rsidRDefault="00F832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2C4" w:rsidRDefault="00F832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3E4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3E96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3E4B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32C4"/>
    <w:rsid w:val="00F85168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9EBA6F"/>
  <w15:docId w15:val="{DF279A24-EDE6-455F-9EFC-06B748C85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A8967-C65F-420F-90FC-132D733B2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2022-07-12T07:16:00Z</dcterms:created>
  <dcterms:modified xsi:type="dcterms:W3CDTF">2022-07-12T07:16:00Z</dcterms:modified>
</cp:coreProperties>
</file>