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003D1" w:rsidRDefault="00A534C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534C1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A534C1">
        <w:rPr>
          <w:rFonts w:ascii="Arial" w:hAnsi="Arial" w:cs="Arial"/>
          <w:sz w:val="24"/>
          <w:szCs w:val="24"/>
        </w:rPr>
        <w:t>2022-0</w:t>
      </w:r>
      <w:r w:rsidR="002D41D1">
        <w:rPr>
          <w:rFonts w:ascii="Arial" w:hAnsi="Arial" w:cs="Arial"/>
          <w:sz w:val="24"/>
          <w:szCs w:val="24"/>
        </w:rPr>
        <w:t>7</w:t>
      </w:r>
      <w:r w:rsidRPr="00A534C1">
        <w:rPr>
          <w:rFonts w:ascii="Arial" w:hAnsi="Arial" w:cs="Arial"/>
          <w:sz w:val="24"/>
          <w:szCs w:val="24"/>
        </w:rPr>
        <w:t>-</w:t>
      </w:r>
      <w:r w:rsidR="009738EE">
        <w:rPr>
          <w:rFonts w:ascii="Arial" w:hAnsi="Arial" w:cs="Arial"/>
          <w:sz w:val="24"/>
          <w:szCs w:val="24"/>
        </w:rPr>
        <w:t>06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9003D1" w:rsidRDefault="00A534C1" w:rsidP="006A5DF1">
      <w:pPr>
        <w:rPr>
          <w:rFonts w:ascii="Arial" w:hAnsi="Arial" w:cs="Arial"/>
          <w:b/>
          <w:bCs/>
          <w:sz w:val="24"/>
          <w:szCs w:val="24"/>
        </w:rPr>
      </w:pPr>
      <w:r w:rsidRPr="00A534C1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:rsidR="006A5DF1" w:rsidRPr="009003D1" w:rsidRDefault="00A534C1" w:rsidP="006A5DF1">
      <w:pPr>
        <w:rPr>
          <w:rFonts w:ascii="Arial" w:hAnsi="Arial" w:cs="Arial"/>
          <w:sz w:val="24"/>
          <w:szCs w:val="24"/>
        </w:rPr>
      </w:pPr>
      <w:r w:rsidRPr="00A534C1">
        <w:rPr>
          <w:rFonts w:ascii="Arial" w:hAnsi="Arial" w:cs="Arial"/>
          <w:sz w:val="24"/>
          <w:szCs w:val="24"/>
        </w:rPr>
        <w:t>os. Na Skarpie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534C1">
        <w:rPr>
          <w:rFonts w:ascii="Arial" w:hAnsi="Arial" w:cs="Arial"/>
          <w:sz w:val="24"/>
          <w:szCs w:val="24"/>
        </w:rPr>
        <w:t>66</w:t>
      </w:r>
    </w:p>
    <w:p w:rsidR="006A5DF1" w:rsidRPr="009003D1" w:rsidRDefault="00A534C1" w:rsidP="006A5DF1">
      <w:pPr>
        <w:rPr>
          <w:rFonts w:ascii="Arial" w:hAnsi="Arial" w:cs="Arial"/>
          <w:sz w:val="24"/>
          <w:szCs w:val="24"/>
        </w:rPr>
      </w:pPr>
      <w:r w:rsidRPr="00A534C1">
        <w:rPr>
          <w:rFonts w:ascii="Arial" w:hAnsi="Arial" w:cs="Arial"/>
          <w:sz w:val="24"/>
          <w:szCs w:val="24"/>
        </w:rPr>
        <w:t>31-913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534C1">
        <w:rPr>
          <w:rFonts w:ascii="Arial" w:hAnsi="Arial" w:cs="Arial"/>
          <w:sz w:val="24"/>
          <w:szCs w:val="24"/>
        </w:rPr>
        <w:t>Kraków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5A036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Znak: SZP.271. </w:t>
      </w:r>
      <w:r w:rsidR="00DD7B2C">
        <w:rPr>
          <w:rFonts w:ascii="Arial" w:hAnsi="Arial" w:cs="Arial"/>
          <w:sz w:val="24"/>
          <w:szCs w:val="24"/>
        </w:rPr>
        <w:t>396/14/2022</w:t>
      </w:r>
      <w:r w:rsidR="006A5DF1"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A534C1" w:rsidRPr="00A534C1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A534C1" w:rsidRPr="00A534C1">
        <w:rPr>
          <w:rFonts w:ascii="Arial" w:hAnsi="Arial" w:cs="Arial"/>
          <w:b/>
          <w:bCs/>
          <w:sz w:val="24"/>
          <w:szCs w:val="24"/>
        </w:rPr>
        <w:t>Dostawa wyrobów medycznych sterylnych , jednorazowego użytku - protezy głosowe, zestawy do wszczepiania protez głosowych z depozytem.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A534C1" w:rsidRPr="00A534C1">
        <w:rPr>
          <w:rFonts w:ascii="Arial" w:hAnsi="Arial" w:cs="Arial"/>
          <w:b/>
          <w:sz w:val="24"/>
          <w:szCs w:val="24"/>
        </w:rPr>
        <w:t>ZP/14/2022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534C1" w:rsidRPr="00A534C1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A534C1" w:rsidRPr="00A534C1">
        <w:rPr>
          <w:rFonts w:ascii="Arial" w:hAnsi="Arial" w:cs="Arial"/>
          <w:sz w:val="24"/>
          <w:szCs w:val="24"/>
        </w:rPr>
        <w:t>(</w:t>
      </w:r>
      <w:proofErr w:type="spellStart"/>
      <w:r w:rsidR="00A534C1" w:rsidRPr="00A534C1">
        <w:rPr>
          <w:rFonts w:ascii="Arial" w:hAnsi="Arial" w:cs="Arial"/>
          <w:sz w:val="24"/>
          <w:szCs w:val="24"/>
        </w:rPr>
        <w:t>t.j</w:t>
      </w:r>
      <w:proofErr w:type="spellEnd"/>
      <w:r w:rsidR="00A534C1" w:rsidRPr="00A534C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534C1" w:rsidRPr="00A534C1">
        <w:rPr>
          <w:rFonts w:ascii="Arial" w:hAnsi="Arial" w:cs="Arial"/>
          <w:sz w:val="24"/>
          <w:szCs w:val="24"/>
        </w:rPr>
        <w:t>późn</w:t>
      </w:r>
      <w:proofErr w:type="spellEnd"/>
      <w:r w:rsidR="00A534C1" w:rsidRPr="00A534C1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534C1" w:rsidRPr="009003D1" w:rsidTr="00957482">
        <w:tc>
          <w:tcPr>
            <w:tcW w:w="9356" w:type="dxa"/>
            <w:shd w:val="clear" w:color="auto" w:fill="auto"/>
          </w:tcPr>
          <w:p w:rsidR="00A534C1" w:rsidRPr="009003D1" w:rsidRDefault="00A534C1" w:rsidP="0095748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A534C1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3A1F75" w:rsidRPr="003A1F75" w:rsidRDefault="003A1F75" w:rsidP="003A1F7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1F75">
              <w:rPr>
                <w:rFonts w:ascii="Arial" w:hAnsi="Arial" w:cs="Arial"/>
                <w:sz w:val="22"/>
                <w:szCs w:val="22"/>
              </w:rPr>
              <w:t>Poz. 1</w:t>
            </w:r>
          </w:p>
          <w:p w:rsidR="003A1F75" w:rsidRPr="003A1F75" w:rsidRDefault="003A1F75" w:rsidP="003A1F7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1F75">
              <w:rPr>
                <w:rFonts w:ascii="Arial" w:hAnsi="Arial" w:cs="Arial"/>
                <w:sz w:val="22"/>
                <w:szCs w:val="22"/>
              </w:rPr>
              <w:t>Zwracamy się z uprzejmą prośbą o zmianę ilości protez głosowych z każdego rodzaju w depozycie komisowym:</w:t>
            </w:r>
          </w:p>
          <w:p w:rsidR="003A1F75" w:rsidRPr="003A1F75" w:rsidRDefault="003A1F75" w:rsidP="003A1F7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1F75">
              <w:rPr>
                <w:rFonts w:ascii="Arial" w:hAnsi="Arial" w:cs="Arial"/>
                <w:sz w:val="22"/>
                <w:szCs w:val="22"/>
              </w:rPr>
              <w:t xml:space="preserve">• zwiększenie ilości o dodatkową 1 szt. w rozmiarach: 6 mm, 8 </w:t>
            </w:r>
            <w:proofErr w:type="spellStart"/>
            <w:r w:rsidRPr="003A1F75">
              <w:rPr>
                <w:rFonts w:ascii="Arial" w:hAnsi="Arial" w:cs="Arial"/>
                <w:sz w:val="22"/>
                <w:szCs w:val="22"/>
              </w:rPr>
              <w:t>mmw</w:t>
            </w:r>
            <w:proofErr w:type="spellEnd"/>
            <w:r w:rsidRPr="003A1F75">
              <w:rPr>
                <w:rFonts w:ascii="Arial" w:hAnsi="Arial" w:cs="Arial"/>
                <w:sz w:val="22"/>
                <w:szCs w:val="22"/>
              </w:rPr>
              <w:t xml:space="preserve"> sumie po 3 szt. z wymienionych rozmiarów;</w:t>
            </w:r>
          </w:p>
          <w:p w:rsidR="003A1F75" w:rsidRDefault="003A1F75" w:rsidP="003A1F7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1F75">
              <w:rPr>
                <w:rFonts w:ascii="Arial" w:hAnsi="Arial" w:cs="Arial"/>
                <w:sz w:val="22"/>
                <w:szCs w:val="22"/>
              </w:rPr>
              <w:t>• zmniejszenie ilości o 1 szt. w rozmiarach: 12,5 mm i 15 mm, w sumie po 1 szt. z wymienionych rozmiarów;</w:t>
            </w:r>
          </w:p>
          <w:p w:rsidR="003A1F75" w:rsidRDefault="003A1F75" w:rsidP="003A1F75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3A1F75" w:rsidRPr="003A1F75" w:rsidRDefault="003A1F75" w:rsidP="003A1F7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wyraża zgody zapisy SWZ pozostają bez zmian.</w:t>
            </w:r>
          </w:p>
          <w:p w:rsidR="003A1F75" w:rsidRPr="003A1F75" w:rsidRDefault="003A1F75" w:rsidP="003A1F7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1F75">
              <w:rPr>
                <w:rFonts w:ascii="Arial" w:hAnsi="Arial" w:cs="Arial"/>
                <w:sz w:val="22"/>
                <w:szCs w:val="22"/>
              </w:rPr>
              <w:t>Poz. 2</w:t>
            </w:r>
          </w:p>
          <w:p w:rsidR="003A1F75" w:rsidRPr="003A1F75" w:rsidRDefault="003A1F75" w:rsidP="003A1F7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1F75">
              <w:rPr>
                <w:rFonts w:ascii="Arial" w:hAnsi="Arial" w:cs="Arial"/>
                <w:sz w:val="22"/>
                <w:szCs w:val="22"/>
              </w:rPr>
              <w:t>Zwracamy się z uprzejmą prośbą o zmianę ilości protez głosowych z każdego rodzaju w depozycie komisowym:</w:t>
            </w:r>
          </w:p>
          <w:p w:rsidR="003A1F75" w:rsidRPr="003A1F75" w:rsidRDefault="003A1F75" w:rsidP="003A1F7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1F75">
              <w:rPr>
                <w:rFonts w:ascii="Arial" w:hAnsi="Arial" w:cs="Arial"/>
                <w:sz w:val="22"/>
                <w:szCs w:val="22"/>
              </w:rPr>
              <w:t xml:space="preserve">• zwiększenie ilości o dodatkową 1 szt. w rozmiarze: 8 mm w sumie po 3 szt. z wymienionego </w:t>
            </w:r>
            <w:r w:rsidRPr="003A1F75">
              <w:rPr>
                <w:rFonts w:ascii="Arial" w:hAnsi="Arial" w:cs="Arial"/>
                <w:sz w:val="22"/>
                <w:szCs w:val="22"/>
              </w:rPr>
              <w:lastRenderedPageBreak/>
              <w:t>rozmiaru;</w:t>
            </w:r>
          </w:p>
          <w:p w:rsidR="003A1F75" w:rsidRDefault="003A1F75" w:rsidP="003A1F75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3A1F75">
              <w:rPr>
                <w:rFonts w:ascii="Arial" w:hAnsi="Arial" w:cs="Arial"/>
                <w:sz w:val="22"/>
                <w:szCs w:val="22"/>
              </w:rPr>
              <w:t>• zmniejszenie ilości o 1 szt. w rozmiarze: 12,5 mm, w sumie po 1 szt. z wymienionego rozmiaru;</w:t>
            </w:r>
          </w:p>
          <w:p w:rsidR="005A0361" w:rsidRDefault="005A0361" w:rsidP="005A036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5A0361" w:rsidRPr="003A1F75" w:rsidRDefault="005A0361" w:rsidP="005A036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nie wyraża zgody zapisy SWZ pozostają bez zmian.</w:t>
            </w:r>
          </w:p>
          <w:p w:rsidR="003A1F75" w:rsidRDefault="003A1F75" w:rsidP="005A0361">
            <w:pPr>
              <w:spacing w:after="40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738EE" w:rsidRDefault="002D41D1" w:rsidP="009738EE">
            <w:pPr>
              <w:spacing w:after="40"/>
              <w:ind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Ponadto </w:t>
            </w:r>
            <w:r w:rsidR="009738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działając  </w:t>
            </w:r>
            <w:r w:rsidR="009738EE" w:rsidRPr="009003D1">
              <w:rPr>
                <w:rFonts w:ascii="Arial" w:hAnsi="Arial" w:cs="Arial"/>
                <w:sz w:val="24"/>
                <w:szCs w:val="24"/>
              </w:rPr>
              <w:t xml:space="preserve">na podstawie art. </w:t>
            </w:r>
            <w:r w:rsidR="009738EE">
              <w:rPr>
                <w:rFonts w:ascii="Arial" w:hAnsi="Arial" w:cs="Arial"/>
                <w:sz w:val="24"/>
                <w:szCs w:val="24"/>
              </w:rPr>
              <w:t>90</w:t>
            </w:r>
            <w:r w:rsidR="009738EE" w:rsidRPr="009003D1">
              <w:rPr>
                <w:rFonts w:ascii="Arial" w:hAnsi="Arial" w:cs="Arial"/>
                <w:sz w:val="24"/>
                <w:szCs w:val="24"/>
              </w:rPr>
              <w:t xml:space="preserve"> ust. </w:t>
            </w:r>
            <w:r w:rsidR="009738EE">
              <w:rPr>
                <w:rFonts w:ascii="Arial" w:hAnsi="Arial" w:cs="Arial"/>
                <w:sz w:val="24"/>
                <w:szCs w:val="24"/>
              </w:rPr>
              <w:t xml:space="preserve">1 i 2 </w:t>
            </w:r>
            <w:r w:rsidR="009738EE" w:rsidRPr="009003D1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="009738EE" w:rsidRPr="00A534C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="009738EE" w:rsidRPr="00A534C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="009738EE" w:rsidRPr="00A534C1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="009738EE" w:rsidRPr="00A534C1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="009738EE" w:rsidRPr="00A534C1">
              <w:rPr>
                <w:rFonts w:ascii="Arial" w:hAnsi="Arial" w:cs="Arial"/>
                <w:sz w:val="24"/>
                <w:szCs w:val="24"/>
              </w:rPr>
              <w:t>. zm.)</w:t>
            </w:r>
            <w:r w:rsidR="009738EE" w:rsidRPr="009003D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738EE">
              <w:rPr>
                <w:rFonts w:ascii="Arial" w:hAnsi="Arial" w:cs="Arial"/>
                <w:sz w:val="24"/>
                <w:szCs w:val="24"/>
              </w:rPr>
              <w:t xml:space="preserve">Zamawiający informuje , że zmianie ulegają terminy: </w:t>
            </w:r>
          </w:p>
          <w:p w:rsidR="00A534C1" w:rsidRDefault="009738EE" w:rsidP="009738EE">
            <w:pPr>
              <w:numPr>
                <w:ilvl w:val="0"/>
                <w:numId w:val="8"/>
              </w:numPr>
              <w:spacing w:after="40"/>
              <w:ind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składania ofert z dnia 2022-07-11 godz. 10:00 na dzień </w:t>
            </w:r>
            <w:r>
              <w:rPr>
                <w:rFonts w:ascii="Arial" w:hAnsi="Arial" w:cs="Arial"/>
                <w:sz w:val="24"/>
                <w:szCs w:val="24"/>
              </w:rPr>
              <w:t>2022-07-1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 xml:space="preserve"> godz. 10:0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738EE" w:rsidRDefault="009738EE" w:rsidP="009738EE">
            <w:pPr>
              <w:numPr>
                <w:ilvl w:val="0"/>
                <w:numId w:val="8"/>
              </w:numPr>
              <w:spacing w:after="40"/>
              <w:ind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składania ofert z dnia 2022-07-11 godz. 10: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0 na dzień 2022-07-18 godz. 10: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9738EE" w:rsidRDefault="009738EE" w:rsidP="009738EE">
            <w:pPr>
              <w:numPr>
                <w:ilvl w:val="0"/>
                <w:numId w:val="8"/>
              </w:numPr>
              <w:spacing w:after="40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9738EE">
              <w:rPr>
                <w:rFonts w:ascii="Arial" w:hAnsi="Arial" w:cs="Arial"/>
                <w:sz w:val="24"/>
                <w:szCs w:val="24"/>
              </w:rPr>
              <w:t>termin związania ofertą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z dnia 2022</w:t>
            </w:r>
            <w:r>
              <w:rPr>
                <w:rFonts w:ascii="Arial" w:hAnsi="Arial" w:cs="Arial"/>
                <w:sz w:val="24"/>
                <w:szCs w:val="24"/>
              </w:rPr>
              <w:t>-10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>08</w:t>
            </w:r>
            <w:r>
              <w:rPr>
                <w:rFonts w:ascii="Arial" w:hAnsi="Arial" w:cs="Arial"/>
                <w:sz w:val="24"/>
                <w:szCs w:val="24"/>
              </w:rPr>
              <w:t xml:space="preserve"> na dzień 2022-</w:t>
            </w:r>
            <w:r>
              <w:rPr>
                <w:rFonts w:ascii="Arial" w:hAnsi="Arial" w:cs="Arial"/>
                <w:sz w:val="24"/>
                <w:szCs w:val="24"/>
              </w:rPr>
              <w:t>10</w:t>
            </w:r>
            <w:r>
              <w:rPr>
                <w:rFonts w:ascii="Arial" w:hAnsi="Arial" w:cs="Arial"/>
                <w:sz w:val="24"/>
                <w:szCs w:val="24"/>
              </w:rPr>
              <w:t>-1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  <w:p w:rsidR="009738EE" w:rsidRPr="009738EE" w:rsidRDefault="009738EE" w:rsidP="009738EE">
            <w:pPr>
              <w:spacing w:after="40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1ED" w:rsidRDefault="002D41ED">
      <w:r>
        <w:separator/>
      </w:r>
    </w:p>
  </w:endnote>
  <w:endnote w:type="continuationSeparator" w:id="0">
    <w:p w:rsidR="002D41ED" w:rsidRDefault="002D4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D41E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1ED" w:rsidRDefault="002D41ED">
      <w:r>
        <w:separator/>
      </w:r>
    </w:p>
  </w:footnote>
  <w:footnote w:type="continuationSeparator" w:id="0">
    <w:p w:rsidR="002D41ED" w:rsidRDefault="002D4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4C1" w:rsidRDefault="00A534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4C1" w:rsidRDefault="00A534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4C1" w:rsidRDefault="00A534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33106"/>
    <w:multiLevelType w:val="hybridMultilevel"/>
    <w:tmpl w:val="DB3E61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6761"/>
    <w:rsid w:val="00031374"/>
    <w:rsid w:val="000A1097"/>
    <w:rsid w:val="000E2A8F"/>
    <w:rsid w:val="0012774F"/>
    <w:rsid w:val="00144B7A"/>
    <w:rsid w:val="00180C6E"/>
    <w:rsid w:val="0029606A"/>
    <w:rsid w:val="002D41D1"/>
    <w:rsid w:val="002D41ED"/>
    <w:rsid w:val="003A1F75"/>
    <w:rsid w:val="003F2483"/>
    <w:rsid w:val="004848F3"/>
    <w:rsid w:val="004A75F2"/>
    <w:rsid w:val="005144A9"/>
    <w:rsid w:val="00520165"/>
    <w:rsid w:val="00534E12"/>
    <w:rsid w:val="005A0361"/>
    <w:rsid w:val="005B1B08"/>
    <w:rsid w:val="00630960"/>
    <w:rsid w:val="00632C3C"/>
    <w:rsid w:val="00662BDB"/>
    <w:rsid w:val="006A5DF1"/>
    <w:rsid w:val="006B676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738EE"/>
    <w:rsid w:val="00A534C1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D7B2C"/>
    <w:rsid w:val="00DF32E8"/>
    <w:rsid w:val="00E21B49"/>
    <w:rsid w:val="00E2789F"/>
    <w:rsid w:val="00E72428"/>
    <w:rsid w:val="00EA14B3"/>
    <w:rsid w:val="00EA416E"/>
    <w:rsid w:val="00FB647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A27FE6"/>
  <w15:chartTrackingRefBased/>
  <w15:docId w15:val="{A17ADD79-D587-4768-8C37-D04C0F98A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41</TotalTime>
  <Pages>2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6</cp:revision>
  <cp:lastPrinted>2022-06-30T09:53:00Z</cp:lastPrinted>
  <dcterms:created xsi:type="dcterms:W3CDTF">2022-06-30T09:19:00Z</dcterms:created>
  <dcterms:modified xsi:type="dcterms:W3CDTF">2022-07-11T07:07:00Z</dcterms:modified>
</cp:coreProperties>
</file>