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143D5" w14:textId="0672D861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E43EEA">
        <w:rPr>
          <w:rFonts w:ascii="Arial" w:hAnsi="Arial" w:cs="Arial"/>
          <w:bCs/>
          <w:i w:val="0"/>
          <w:szCs w:val="24"/>
        </w:rPr>
        <w:t>6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500B8760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D047E1" w:rsidRPr="00D047E1">
        <w:rPr>
          <w:rFonts w:ascii="Arial" w:hAnsi="Arial" w:cs="Arial"/>
          <w:b/>
          <w:sz w:val="24"/>
          <w:szCs w:val="24"/>
        </w:rPr>
        <w:t>SZW/DZP/33/2022</w:t>
      </w:r>
    </w:p>
    <w:p w14:paraId="12DE1278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C772E6D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333D0B94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47F1E988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2698EC29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53A8ADFF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0927E5F5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5AADA512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047E1" w:rsidRPr="004B1027" w14:paraId="69FEADE6" w14:textId="77777777" w:rsidTr="005C7399">
        <w:tc>
          <w:tcPr>
            <w:tcW w:w="9104" w:type="dxa"/>
            <w:shd w:val="clear" w:color="auto" w:fill="D9D9D9"/>
          </w:tcPr>
          <w:p w14:paraId="52A27ECD" w14:textId="77777777" w:rsidR="00D047E1" w:rsidRPr="004B1027" w:rsidRDefault="00D047E1" w:rsidP="005C739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3EE76174" w14:textId="77777777" w:rsidR="00D047E1" w:rsidRPr="004B1027" w:rsidRDefault="00D047E1" w:rsidP="005C7399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047E1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14:paraId="4D9276F5" w14:textId="77777777" w:rsidR="00D047E1" w:rsidRPr="004B1027" w:rsidRDefault="00D047E1" w:rsidP="005C739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6EA6A5A" w14:textId="77777777" w:rsidR="00D047E1" w:rsidRPr="004B1027" w:rsidRDefault="00D047E1" w:rsidP="005C739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A623B07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557F59A7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119F3AE8" w14:textId="77777777" w:rsidR="006E0FAA" w:rsidRPr="004B1027" w:rsidRDefault="00D047E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D047E1">
        <w:rPr>
          <w:rFonts w:ascii="Arial" w:hAnsi="Arial" w:cs="Arial"/>
          <w:b/>
          <w:sz w:val="24"/>
          <w:szCs w:val="24"/>
        </w:rPr>
        <w:t>Sukcesywna dostawa materiałów szewnych</w:t>
      </w:r>
    </w:p>
    <w:p w14:paraId="24A38497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30225213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2FB365BD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1052DE67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14:paraId="0AA3BCA1" w14:textId="77777777" w:rsidTr="00C37CD2">
        <w:trPr>
          <w:trHeight w:val="321"/>
        </w:trPr>
        <w:tc>
          <w:tcPr>
            <w:tcW w:w="516" w:type="dxa"/>
          </w:tcPr>
          <w:p w14:paraId="562AC79E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4238ED10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1CEB518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42E6D780" w14:textId="77777777" w:rsidTr="009A4CD3">
        <w:tc>
          <w:tcPr>
            <w:tcW w:w="516" w:type="dxa"/>
          </w:tcPr>
          <w:p w14:paraId="4688276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705BAB9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07D2F3F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3687E50E" w14:textId="77777777" w:rsidTr="009A4CD3">
        <w:tc>
          <w:tcPr>
            <w:tcW w:w="516" w:type="dxa"/>
          </w:tcPr>
          <w:p w14:paraId="2CE611E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1148D06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317026A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66B24C1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276DAB59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355347C1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56F48975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5A99C" w14:textId="77777777" w:rsidR="004E72F7" w:rsidRDefault="004E72F7">
      <w:r>
        <w:separator/>
      </w:r>
    </w:p>
  </w:endnote>
  <w:endnote w:type="continuationSeparator" w:id="0">
    <w:p w14:paraId="1F51F1C1" w14:textId="77777777" w:rsidR="004E72F7" w:rsidRDefault="004E7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3F78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CBB2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D019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573B661" w14:textId="23C8BE69" w:rsidR="009A4CD3" w:rsidRDefault="00E43EE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2A06A83" wp14:editId="6B01167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CE976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32898FB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11ABD" w14:textId="77777777" w:rsidR="00D047E1" w:rsidRDefault="00D047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A3F3E" w14:textId="77777777" w:rsidR="004E72F7" w:rsidRDefault="004E72F7">
      <w:r>
        <w:separator/>
      </w:r>
    </w:p>
  </w:footnote>
  <w:footnote w:type="continuationSeparator" w:id="0">
    <w:p w14:paraId="397F5C2A" w14:textId="77777777" w:rsidR="004E72F7" w:rsidRDefault="004E72F7">
      <w:r>
        <w:continuationSeparator/>
      </w:r>
    </w:p>
  </w:footnote>
  <w:footnote w:id="1">
    <w:p w14:paraId="0F232B83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F93E4" w14:textId="77777777" w:rsidR="00D047E1" w:rsidRDefault="00D047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59C52" w14:textId="77777777" w:rsidR="00D047E1" w:rsidRDefault="00D047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79CB3" w14:textId="77777777" w:rsidR="00D047E1" w:rsidRDefault="00D047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14800004">
    <w:abstractNumId w:val="13"/>
  </w:num>
  <w:num w:numId="2" w16cid:durableId="1566258940">
    <w:abstractNumId w:val="0"/>
  </w:num>
  <w:num w:numId="3" w16cid:durableId="830488364">
    <w:abstractNumId w:val="11"/>
  </w:num>
  <w:num w:numId="4" w16cid:durableId="1258173161">
    <w:abstractNumId w:val="8"/>
  </w:num>
  <w:num w:numId="5" w16cid:durableId="1510175302">
    <w:abstractNumId w:val="7"/>
  </w:num>
  <w:num w:numId="6" w16cid:durableId="620840448">
    <w:abstractNumId w:val="1"/>
  </w:num>
  <w:num w:numId="7" w16cid:durableId="1043359948">
    <w:abstractNumId w:val="6"/>
  </w:num>
  <w:num w:numId="8" w16cid:durableId="474418954">
    <w:abstractNumId w:val="3"/>
  </w:num>
  <w:num w:numId="9" w16cid:durableId="707224966">
    <w:abstractNumId w:val="2"/>
  </w:num>
  <w:num w:numId="10" w16cid:durableId="125784840">
    <w:abstractNumId w:val="5"/>
  </w:num>
  <w:num w:numId="11" w16cid:durableId="813911315">
    <w:abstractNumId w:val="10"/>
  </w:num>
  <w:num w:numId="12" w16cid:durableId="165677390">
    <w:abstractNumId w:val="4"/>
  </w:num>
  <w:num w:numId="13" w16cid:durableId="367722758">
    <w:abstractNumId w:val="9"/>
  </w:num>
  <w:num w:numId="14" w16cid:durableId="19776395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2F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72F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047E1"/>
    <w:rsid w:val="00D74F94"/>
    <w:rsid w:val="00DD482A"/>
    <w:rsid w:val="00DE0396"/>
    <w:rsid w:val="00DE0405"/>
    <w:rsid w:val="00DE252B"/>
    <w:rsid w:val="00E37A20"/>
    <w:rsid w:val="00E43EEA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659F3B"/>
  <w15:chartTrackingRefBased/>
  <w15:docId w15:val="{115A8800-B684-49A7-9975-C6492E540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248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2010-01-07T09:39:00Z</cp:lastPrinted>
  <dcterms:created xsi:type="dcterms:W3CDTF">2022-06-06T06:49:00Z</dcterms:created>
  <dcterms:modified xsi:type="dcterms:W3CDTF">2022-06-06T06:49:00Z</dcterms:modified>
</cp:coreProperties>
</file>