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Default="00E46987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</w:p>
    <w:p w14:paraId="7555E073" w14:textId="245DEC67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20BA0B7" w14:textId="77777777" w:rsidR="00217DD6" w:rsidRDefault="00217DD6" w:rsidP="00272917"/>
    <w:p w14:paraId="20A788C3" w14:textId="1048A1C9" w:rsidR="00217DD6" w:rsidRDefault="00217DD6" w:rsidP="00272917"/>
    <w:p w14:paraId="017E7F40" w14:textId="77777777" w:rsidR="00217DD6" w:rsidRDefault="00217DD6" w:rsidP="00272917"/>
    <w:p w14:paraId="7D367A21" w14:textId="77777777" w:rsidR="00217DD6" w:rsidRDefault="00217DD6" w:rsidP="00272917"/>
    <w:p w14:paraId="2A2A2D45" w14:textId="01F34E0D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217DD6">
        <w:rPr>
          <w:b/>
          <w:bCs/>
        </w:rPr>
        <w:t>2.</w:t>
      </w:r>
      <w:r w:rsidR="00205C49">
        <w:rPr>
          <w:b/>
          <w:bCs/>
        </w:rPr>
        <w:t>7</w:t>
      </w:r>
      <w:r w:rsidR="00217DD6">
        <w:rPr>
          <w:b/>
          <w:bCs/>
        </w:rPr>
        <w:t>.2022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0388FC74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05C49">
        <w:rPr>
          <w:sz w:val="22"/>
          <w:szCs w:val="22"/>
        </w:rPr>
        <w:t>z możliwością negocjacji, na podstawie art. 275 pkt 2 ustawy Prawo zamówień publicznych (t.j. Dz.U. z 2021 r. poz. 1129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57D4C6BD" w14:textId="47099BE9" w:rsidR="00217DD6" w:rsidRDefault="00E46987" w:rsidP="00217DD6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„</w:t>
      </w:r>
      <w:r w:rsidR="00217DD6">
        <w:rPr>
          <w:b/>
        </w:rPr>
        <w:t xml:space="preserve">Termomodernizacja </w:t>
      </w:r>
      <w:r w:rsidR="00205C49">
        <w:rPr>
          <w:b/>
        </w:rPr>
        <w:t>B</w:t>
      </w:r>
      <w:r w:rsidR="00217DD6">
        <w:rPr>
          <w:b/>
        </w:rPr>
        <w:t>udynku A Zespołu Szkół Przyrodniczo – Technicznych C</w:t>
      </w:r>
      <w:r w:rsidR="002C1924">
        <w:rPr>
          <w:b/>
        </w:rPr>
        <w:t xml:space="preserve">entrum </w:t>
      </w:r>
      <w:r w:rsidR="00217DD6">
        <w:rPr>
          <w:b/>
        </w:rPr>
        <w:t>K</w:t>
      </w:r>
      <w:r w:rsidR="002C1924">
        <w:rPr>
          <w:b/>
        </w:rPr>
        <w:t xml:space="preserve">ształcenia </w:t>
      </w:r>
      <w:r w:rsidR="00217DD6">
        <w:rPr>
          <w:b/>
        </w:rPr>
        <w:t>U</w:t>
      </w:r>
      <w:r w:rsidR="002C1924">
        <w:rPr>
          <w:b/>
        </w:rPr>
        <w:t>stawicznego</w:t>
      </w:r>
      <w:r w:rsidR="00217DD6">
        <w:rPr>
          <w:b/>
        </w:rPr>
        <w:t xml:space="preserve"> w Bojanowie wraz z dostosowaniem przeciwpożarowym</w:t>
      </w:r>
      <w:r w:rsidR="00205C49">
        <w:rPr>
          <w:b/>
        </w:rPr>
        <w:t>”</w:t>
      </w:r>
      <w:r w:rsidR="0032793D">
        <w:rPr>
          <w:b/>
        </w:rPr>
        <w:t xml:space="preserve"> </w:t>
      </w:r>
      <w:r w:rsidR="00205C49">
        <w:rPr>
          <w:b/>
        </w:rPr>
        <w:t>–</w:t>
      </w:r>
      <w:r w:rsidR="0032793D">
        <w:rPr>
          <w:b/>
        </w:rPr>
        <w:t xml:space="preserve"> </w:t>
      </w:r>
      <w:r w:rsidR="002C1924">
        <w:rPr>
          <w:b/>
        </w:rPr>
        <w:br/>
      </w:r>
      <w:r w:rsidR="00205C49">
        <w:rPr>
          <w:b/>
        </w:rPr>
        <w:t>w trybie negocjacyjnym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01066E9" w14:textId="77777777" w:rsidR="00217DD6" w:rsidRPr="00E46987" w:rsidRDefault="00217DD6" w:rsidP="00E46987">
      <w:pPr>
        <w:spacing w:after="120" w:line="276" w:lineRule="auto"/>
        <w:jc w:val="both"/>
        <w:rPr>
          <w:sz w:val="22"/>
        </w:rPr>
      </w:pPr>
    </w:p>
    <w:p w14:paraId="27538171" w14:textId="77777777" w:rsidR="00217DD6" w:rsidRPr="00217DD6" w:rsidRDefault="00217DD6" w:rsidP="00217DD6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6AF6A93C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2FF0D95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30C6062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lata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9FD286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0CCDBF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E46987">
        <w:rPr>
          <w:sz w:val="22"/>
        </w:rPr>
        <w:t xml:space="preserve">w </w:t>
      </w:r>
      <w:r w:rsidR="009B3EF0" w:rsidRPr="00E46987">
        <w:rPr>
          <w:i/>
          <w:iCs/>
          <w:sz w:val="22"/>
        </w:rPr>
        <w:t>Z</w:t>
      </w:r>
      <w:r w:rsidR="00A857E5" w:rsidRPr="00E46987">
        <w:rPr>
          <w:i/>
          <w:iCs/>
          <w:sz w:val="22"/>
        </w:rPr>
        <w:t xml:space="preserve">ałączniku Nr </w:t>
      </w:r>
      <w:r w:rsidR="00205C49">
        <w:rPr>
          <w:i/>
          <w:iCs/>
          <w:sz w:val="22"/>
        </w:rPr>
        <w:t>10</w:t>
      </w:r>
      <w:r w:rsidR="00A857E5" w:rsidRPr="00E46987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257BCBCB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</w:t>
      </w:r>
      <w:r w:rsidR="00E46987">
        <w:rPr>
          <w:sz w:val="22"/>
        </w:rPr>
        <w:t>m/my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5BD448AC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lastRenderedPageBreak/>
        <w:t xml:space="preserve">osoby </w:t>
      </w:r>
      <w:r w:rsidR="00185636">
        <w:rPr>
          <w:sz w:val="22"/>
        </w:rPr>
        <w:t>wykonujące czynności związane z termomodernizacją budynku oraz pracami związanymi z dostosowaniem przeciwpożarowym,</w:t>
      </w:r>
      <w:r w:rsidR="00584709" w:rsidRPr="00584709">
        <w:rPr>
          <w:sz w:val="22"/>
        </w:rPr>
        <w:t xml:space="preserve"> </w:t>
      </w:r>
      <w:r w:rsidRPr="00584709">
        <w:rPr>
          <w:sz w:val="22"/>
        </w:rPr>
        <w:t>będą wykonywane przez osoby zatrudnione przez Wykonawcę na podstawie stosunku pracy</w:t>
      </w:r>
      <w:r w:rsidR="002134F2">
        <w:rPr>
          <w:sz w:val="22"/>
        </w:rPr>
        <w:t>,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5D51868" w14:textId="1FF0D4CA" w:rsidR="00217DD6" w:rsidRDefault="00217DD6" w:rsidP="00185636">
      <w:pPr>
        <w:spacing w:before="240" w:line="276" w:lineRule="auto"/>
        <w:jc w:val="both"/>
        <w:rPr>
          <w:sz w:val="22"/>
          <w:szCs w:val="22"/>
        </w:rPr>
      </w:pPr>
    </w:p>
    <w:p w14:paraId="75201163" w14:textId="77777777" w:rsidR="00185636" w:rsidRPr="00185636" w:rsidRDefault="00185636" w:rsidP="00185636">
      <w:pPr>
        <w:spacing w:before="240" w:line="276" w:lineRule="auto"/>
        <w:jc w:val="both"/>
        <w:rPr>
          <w:sz w:val="22"/>
          <w:szCs w:val="22"/>
        </w:rPr>
      </w:pPr>
    </w:p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12F97" w14:textId="77777777" w:rsidR="00D55591" w:rsidRDefault="00D55591" w:rsidP="00FF57EE">
      <w:r>
        <w:separator/>
      </w:r>
    </w:p>
  </w:endnote>
  <w:endnote w:type="continuationSeparator" w:id="0">
    <w:p w14:paraId="4E25DC86" w14:textId="77777777" w:rsidR="00D55591" w:rsidRDefault="00D5559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83CCA" w14:textId="77777777" w:rsidR="00D55591" w:rsidRDefault="00D55591" w:rsidP="00FF57EE">
      <w:r>
        <w:separator/>
      </w:r>
    </w:p>
  </w:footnote>
  <w:footnote w:type="continuationSeparator" w:id="0">
    <w:p w14:paraId="6F1FB00D" w14:textId="77777777" w:rsidR="00D55591" w:rsidRDefault="00D55591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3894038">
    <w:abstractNumId w:val="5"/>
  </w:num>
  <w:num w:numId="2" w16cid:durableId="307130887">
    <w:abstractNumId w:val="3"/>
  </w:num>
  <w:num w:numId="3" w16cid:durableId="2132941231">
    <w:abstractNumId w:val="4"/>
  </w:num>
  <w:num w:numId="4" w16cid:durableId="425611290">
    <w:abstractNumId w:val="6"/>
  </w:num>
  <w:num w:numId="5" w16cid:durableId="1514416029">
    <w:abstractNumId w:val="2"/>
  </w:num>
  <w:num w:numId="6" w16cid:durableId="55970737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85636"/>
    <w:rsid w:val="001C7D84"/>
    <w:rsid w:val="00205C49"/>
    <w:rsid w:val="002134F2"/>
    <w:rsid w:val="00217DD6"/>
    <w:rsid w:val="002214DB"/>
    <w:rsid w:val="002606B2"/>
    <w:rsid w:val="00267D1F"/>
    <w:rsid w:val="00272917"/>
    <w:rsid w:val="00277DBE"/>
    <w:rsid w:val="002837ED"/>
    <w:rsid w:val="002C1924"/>
    <w:rsid w:val="002E612D"/>
    <w:rsid w:val="0032793D"/>
    <w:rsid w:val="003412D2"/>
    <w:rsid w:val="003961C1"/>
    <w:rsid w:val="003B769C"/>
    <w:rsid w:val="00416884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2D1D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51F"/>
    <w:rsid w:val="00DC336F"/>
    <w:rsid w:val="00E1735C"/>
    <w:rsid w:val="00E46987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4</Pages>
  <Words>863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14</cp:revision>
  <cp:lastPrinted>2021-07-21T09:38:00Z</cp:lastPrinted>
  <dcterms:created xsi:type="dcterms:W3CDTF">2021-07-19T09:25:00Z</dcterms:created>
  <dcterms:modified xsi:type="dcterms:W3CDTF">2022-07-07T07:04:00Z</dcterms:modified>
</cp:coreProperties>
</file>