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4C861CEE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983BD5">
        <w:rPr>
          <w:b/>
          <w:i w:val="0"/>
          <w:szCs w:val="24"/>
        </w:rPr>
        <w:t>3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240C40CC" w14:textId="37DF1ECC" w:rsidR="00923E7E" w:rsidRPr="00282023" w:rsidRDefault="00282023" w:rsidP="00324E00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b/>
          <w:bCs/>
        </w:rPr>
      </w:pPr>
      <w:r>
        <w:rPr>
          <w:bCs/>
          <w:color w:val="000000"/>
        </w:rPr>
        <w:t xml:space="preserve">Dotyczy postępowania : </w:t>
      </w:r>
      <w:r w:rsidR="00324E00">
        <w:t>„</w:t>
      </w:r>
      <w:r w:rsidR="00983BD5">
        <w:rPr>
          <w:b/>
        </w:rPr>
        <w:t>Dostawa środków dezynfekcyjnych kompatybilnych z posiadanym systemem dozującym Sterisol.</w:t>
      </w:r>
      <w:r w:rsidR="00324E00">
        <w:rPr>
          <w:rFonts w:eastAsia="Arial"/>
          <w:b/>
          <w:bCs/>
          <w:i/>
          <w:iCs/>
        </w:rPr>
        <w:t xml:space="preserve">” </w:t>
      </w:r>
      <w:r w:rsidR="00324E00">
        <w:rPr>
          <w:b/>
          <w:bCs/>
        </w:rPr>
        <w:t>(ZP 1</w:t>
      </w:r>
      <w:r w:rsidR="00983BD5">
        <w:rPr>
          <w:b/>
          <w:bCs/>
        </w:rPr>
        <w:t>7</w:t>
      </w:r>
      <w:bookmarkStart w:id="0" w:name="_GoBack"/>
      <w:bookmarkEnd w:id="0"/>
      <w:r w:rsidR="00324E00">
        <w:rPr>
          <w:b/>
          <w:bCs/>
        </w:rPr>
        <w:t>/2022)</w:t>
      </w: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62F19C7E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</w:t>
            </w:r>
            <w:r w:rsidR="00324E00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21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r., poz. </w:t>
            </w:r>
            <w:r w:rsidR="00324E00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z późn. zm.)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1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1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lastRenderedPageBreak/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6725A2" w14:textId="77777777" w:rsidR="001277FB" w:rsidRDefault="001277FB" w:rsidP="00025386">
      <w:pPr>
        <w:spacing w:after="0" w:line="240" w:lineRule="auto"/>
      </w:pPr>
      <w:r>
        <w:separator/>
      </w:r>
    </w:p>
  </w:endnote>
  <w:endnote w:type="continuationSeparator" w:id="0">
    <w:p w14:paraId="5EA839D9" w14:textId="77777777" w:rsidR="001277FB" w:rsidRDefault="001277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30439" w14:textId="77777777" w:rsidR="001277FB" w:rsidRDefault="001277FB" w:rsidP="00025386">
      <w:pPr>
        <w:spacing w:after="0" w:line="240" w:lineRule="auto"/>
      </w:pPr>
      <w:r>
        <w:separator/>
      </w:r>
    </w:p>
  </w:footnote>
  <w:footnote w:type="continuationSeparator" w:id="0">
    <w:p w14:paraId="0C893802" w14:textId="77777777" w:rsidR="001277FB" w:rsidRDefault="001277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277FB"/>
    <w:rsid w:val="00167B7F"/>
    <w:rsid w:val="00171E09"/>
    <w:rsid w:val="001C2314"/>
    <w:rsid w:val="001F6FB4"/>
    <w:rsid w:val="0022161F"/>
    <w:rsid w:val="00244BF2"/>
    <w:rsid w:val="002629FB"/>
    <w:rsid w:val="00273B02"/>
    <w:rsid w:val="00282023"/>
    <w:rsid w:val="00324E00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428A5"/>
    <w:rsid w:val="0055145C"/>
    <w:rsid w:val="00555313"/>
    <w:rsid w:val="005624D8"/>
    <w:rsid w:val="005C1414"/>
    <w:rsid w:val="00600A2C"/>
    <w:rsid w:val="00657A47"/>
    <w:rsid w:val="00745A44"/>
    <w:rsid w:val="00784B9E"/>
    <w:rsid w:val="007B016F"/>
    <w:rsid w:val="007D0EA2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83BD5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63346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2021-08-02T11:29:00Z</cp:lastPrinted>
  <dcterms:created xsi:type="dcterms:W3CDTF">2022-07-01T09:02:00Z</dcterms:created>
  <dcterms:modified xsi:type="dcterms:W3CDTF">2022-07-01T09:44:00Z</dcterms:modified>
</cp:coreProperties>
</file>