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DD53" w14:textId="77777777" w:rsidR="006A5DF1" w:rsidRPr="003248CC" w:rsidRDefault="002A5C7C" w:rsidP="006A5DF1">
      <w:pPr>
        <w:spacing w:after="240"/>
        <w:jc w:val="right"/>
        <w:rPr>
          <w:sz w:val="24"/>
          <w:szCs w:val="24"/>
        </w:rPr>
      </w:pPr>
      <w:r w:rsidRPr="003248CC">
        <w:rPr>
          <w:sz w:val="24"/>
          <w:szCs w:val="24"/>
        </w:rPr>
        <w:t>Poznań</w:t>
      </w:r>
      <w:r w:rsidR="006A5DF1" w:rsidRPr="003248CC">
        <w:rPr>
          <w:sz w:val="24"/>
          <w:szCs w:val="24"/>
        </w:rPr>
        <w:t xml:space="preserve"> dnia: </w:t>
      </w:r>
      <w:r w:rsidRPr="003248CC">
        <w:rPr>
          <w:sz w:val="24"/>
          <w:szCs w:val="24"/>
        </w:rPr>
        <w:t>2022-07-05</w:t>
      </w:r>
    </w:p>
    <w:p w14:paraId="3EC6AC18" w14:textId="77777777" w:rsidR="0029606A" w:rsidRPr="003248CC" w:rsidRDefault="0029606A" w:rsidP="006A5DF1">
      <w:pPr>
        <w:spacing w:after="240"/>
        <w:jc w:val="right"/>
        <w:rPr>
          <w:sz w:val="24"/>
          <w:szCs w:val="24"/>
        </w:rPr>
      </w:pPr>
    </w:p>
    <w:p w14:paraId="66C4E09E" w14:textId="77777777" w:rsidR="002A5C7C" w:rsidRPr="003248CC" w:rsidRDefault="002A5C7C" w:rsidP="006A5DF1">
      <w:pPr>
        <w:rPr>
          <w:b/>
          <w:bCs/>
          <w:sz w:val="24"/>
          <w:szCs w:val="24"/>
        </w:rPr>
      </w:pPr>
      <w:r w:rsidRPr="003248CC">
        <w:rPr>
          <w:b/>
          <w:bCs/>
          <w:sz w:val="24"/>
          <w:szCs w:val="24"/>
        </w:rPr>
        <w:t>Szpital Wojewódzki w Poznaniu</w:t>
      </w:r>
    </w:p>
    <w:p w14:paraId="29EA0DAD" w14:textId="77777777" w:rsidR="006A5DF1" w:rsidRPr="003248CC" w:rsidRDefault="002A5C7C" w:rsidP="006A5DF1">
      <w:pPr>
        <w:rPr>
          <w:b/>
          <w:bCs/>
          <w:sz w:val="24"/>
          <w:szCs w:val="24"/>
        </w:rPr>
      </w:pPr>
      <w:r w:rsidRPr="003248CC">
        <w:rPr>
          <w:b/>
          <w:bCs/>
          <w:sz w:val="24"/>
          <w:szCs w:val="24"/>
        </w:rPr>
        <w:t>Dział Zamówień Publicznych</w:t>
      </w:r>
    </w:p>
    <w:p w14:paraId="131B7E7E" w14:textId="129E9D1C" w:rsidR="006A5DF1" w:rsidRPr="003248CC" w:rsidRDefault="003248CC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2A5C7C" w:rsidRPr="003248CC">
        <w:rPr>
          <w:sz w:val="24"/>
          <w:szCs w:val="24"/>
        </w:rPr>
        <w:t>Juraszów</w:t>
      </w:r>
      <w:r w:rsidR="006A5DF1" w:rsidRPr="003248CC">
        <w:rPr>
          <w:sz w:val="24"/>
          <w:szCs w:val="24"/>
        </w:rPr>
        <w:t xml:space="preserve"> </w:t>
      </w:r>
      <w:r w:rsidR="002A5C7C" w:rsidRPr="003248CC">
        <w:rPr>
          <w:sz w:val="24"/>
          <w:szCs w:val="24"/>
        </w:rPr>
        <w:t>7/19</w:t>
      </w:r>
    </w:p>
    <w:p w14:paraId="20D056AE" w14:textId="77777777" w:rsidR="006A5DF1" w:rsidRPr="003248CC" w:rsidRDefault="002A5C7C" w:rsidP="006A5DF1">
      <w:pPr>
        <w:rPr>
          <w:sz w:val="24"/>
          <w:szCs w:val="24"/>
        </w:rPr>
      </w:pPr>
      <w:r w:rsidRPr="003248CC">
        <w:rPr>
          <w:sz w:val="24"/>
          <w:szCs w:val="24"/>
        </w:rPr>
        <w:t>60-479</w:t>
      </w:r>
      <w:r w:rsidR="006A5DF1" w:rsidRPr="003248CC">
        <w:rPr>
          <w:sz w:val="24"/>
          <w:szCs w:val="24"/>
        </w:rPr>
        <w:t xml:space="preserve"> </w:t>
      </w:r>
      <w:r w:rsidRPr="003248CC">
        <w:rPr>
          <w:sz w:val="24"/>
          <w:szCs w:val="24"/>
        </w:rPr>
        <w:t>Poznań</w:t>
      </w:r>
    </w:p>
    <w:p w14:paraId="2E19E77C" w14:textId="77777777" w:rsidR="006A5DF1" w:rsidRPr="003248C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2D23C84" w14:textId="77777777" w:rsidR="006A5DF1" w:rsidRPr="003248C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248CC">
        <w:rPr>
          <w:sz w:val="24"/>
          <w:szCs w:val="24"/>
        </w:rPr>
        <w:tab/>
        <w:t xml:space="preserve"> </w:t>
      </w:r>
    </w:p>
    <w:p w14:paraId="46685DD5" w14:textId="77777777" w:rsidR="006A5DF1" w:rsidRPr="003248C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E491F7" w14:textId="77777777" w:rsidR="006A5DF1" w:rsidRPr="003248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248CC">
        <w:rPr>
          <w:b/>
          <w:sz w:val="24"/>
          <w:szCs w:val="24"/>
        </w:rPr>
        <w:t>WYKONAWCY</w:t>
      </w:r>
    </w:p>
    <w:p w14:paraId="57C0858C" w14:textId="77777777" w:rsidR="006A5DF1" w:rsidRPr="003248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248CC">
        <w:rPr>
          <w:sz w:val="24"/>
          <w:szCs w:val="24"/>
        </w:rPr>
        <w:t>ubiegający się o zamówienie publiczne</w:t>
      </w:r>
    </w:p>
    <w:p w14:paraId="0FD03D61" w14:textId="77777777" w:rsidR="006D4AB3" w:rsidRPr="003248C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2CF6CD5" w14:textId="77777777" w:rsidR="006D4AB3" w:rsidRPr="003248C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8F02DE" w14:textId="77777777" w:rsidR="006D4AB3" w:rsidRPr="003248C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6DD02C" w14:textId="77777777" w:rsidR="00632C3C" w:rsidRPr="003248C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248CC">
        <w:rPr>
          <w:rFonts w:ascii="Times New Roman" w:hAnsi="Times New Roman"/>
          <w:sz w:val="24"/>
          <w:szCs w:val="24"/>
        </w:rPr>
        <w:t>WYJAŚNIENI</w:t>
      </w:r>
      <w:r w:rsidR="00520165" w:rsidRPr="003248CC">
        <w:rPr>
          <w:rFonts w:ascii="Times New Roman" w:hAnsi="Times New Roman"/>
          <w:sz w:val="24"/>
          <w:szCs w:val="24"/>
        </w:rPr>
        <w:t>A</w:t>
      </w:r>
      <w:r w:rsidR="00632C3C" w:rsidRPr="003248CC">
        <w:rPr>
          <w:rFonts w:ascii="Times New Roman" w:hAnsi="Times New Roman"/>
          <w:sz w:val="24"/>
          <w:szCs w:val="24"/>
        </w:rPr>
        <w:t xml:space="preserve"> TREŚCI</w:t>
      </w:r>
      <w:r w:rsidR="0029606A" w:rsidRPr="003248CC">
        <w:rPr>
          <w:rFonts w:ascii="Times New Roman" w:hAnsi="Times New Roman"/>
          <w:sz w:val="24"/>
          <w:szCs w:val="24"/>
        </w:rPr>
        <w:t xml:space="preserve"> SWZ</w:t>
      </w:r>
    </w:p>
    <w:p w14:paraId="4ED7F370" w14:textId="77777777" w:rsidR="002A5C7C" w:rsidRPr="003248CC" w:rsidRDefault="00632C3C" w:rsidP="00520165">
      <w:pPr>
        <w:spacing w:after="360" w:line="276" w:lineRule="auto"/>
        <w:jc w:val="both"/>
        <w:rPr>
          <w:b/>
          <w:bCs/>
          <w:sz w:val="24"/>
          <w:szCs w:val="24"/>
        </w:rPr>
      </w:pPr>
      <w:r w:rsidRPr="003248CC">
        <w:rPr>
          <w:sz w:val="24"/>
          <w:szCs w:val="24"/>
        </w:rPr>
        <w:t xml:space="preserve">Dotyczy: </w:t>
      </w:r>
      <w:r w:rsidR="006A5DF1" w:rsidRPr="003248CC">
        <w:rPr>
          <w:sz w:val="24"/>
          <w:szCs w:val="24"/>
        </w:rPr>
        <w:t>p</w:t>
      </w:r>
      <w:r w:rsidRPr="003248CC">
        <w:rPr>
          <w:sz w:val="24"/>
          <w:szCs w:val="24"/>
        </w:rPr>
        <w:t>ostępowani</w:t>
      </w:r>
      <w:r w:rsidR="006A5DF1" w:rsidRPr="003248CC">
        <w:rPr>
          <w:sz w:val="24"/>
          <w:szCs w:val="24"/>
        </w:rPr>
        <w:t>a</w:t>
      </w:r>
      <w:r w:rsidRPr="003248CC">
        <w:rPr>
          <w:sz w:val="24"/>
          <w:szCs w:val="24"/>
        </w:rPr>
        <w:t xml:space="preserve"> o udzielenie zamówienia publicznego, prowadzone</w:t>
      </w:r>
      <w:r w:rsidR="006A5DF1" w:rsidRPr="003248CC">
        <w:rPr>
          <w:sz w:val="24"/>
          <w:szCs w:val="24"/>
        </w:rPr>
        <w:t>go</w:t>
      </w:r>
      <w:r w:rsidRPr="003248CC">
        <w:rPr>
          <w:sz w:val="24"/>
          <w:szCs w:val="24"/>
        </w:rPr>
        <w:t xml:space="preserve"> w trybie </w:t>
      </w:r>
      <w:r w:rsidR="002A5C7C" w:rsidRPr="003248CC">
        <w:rPr>
          <w:sz w:val="24"/>
          <w:szCs w:val="24"/>
        </w:rPr>
        <w:t>przetarg nieograniczony</w:t>
      </w:r>
      <w:r w:rsidRPr="003248CC">
        <w:rPr>
          <w:b/>
          <w:sz w:val="24"/>
          <w:szCs w:val="24"/>
        </w:rPr>
        <w:t xml:space="preserve"> </w:t>
      </w:r>
      <w:r w:rsidRPr="003248CC">
        <w:rPr>
          <w:bCs/>
          <w:sz w:val="24"/>
          <w:szCs w:val="24"/>
        </w:rPr>
        <w:t>na</w:t>
      </w:r>
      <w:r w:rsidRPr="003248CC">
        <w:rPr>
          <w:b/>
          <w:sz w:val="24"/>
          <w:szCs w:val="24"/>
        </w:rPr>
        <w:t xml:space="preserve"> </w:t>
      </w:r>
      <w:r w:rsidR="00E72428" w:rsidRPr="003248CC">
        <w:rPr>
          <w:bCs/>
          <w:sz w:val="24"/>
          <w:szCs w:val="24"/>
        </w:rPr>
        <w:t>”</w:t>
      </w:r>
      <w:r w:rsidR="002A5C7C" w:rsidRPr="003248CC">
        <w:rPr>
          <w:b/>
          <w:bCs/>
          <w:sz w:val="24"/>
          <w:szCs w:val="24"/>
        </w:rPr>
        <w:t xml:space="preserve">Pełnienie funkcji inspektora nadzoru nad realizacją zadania p.n. </w:t>
      </w:r>
    </w:p>
    <w:p w14:paraId="4DA2E627" w14:textId="69FDF158" w:rsidR="002A5C7C" w:rsidRPr="003248CC" w:rsidRDefault="002A5C7C" w:rsidP="00FF6EFD">
      <w:pPr>
        <w:spacing w:after="120" w:line="276" w:lineRule="auto"/>
        <w:jc w:val="both"/>
        <w:rPr>
          <w:b/>
          <w:bCs/>
          <w:sz w:val="24"/>
          <w:szCs w:val="24"/>
        </w:rPr>
      </w:pPr>
      <w:r w:rsidRPr="003248CC">
        <w:rPr>
          <w:b/>
          <w:bCs/>
          <w:sz w:val="24"/>
          <w:szCs w:val="24"/>
        </w:rPr>
        <w:t xml:space="preserve">1. ,,Budowa Kuchni Centralnej dla Wielkopolskiego Centrum Specjalistycznego </w:t>
      </w:r>
      <w:r w:rsidR="003248CC">
        <w:rPr>
          <w:b/>
          <w:bCs/>
          <w:sz w:val="24"/>
          <w:szCs w:val="24"/>
        </w:rPr>
        <w:br/>
      </w:r>
      <w:r w:rsidRPr="003248CC">
        <w:rPr>
          <w:b/>
          <w:bCs/>
          <w:sz w:val="24"/>
          <w:szCs w:val="24"/>
        </w:rPr>
        <w:t xml:space="preserve">w Poznaniu ul. Juraszów 7/19" </w:t>
      </w:r>
    </w:p>
    <w:p w14:paraId="7D645788" w14:textId="3C21DC24" w:rsidR="006D4AB3" w:rsidRPr="003248CC" w:rsidRDefault="002A5C7C" w:rsidP="00FF6EFD">
      <w:pPr>
        <w:spacing w:after="120" w:line="276" w:lineRule="auto"/>
        <w:jc w:val="both"/>
        <w:rPr>
          <w:sz w:val="24"/>
          <w:szCs w:val="24"/>
        </w:rPr>
      </w:pPr>
      <w:r w:rsidRPr="003248CC">
        <w:rPr>
          <w:b/>
          <w:bCs/>
          <w:sz w:val="24"/>
          <w:szCs w:val="24"/>
        </w:rPr>
        <w:t xml:space="preserve">2. ,,Budowa Centrum Medycyny Ratunkowej Szpitala Wojewódzkiego w Poznaniu </w:t>
      </w:r>
      <w:r w:rsidR="003248CC">
        <w:rPr>
          <w:b/>
          <w:bCs/>
          <w:sz w:val="24"/>
          <w:szCs w:val="24"/>
        </w:rPr>
        <w:br/>
      </w:r>
      <w:r w:rsidRPr="003248CC">
        <w:rPr>
          <w:b/>
          <w:bCs/>
          <w:sz w:val="24"/>
          <w:szCs w:val="24"/>
        </w:rPr>
        <w:t xml:space="preserve">wraz z zapleczem </w:t>
      </w:r>
      <w:proofErr w:type="spellStart"/>
      <w:r w:rsidRPr="003248CC">
        <w:rPr>
          <w:b/>
          <w:bCs/>
          <w:sz w:val="24"/>
          <w:szCs w:val="24"/>
        </w:rPr>
        <w:t>specjalistyczno</w:t>
      </w:r>
      <w:proofErr w:type="spellEnd"/>
      <w:r w:rsidRPr="003248CC">
        <w:rPr>
          <w:b/>
          <w:bCs/>
          <w:sz w:val="24"/>
          <w:szCs w:val="24"/>
        </w:rPr>
        <w:t xml:space="preserve"> - technicznym - system zaprojektuj i wybuduj" </w:t>
      </w:r>
      <w:r w:rsidR="003248CC">
        <w:rPr>
          <w:b/>
          <w:bCs/>
          <w:sz w:val="24"/>
          <w:szCs w:val="24"/>
        </w:rPr>
        <w:br/>
      </w:r>
      <w:r w:rsidRPr="003248CC">
        <w:rPr>
          <w:b/>
          <w:bCs/>
          <w:sz w:val="24"/>
          <w:szCs w:val="24"/>
        </w:rPr>
        <w:t>(2 zadania częściowe)</w:t>
      </w:r>
      <w:r w:rsidR="00E72428" w:rsidRPr="003248CC">
        <w:rPr>
          <w:bCs/>
          <w:sz w:val="24"/>
          <w:szCs w:val="24"/>
        </w:rPr>
        <w:t>”</w:t>
      </w:r>
      <w:r w:rsidR="00632C3C" w:rsidRPr="003248CC">
        <w:rPr>
          <w:b/>
          <w:sz w:val="24"/>
          <w:szCs w:val="24"/>
        </w:rPr>
        <w:t xml:space="preserve"> </w:t>
      </w:r>
      <w:r w:rsidR="00632C3C" w:rsidRPr="003248CC">
        <w:rPr>
          <w:bCs/>
          <w:sz w:val="24"/>
          <w:szCs w:val="24"/>
        </w:rPr>
        <w:t>– znak sprawy</w:t>
      </w:r>
      <w:r w:rsidR="00632C3C" w:rsidRPr="003248CC">
        <w:rPr>
          <w:b/>
          <w:sz w:val="24"/>
          <w:szCs w:val="24"/>
        </w:rPr>
        <w:t xml:space="preserve"> </w:t>
      </w:r>
      <w:r w:rsidRPr="003248CC">
        <w:rPr>
          <w:b/>
          <w:sz w:val="24"/>
          <w:szCs w:val="24"/>
        </w:rPr>
        <w:t>SZW/DZP/34/2022</w:t>
      </w:r>
    </w:p>
    <w:p w14:paraId="0D7EF5CB" w14:textId="77777777" w:rsidR="002A5C7C" w:rsidRPr="003248C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3248CC">
        <w:rPr>
          <w:sz w:val="24"/>
          <w:szCs w:val="24"/>
        </w:rPr>
        <w:t xml:space="preserve">Zamawiający, </w:t>
      </w:r>
      <w:r w:rsidR="002A5C7C" w:rsidRPr="003248CC">
        <w:rPr>
          <w:b/>
          <w:sz w:val="24"/>
          <w:szCs w:val="24"/>
        </w:rPr>
        <w:t>Szpital Wojewódzki w Poznaniu</w:t>
      </w:r>
    </w:p>
    <w:p w14:paraId="5AA82A1C" w14:textId="26CF3208" w:rsidR="0012774F" w:rsidRPr="003248CC" w:rsidRDefault="002A5C7C" w:rsidP="00D8461B">
      <w:pPr>
        <w:spacing w:after="240" w:line="276" w:lineRule="auto"/>
        <w:jc w:val="both"/>
        <w:rPr>
          <w:sz w:val="24"/>
          <w:szCs w:val="24"/>
        </w:rPr>
      </w:pPr>
      <w:r w:rsidRPr="003248CC">
        <w:rPr>
          <w:b/>
          <w:sz w:val="24"/>
          <w:szCs w:val="24"/>
        </w:rPr>
        <w:t>Dział Zamówień Publicznych</w:t>
      </w:r>
      <w:r w:rsidR="00520165" w:rsidRPr="003248CC">
        <w:rPr>
          <w:sz w:val="24"/>
          <w:szCs w:val="24"/>
        </w:rPr>
        <w:t xml:space="preserve">, działając na podstawie art. </w:t>
      </w:r>
      <w:r w:rsidR="0029606A" w:rsidRPr="003248CC">
        <w:rPr>
          <w:sz w:val="24"/>
          <w:szCs w:val="24"/>
        </w:rPr>
        <w:t>1</w:t>
      </w:r>
      <w:r w:rsidR="00520165" w:rsidRPr="003248CC">
        <w:rPr>
          <w:sz w:val="24"/>
          <w:szCs w:val="24"/>
        </w:rPr>
        <w:t>3</w:t>
      </w:r>
      <w:r w:rsidR="0029606A" w:rsidRPr="003248CC">
        <w:rPr>
          <w:sz w:val="24"/>
          <w:szCs w:val="24"/>
        </w:rPr>
        <w:t>5</w:t>
      </w:r>
      <w:r w:rsidR="00520165" w:rsidRPr="003248CC">
        <w:rPr>
          <w:sz w:val="24"/>
          <w:szCs w:val="24"/>
        </w:rPr>
        <w:t xml:space="preserve"> ust</w:t>
      </w:r>
      <w:r w:rsidR="00D9049C" w:rsidRPr="003248CC">
        <w:rPr>
          <w:sz w:val="24"/>
          <w:szCs w:val="24"/>
        </w:rPr>
        <w:t xml:space="preserve">. </w:t>
      </w:r>
      <w:r w:rsidR="0029606A" w:rsidRPr="003248CC">
        <w:rPr>
          <w:sz w:val="24"/>
          <w:szCs w:val="24"/>
        </w:rPr>
        <w:t>6</w:t>
      </w:r>
      <w:r w:rsidR="00520165" w:rsidRPr="003248CC">
        <w:rPr>
          <w:sz w:val="24"/>
          <w:szCs w:val="24"/>
        </w:rPr>
        <w:t xml:space="preserve"> ustawy z dnia </w:t>
      </w:r>
      <w:r w:rsidR="0029606A" w:rsidRPr="003248CC">
        <w:rPr>
          <w:sz w:val="24"/>
          <w:szCs w:val="24"/>
        </w:rPr>
        <w:t>11</w:t>
      </w:r>
      <w:r w:rsidR="00520165" w:rsidRPr="003248CC">
        <w:rPr>
          <w:sz w:val="24"/>
          <w:szCs w:val="24"/>
        </w:rPr>
        <w:t xml:space="preserve"> </w:t>
      </w:r>
      <w:r w:rsidR="0029606A" w:rsidRPr="003248CC">
        <w:rPr>
          <w:sz w:val="24"/>
          <w:szCs w:val="24"/>
        </w:rPr>
        <w:t xml:space="preserve">września </w:t>
      </w:r>
      <w:r w:rsidR="00520165" w:rsidRPr="003248CC">
        <w:rPr>
          <w:sz w:val="24"/>
          <w:szCs w:val="24"/>
        </w:rPr>
        <w:t>20</w:t>
      </w:r>
      <w:r w:rsidR="0029606A" w:rsidRPr="003248CC">
        <w:rPr>
          <w:sz w:val="24"/>
          <w:szCs w:val="24"/>
        </w:rPr>
        <w:t>19</w:t>
      </w:r>
      <w:r w:rsidR="00520165" w:rsidRPr="003248CC">
        <w:rPr>
          <w:sz w:val="24"/>
          <w:szCs w:val="24"/>
        </w:rPr>
        <w:t xml:space="preserve"> r</w:t>
      </w:r>
      <w:r w:rsidR="0029606A" w:rsidRPr="003248CC">
        <w:rPr>
          <w:sz w:val="24"/>
          <w:szCs w:val="24"/>
        </w:rPr>
        <w:t>.</w:t>
      </w:r>
      <w:r w:rsidR="00520165" w:rsidRPr="003248CC">
        <w:rPr>
          <w:sz w:val="24"/>
          <w:szCs w:val="24"/>
        </w:rPr>
        <w:t xml:space="preserve"> Prawo </w:t>
      </w:r>
      <w:r w:rsidR="0029606A" w:rsidRPr="003248CC">
        <w:rPr>
          <w:sz w:val="24"/>
          <w:szCs w:val="24"/>
        </w:rPr>
        <w:t>z</w:t>
      </w:r>
      <w:r w:rsidR="00520165" w:rsidRPr="003248CC">
        <w:rPr>
          <w:sz w:val="24"/>
          <w:szCs w:val="24"/>
        </w:rPr>
        <w:t xml:space="preserve">amówień </w:t>
      </w:r>
      <w:r w:rsidR="0029606A" w:rsidRPr="003248CC">
        <w:rPr>
          <w:sz w:val="24"/>
          <w:szCs w:val="24"/>
        </w:rPr>
        <w:t>p</w:t>
      </w:r>
      <w:r w:rsidR="00520165" w:rsidRPr="003248CC">
        <w:rPr>
          <w:sz w:val="24"/>
          <w:szCs w:val="24"/>
        </w:rPr>
        <w:t xml:space="preserve">ublicznych </w:t>
      </w:r>
      <w:r w:rsidRPr="003248CC">
        <w:rPr>
          <w:sz w:val="24"/>
          <w:szCs w:val="24"/>
        </w:rPr>
        <w:t>(t.j. Dz.U. z 2021r. poz. 1129 z późn. zm.)</w:t>
      </w:r>
      <w:r w:rsidR="00BE7BFD" w:rsidRPr="003248CC">
        <w:rPr>
          <w:sz w:val="24"/>
          <w:szCs w:val="24"/>
        </w:rPr>
        <w:t xml:space="preserve">, </w:t>
      </w:r>
      <w:r w:rsidR="00D9049C" w:rsidRPr="003248CC">
        <w:rPr>
          <w:sz w:val="24"/>
          <w:szCs w:val="24"/>
        </w:rPr>
        <w:t>udostępnia</w:t>
      </w:r>
      <w:r w:rsidR="00BE7BFD" w:rsidRPr="003248CC">
        <w:rPr>
          <w:sz w:val="24"/>
          <w:szCs w:val="24"/>
        </w:rPr>
        <w:t xml:space="preserve"> poniżej treść zapytań do S</w:t>
      </w:r>
      <w:r w:rsidR="0012774F" w:rsidRPr="003248CC">
        <w:rPr>
          <w:sz w:val="24"/>
          <w:szCs w:val="24"/>
        </w:rPr>
        <w:t>pecyfikacji Warunków Zamówienia (</w:t>
      </w:r>
      <w:r w:rsidR="0012774F" w:rsidRPr="003248CC">
        <w:rPr>
          <w:sz w:val="24"/>
          <w:szCs w:val="24"/>
          <w:lang w:eastAsia="ar-SA"/>
        </w:rPr>
        <w:t>zwanej dalej</w:t>
      </w:r>
      <w:r w:rsidR="0012774F" w:rsidRPr="003248CC">
        <w:rPr>
          <w:b/>
          <w:sz w:val="24"/>
          <w:szCs w:val="24"/>
          <w:lang w:eastAsia="ar-SA"/>
        </w:rPr>
        <w:t xml:space="preserve"> </w:t>
      </w:r>
      <w:r w:rsidR="0012774F" w:rsidRPr="003248CC">
        <w:rPr>
          <w:bCs/>
          <w:sz w:val="24"/>
          <w:szCs w:val="24"/>
          <w:lang w:eastAsia="ar-SA"/>
        </w:rPr>
        <w:t>”SWZ”)</w:t>
      </w:r>
      <w:r w:rsidR="00D9049C" w:rsidRPr="003248CC">
        <w:rPr>
          <w:bCs/>
          <w:sz w:val="24"/>
          <w:szCs w:val="24"/>
          <w:lang w:eastAsia="ar-SA"/>
        </w:rPr>
        <w:t xml:space="preserve"> </w:t>
      </w:r>
      <w:r w:rsidR="005A1DE6">
        <w:rPr>
          <w:bCs/>
          <w:sz w:val="24"/>
          <w:szCs w:val="24"/>
          <w:lang w:eastAsia="ar-SA"/>
        </w:rPr>
        <w:br/>
      </w:r>
      <w:r w:rsidR="00D9049C" w:rsidRPr="003248CC">
        <w:rPr>
          <w:sz w:val="24"/>
          <w:szCs w:val="24"/>
        </w:rPr>
        <w:t>wraz z wyjaśnieniami</w:t>
      </w:r>
      <w:r w:rsidR="00E601B5">
        <w:rPr>
          <w:sz w:val="24"/>
          <w:szCs w:val="24"/>
        </w:rPr>
        <w:t xml:space="preserve"> </w:t>
      </w:r>
      <w:r w:rsidR="00E601B5">
        <w:rPr>
          <w:bCs/>
          <w:sz w:val="22"/>
          <w:szCs w:val="22"/>
          <w:lang w:eastAsia="ar-SA"/>
        </w:rPr>
        <w:t xml:space="preserve">jednocześnie dokonując </w:t>
      </w:r>
      <w:r w:rsidR="00E601B5">
        <w:rPr>
          <w:b/>
          <w:sz w:val="22"/>
          <w:szCs w:val="22"/>
          <w:u w:val="single"/>
          <w:lang w:eastAsia="ar-SA"/>
        </w:rPr>
        <w:t>modyfikacji</w:t>
      </w:r>
      <w:r w:rsidR="00E601B5">
        <w:rPr>
          <w:bCs/>
          <w:sz w:val="22"/>
          <w:szCs w:val="22"/>
          <w:lang w:eastAsia="ar-SA"/>
        </w:rPr>
        <w:t xml:space="preserve"> SWZ </w:t>
      </w:r>
      <w:r w:rsidR="00E601B5" w:rsidRPr="001E2618">
        <w:rPr>
          <w:bCs/>
          <w:sz w:val="22"/>
          <w:szCs w:val="22"/>
          <w:lang w:eastAsia="ar-SA"/>
        </w:rPr>
        <w:t>w zakresie Projekt</w:t>
      </w:r>
      <w:r w:rsidR="007C0BAD">
        <w:rPr>
          <w:bCs/>
          <w:sz w:val="22"/>
          <w:szCs w:val="22"/>
          <w:lang w:eastAsia="ar-SA"/>
        </w:rPr>
        <w:t>u</w:t>
      </w:r>
      <w:r w:rsidR="00E601B5" w:rsidRPr="001E2618">
        <w:rPr>
          <w:bCs/>
          <w:sz w:val="22"/>
          <w:szCs w:val="22"/>
          <w:lang w:eastAsia="ar-SA"/>
        </w:rPr>
        <w:t xml:space="preserve"> umowy stanowiąc</w:t>
      </w:r>
      <w:r w:rsidR="007C0BAD">
        <w:rPr>
          <w:bCs/>
          <w:sz w:val="22"/>
          <w:szCs w:val="22"/>
          <w:lang w:eastAsia="ar-SA"/>
        </w:rPr>
        <w:t>ego</w:t>
      </w:r>
      <w:r w:rsidR="00E601B5" w:rsidRPr="001E2618">
        <w:rPr>
          <w:bCs/>
          <w:sz w:val="22"/>
          <w:szCs w:val="22"/>
          <w:lang w:eastAsia="ar-SA"/>
        </w:rPr>
        <w:t xml:space="preserve"> załącznik nr </w:t>
      </w:r>
      <w:r w:rsidR="00E601B5">
        <w:rPr>
          <w:bCs/>
          <w:sz w:val="22"/>
          <w:szCs w:val="22"/>
          <w:lang w:eastAsia="ar-SA"/>
        </w:rPr>
        <w:t xml:space="preserve">5 </w:t>
      </w:r>
      <w:r w:rsidR="00E601B5" w:rsidRPr="001E2618">
        <w:rPr>
          <w:bCs/>
          <w:sz w:val="22"/>
          <w:szCs w:val="22"/>
          <w:lang w:eastAsia="ar-SA"/>
        </w:rPr>
        <w:t>do SWZ</w:t>
      </w:r>
      <w:r w:rsidR="0012774F" w:rsidRPr="003248C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5C7C" w:rsidRPr="003248CC" w14:paraId="655B9926" w14:textId="77777777" w:rsidTr="00CE524F">
        <w:tc>
          <w:tcPr>
            <w:tcW w:w="9356" w:type="dxa"/>
            <w:shd w:val="clear" w:color="auto" w:fill="auto"/>
          </w:tcPr>
          <w:p w14:paraId="00646B50" w14:textId="77777777" w:rsidR="002A5C7C" w:rsidRPr="003248CC" w:rsidRDefault="002A5C7C" w:rsidP="00CE524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>Pytanie nr 1</w:t>
            </w:r>
          </w:p>
          <w:p w14:paraId="27758832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Czy Zamawiający wyrazi zgodę na modyfikację zapisów SWZ Tom I – IDW, Rozdział 9 Wykaz podmiotowych środków dowodowych, pkt 9.1 ppkt 1, tj.:</w:t>
            </w:r>
          </w:p>
          <w:p w14:paraId="62F6BF7A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1 Zamawiający wymaga:</w:t>
            </w:r>
          </w:p>
          <w:p w14:paraId="2F1CA754" w14:textId="7A073780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spełniać warunek posiadania doświadczenia w wykonaniu lub wykonywaniu usług odpowiadających swoim rodzajem i wartością usługom stanowiącym przedmiot niniejszego zamówienia, w okresie ostatnich trzech lat przed upływem terminu składania ofert, a jeżeli okres prowadzenia działalności jest krótszy - w tym okresie, co najmniej: jednej usługi nadzoru inwestorskiego nad robotą budowlaną polegającą na zaprojektowaniu i wybudowaniu </w:t>
            </w:r>
            <w:r w:rsidRPr="003248CC">
              <w:rPr>
                <w:sz w:val="24"/>
                <w:szCs w:val="24"/>
              </w:rPr>
              <w:lastRenderedPageBreak/>
              <w:t xml:space="preserve">nowego budynku - obiektu użyteczności publicznej odpowiadających swoim rodzajem </w:t>
            </w:r>
            <w:r w:rsidR="003248C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wartością usłudze stanowiącej przedmiot zamówienia.</w:t>
            </w:r>
          </w:p>
          <w:p w14:paraId="794C0C97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2 Zamawiający wymaga:</w:t>
            </w:r>
          </w:p>
          <w:p w14:paraId="758BFD34" w14:textId="01E93552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spełniać warunek posiadania doświadczenia w wykonaniu lub wykonywaniu usług odpowiadających swoim rodzajem i wartością usługom stanowiącym przedmiot niniejszego zamówienia, w okresie ostatnich trzech lat przed upływem terminu składania ofert, a jeżeli okres prowadzenia działalności jest krótszy - w tym okresie, co najmniej: jednej usługi nadzoru inwestorskiego nad robotą budowlaną polegającą na zaprojektowaniu i wybudowaniu nowego budynku - obiektu użyteczności publicznej odpowiadających swoim rodzajem </w:t>
            </w:r>
            <w:r w:rsidR="003248C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wartością usłudze stanowiącej przedmiot zamówienia.</w:t>
            </w:r>
          </w:p>
          <w:p w14:paraId="167DB9F1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na zapisy o treści:</w:t>
            </w:r>
          </w:p>
          <w:p w14:paraId="70530460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1 Zamawiający wymaga:</w:t>
            </w:r>
          </w:p>
          <w:p w14:paraId="3BDBCF10" w14:textId="6AAF3C2A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spełniać warunek posiadania doświadczenia w wykonaniu lub wykonywaniu usług odpowiadających swoim rodzajem i wartością usługom stanowiącym przedmiot niniejszego zamówienia, w okresie ostatnich siedmiu lat przed upływem terminu składania ofert, a jeżeli okres prowadzenia działalności jest krótszy - w tym okresie, co najmniej: jednej usługi nadzoru inwestorskiego nad robotą budowlaną polegającą na zaprojektowaniu </w:t>
            </w:r>
            <w:r w:rsidR="003248C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wybudowaniu nowego budynku - obiektu użyteczności publicznej odpowiadających swoim rodzajem i wartością usłudze stanowiącej przedmiot zamówienia.</w:t>
            </w:r>
          </w:p>
          <w:p w14:paraId="7AA359C6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2 Zamawiający wymaga:</w:t>
            </w:r>
          </w:p>
          <w:p w14:paraId="67B7ED46" w14:textId="5FA40BFF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spełniać warunek posiadania doświadczenia w wykonaniu lub wykonywaniu usług odpowiadających swoim rodzajem i wartością usługom stanowiącym przedmiot niniejszego zamówienia, w okresie ostatnich siedmiu lat przed upływem terminu składania ofert, a jeżeli okres prowadzenia działalności jest krótszy - w tym okresie, co najmniej: jednej usługi nadzoru inwestorskiego nad robotą budowlaną polegającą na zaprojektowaniu </w:t>
            </w:r>
            <w:r w:rsidR="003248C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wybudowaniu nowego budynku - obiektu użyteczności publicznej odpowiadających swoim rodzajem i wartością usłudze stanowiącej przedmiot zamówienia</w:t>
            </w:r>
          </w:p>
          <w:p w14:paraId="16168973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ocenie Wykonawcy wydłużenie powyższego okresu pozwoli na udział w postępowaniu większej liczbie Wykonawców, tym samym zwiększając znacząco konkurencyjność postępowania a zaproponowana zmiana pozwoli Zamawiającemu na dokonanie wyboru doświadczonego Wykonawcy</w:t>
            </w:r>
          </w:p>
          <w:p w14:paraId="79A3AD48" w14:textId="77777777" w:rsidR="002A5C7C" w:rsidRPr="003248CC" w:rsidRDefault="002A5C7C" w:rsidP="00CE524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73B9F51" w14:textId="323F65E4" w:rsidR="002A5C7C" w:rsidRPr="003248CC" w:rsidRDefault="003248CC" w:rsidP="00CE524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3248CC">
              <w:rPr>
                <w:sz w:val="24"/>
                <w:szCs w:val="24"/>
                <w:lang w:eastAsia="en-US"/>
              </w:rPr>
              <w:t xml:space="preserve">Jak SWZ. Zamawiający podał maksymalny okres dla usług, przewidziany w Rozporządzeniu Ministra Rozwoju, Pracy i Technologii w sprawie podmiotowych środków dowodowych </w:t>
            </w:r>
            <w:r>
              <w:rPr>
                <w:sz w:val="24"/>
                <w:szCs w:val="24"/>
                <w:lang w:eastAsia="en-US"/>
              </w:rPr>
              <w:br/>
            </w:r>
            <w:r w:rsidRPr="003248CC">
              <w:rPr>
                <w:sz w:val="24"/>
                <w:szCs w:val="24"/>
                <w:lang w:eastAsia="en-US"/>
              </w:rPr>
              <w:t>oraz innych dokumentów lub oświadczeń, jakich może</w:t>
            </w:r>
            <w:r w:rsidR="00532B79">
              <w:rPr>
                <w:sz w:val="24"/>
                <w:szCs w:val="24"/>
                <w:lang w:eastAsia="en-US"/>
              </w:rPr>
              <w:t xml:space="preserve"> żądać Zamawiający od Wykonawcy, okres ich ważności oraz formy, w jakich mogą one być składane (</w:t>
            </w:r>
            <w:r w:rsidRPr="003248CC">
              <w:rPr>
                <w:sz w:val="24"/>
                <w:szCs w:val="24"/>
                <w:lang w:eastAsia="en-US"/>
              </w:rPr>
              <w:t>Dz.U. z 2020 r. poz. 2415</w:t>
            </w:r>
            <w:r w:rsidR="00532B79">
              <w:rPr>
                <w:sz w:val="24"/>
                <w:szCs w:val="24"/>
                <w:lang w:eastAsia="en-US"/>
              </w:rPr>
              <w:t>)</w:t>
            </w:r>
            <w:r w:rsidRPr="003248CC"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2A5C7C" w:rsidRPr="003248CC" w14:paraId="3C7A70F6" w14:textId="77777777" w:rsidTr="00CE524F">
        <w:tc>
          <w:tcPr>
            <w:tcW w:w="9356" w:type="dxa"/>
            <w:shd w:val="clear" w:color="auto" w:fill="auto"/>
          </w:tcPr>
          <w:p w14:paraId="0155CED0" w14:textId="77777777" w:rsidR="003248CC" w:rsidRDefault="003248CC" w:rsidP="00CE524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60F45E3" w14:textId="4544F41D" w:rsidR="002A5C7C" w:rsidRPr="003248CC" w:rsidRDefault="002A5C7C" w:rsidP="00CE524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>Pytanie nr 2</w:t>
            </w:r>
          </w:p>
          <w:p w14:paraId="12F8CB57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Zamawiający określił w wzorach umowy nadzór dla zadania 1, jak i zadania 2 w §4 (Przedmiot umowy) jak następuje:</w:t>
            </w:r>
          </w:p>
          <w:p w14:paraId="6D9D9315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ust. 2:</w:t>
            </w:r>
          </w:p>
          <w:p w14:paraId="51207B99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lastRenderedPageBreak/>
              <w:t>„Szczegółowe obowiązki Inspektora zostały wskazane w Opisie Przedmiotu Zamówienia, który stanowi załącznik nr 1 do umowy”.</w:t>
            </w:r>
          </w:p>
          <w:p w14:paraId="663276DE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ust. 8:</w:t>
            </w:r>
          </w:p>
          <w:p w14:paraId="39071E22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„Szczegółowy opis przedmiotu Umowy zawarty został w Opisie Przedmiotu Zamówienia stanowiących załącznik nr 1 do niniejszej Umowy”.</w:t>
            </w:r>
          </w:p>
          <w:p w14:paraId="611BBF03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ust. 9:</w:t>
            </w:r>
          </w:p>
          <w:p w14:paraId="007BCCEE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„(…). Wymagania dotyczące Zespołu Inspektora wskazane zostały w Opisie Przedmiotu Zamówienia stanowiących załącznik nr 1 do niniejszej Umowy”.</w:t>
            </w:r>
          </w:p>
          <w:p w14:paraId="28717D16" w14:textId="75BF35FE" w:rsidR="002A5C7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Wnosimy o zamieszczenie wspomnianego powyżej Opis Przedmiotu Zamówienia (załącznik </w:t>
            </w:r>
            <w:r w:rsidR="005A1DE6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nr 1 do umów dla zadania 1 i 2), którego brakuje w udostępnionych materiałach przetargowych w celu zapoznania się z zapisami na etapie rozpoznania przedmiotu postępowania.</w:t>
            </w:r>
          </w:p>
          <w:p w14:paraId="36C40281" w14:textId="77777777" w:rsidR="00532B79" w:rsidRPr="003248CC" w:rsidRDefault="00532B79" w:rsidP="00532B79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8A0D885" w14:textId="51F69681" w:rsidR="00532B79" w:rsidRDefault="00532B79" w:rsidP="00532B7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532B79">
              <w:rPr>
                <w:sz w:val="24"/>
                <w:szCs w:val="24"/>
                <w:lang w:eastAsia="en-US"/>
              </w:rPr>
              <w:t>Opis przedmiotu zamówienia jest częścią SWZ</w:t>
            </w:r>
            <w:r w:rsidR="00FF6EFD">
              <w:rPr>
                <w:sz w:val="24"/>
                <w:szCs w:val="24"/>
                <w:lang w:eastAsia="en-US"/>
              </w:rPr>
              <w:t xml:space="preserve"> (tj. zawarty jest w SWZ)</w:t>
            </w:r>
            <w:r w:rsidRPr="00532B79">
              <w:rPr>
                <w:sz w:val="24"/>
                <w:szCs w:val="24"/>
                <w:lang w:eastAsia="en-US"/>
              </w:rPr>
              <w:t xml:space="preserve">, w związku </w:t>
            </w:r>
            <w:r w:rsidR="00FF6EFD">
              <w:rPr>
                <w:sz w:val="24"/>
                <w:szCs w:val="24"/>
                <w:lang w:eastAsia="en-US"/>
              </w:rPr>
              <w:br/>
            </w:r>
            <w:r w:rsidRPr="00532B79">
              <w:rPr>
                <w:sz w:val="24"/>
                <w:szCs w:val="24"/>
                <w:lang w:eastAsia="en-US"/>
              </w:rPr>
              <w:t>z powyższym treść opisu przedmiotu zamówienia z SWZ będzie załącznikiem do umowy</w:t>
            </w:r>
            <w:r>
              <w:rPr>
                <w:lang w:eastAsia="en-US"/>
              </w:rPr>
              <w:t>.</w:t>
            </w:r>
          </w:p>
          <w:p w14:paraId="35571674" w14:textId="62BA7505" w:rsidR="00532B79" w:rsidRDefault="00532B79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A709167" w14:textId="667952ED" w:rsidR="00E601B5" w:rsidRPr="003248CC" w:rsidRDefault="00E601B5" w:rsidP="00E601B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  <w:p w14:paraId="24D8786E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Ponadto Zamawiający w SWZ w rozdziale 9 (Wykaz podmiotowych środków dowodowych) określił osoby jakimi musi wykazać się Wykonawca, a które zostaną skierowane do realizacji zamówienia:</w:t>
            </w:r>
          </w:p>
          <w:p w14:paraId="1F90E539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„1. Kierownik Zespołu Nadzoru Inwestorskiego (…), pełniący również funkcję Inspektor Nadzoru Robót Budowlanych (…)</w:t>
            </w:r>
          </w:p>
          <w:p w14:paraId="14B681F5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2. Inspektor nadzoru Inwestorskiego Robót Elektrycznych (…)</w:t>
            </w:r>
          </w:p>
          <w:p w14:paraId="38A43F5A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3. Inspektor nadzoru Inwestorskiego Robót Sanitarnych (…)</w:t>
            </w:r>
          </w:p>
          <w:p w14:paraId="101F2964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3. Inspektor nadzoru Inwestorskiego Robót Telekomunikacyjnych (…)</w:t>
            </w:r>
          </w:p>
          <w:p w14:paraId="16839A47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4. Inspektor nadzoru Inwestorskiego Robót Drogowych (…)”</w:t>
            </w:r>
          </w:p>
          <w:p w14:paraId="51C24B11" w14:textId="4534A735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Natomiast we wzorze umowy nadzór w ramach zadania inwestycyjnego pn.: „Budowa kuchni wraz z wyposażeniem dla Wielkopolskiego Centrum Specjalistycznego w Poznaniu </w:t>
            </w:r>
            <w:r w:rsidR="00532B79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ul. Juraszów 7/19” Zamawiający określił, iż „Inspektor przyjmuje do kompleksowego wykonywania usługę (…), we wszystkich związanych z inwestycją branżach, w szczególności:</w:t>
            </w:r>
          </w:p>
          <w:p w14:paraId="25C6AAA3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1) Konstrukcyjno-budowlanej,</w:t>
            </w:r>
          </w:p>
          <w:p w14:paraId="518CF26D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2) Instalacyjnej w zakresie sieci, instalacji i urządzeń elektrycznych i elektroenergetycznych, telekomunikacyjnych, teletechnicznych</w:t>
            </w:r>
          </w:p>
          <w:p w14:paraId="273D16D1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3) Sanitarnej,”.</w:t>
            </w:r>
          </w:p>
          <w:p w14:paraId="6DA113E2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Wykonawca prosi o doprecyzowanie wymaganych przez Zamawiającego branż do realizacji inwestycji dla zadania 1.</w:t>
            </w:r>
          </w:p>
          <w:p w14:paraId="5784BBA3" w14:textId="77777777" w:rsidR="002A5C7C" w:rsidRPr="003248CC" w:rsidRDefault="002A5C7C" w:rsidP="00CE524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D814DD6" w14:textId="5C159FB2" w:rsidR="00BD3C8C" w:rsidRPr="00111650" w:rsidRDefault="00BD3C8C" w:rsidP="00BD3C8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11650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>
              <w:rPr>
                <w:sz w:val="22"/>
                <w:szCs w:val="22"/>
                <w:lang w:val="de-DE"/>
              </w:rPr>
              <w:t xml:space="preserve">5 </w:t>
            </w:r>
            <w:r w:rsidR="007C0BAD">
              <w:rPr>
                <w:sz w:val="22"/>
                <w:szCs w:val="22"/>
                <w:lang w:val="de-DE"/>
              </w:rPr>
              <w:t>do</w:t>
            </w:r>
            <w:r w:rsidRPr="00111650">
              <w:rPr>
                <w:sz w:val="22"/>
                <w:szCs w:val="22"/>
                <w:lang w:val="de-DE"/>
              </w:rPr>
              <w:t xml:space="preserve"> SWZ, tj. Projekt umowy, który przesyła zainteresowanym Wykonawcom oraz zamieszcza na stronie internetowej Zamawiającego </w:t>
            </w:r>
            <w:r>
              <w:rPr>
                <w:sz w:val="22"/>
                <w:szCs w:val="22"/>
                <w:lang w:val="de-DE"/>
              </w:rPr>
              <w:br/>
            </w:r>
            <w:r w:rsidRPr="0011165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436B3F1" w14:textId="592A561B" w:rsidR="00E601B5" w:rsidRPr="00E601B5" w:rsidRDefault="00E601B5" w:rsidP="00BD3C8C">
            <w:pPr>
              <w:spacing w:before="100" w:beforeAutospacing="1" w:after="100" w:afterAutospacing="1"/>
              <w:jc w:val="both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  <w:lang w:eastAsia="en-US"/>
              </w:rPr>
              <w:lastRenderedPageBreak/>
              <w:t>w par 4 ust 1 Umowy dla zadania inwestycyjnego pn</w:t>
            </w:r>
            <w:r w:rsidR="00BD3C8C">
              <w:rPr>
                <w:sz w:val="24"/>
                <w:szCs w:val="24"/>
                <w:lang w:eastAsia="en-US"/>
              </w:rPr>
              <w:t>.</w:t>
            </w:r>
            <w:r w:rsidRPr="00E601B5">
              <w:rPr>
                <w:sz w:val="24"/>
                <w:szCs w:val="24"/>
                <w:lang w:eastAsia="en-US"/>
              </w:rPr>
              <w:t xml:space="preserve"> „Budowa Kuchni wraz z wyposażeniem dla Wielkopolskiego Centrum Specjalistycznego w Poznaniu (…) ppkt 1,2 i 3 otrzymują brzmienie:</w:t>
            </w:r>
          </w:p>
          <w:p w14:paraId="51A2091B" w14:textId="77777777" w:rsidR="00E601B5" w:rsidRPr="00E601B5" w:rsidRDefault="00E601B5" w:rsidP="00E601B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  <w:lang w:eastAsia="en-US"/>
              </w:rPr>
              <w:t> </w:t>
            </w:r>
          </w:p>
          <w:p w14:paraId="50442181" w14:textId="77777777" w:rsidR="00E601B5" w:rsidRPr="00E601B5" w:rsidRDefault="00E601B5" w:rsidP="00E601B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spacing w:before="100" w:beforeAutospacing="1" w:line="276" w:lineRule="auto"/>
              <w:ind w:left="1080"/>
              <w:contextualSpacing/>
              <w:jc w:val="both"/>
              <w:textAlignment w:val="baseline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</w:rPr>
              <w:t>konstrukcyjno-budowlanej,</w:t>
            </w:r>
          </w:p>
          <w:p w14:paraId="60C643C1" w14:textId="77777777" w:rsidR="00E601B5" w:rsidRPr="00E601B5" w:rsidRDefault="00E601B5" w:rsidP="00E601B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spacing w:before="100" w:beforeAutospacing="1" w:line="276" w:lineRule="auto"/>
              <w:ind w:left="1080"/>
              <w:contextualSpacing/>
              <w:jc w:val="both"/>
              <w:textAlignment w:val="baseline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</w:rPr>
              <w:t xml:space="preserve">instalacyjnej w zakresie sieci, instalacji i urządzeń elektrycznych </w:t>
            </w:r>
            <w:r w:rsidRPr="00E601B5">
              <w:rPr>
                <w:sz w:val="24"/>
                <w:szCs w:val="24"/>
              </w:rPr>
              <w:br/>
              <w:t xml:space="preserve">i elektroenergetycznych, </w:t>
            </w:r>
          </w:p>
          <w:p w14:paraId="3122208D" w14:textId="77777777" w:rsidR="00E601B5" w:rsidRPr="00E601B5" w:rsidRDefault="00E601B5" w:rsidP="00E601B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spacing w:before="100" w:beforeAutospacing="1" w:line="276" w:lineRule="auto"/>
              <w:ind w:left="1080"/>
              <w:contextualSpacing/>
              <w:jc w:val="both"/>
              <w:textAlignment w:val="baseline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</w:rPr>
              <w:t>sanitarnej;</w:t>
            </w:r>
          </w:p>
          <w:p w14:paraId="0547881C" w14:textId="77777777" w:rsidR="00E601B5" w:rsidRPr="00E601B5" w:rsidRDefault="00E601B5" w:rsidP="00E601B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spacing w:before="100" w:beforeAutospacing="1" w:line="276" w:lineRule="auto"/>
              <w:ind w:left="1080"/>
              <w:contextualSpacing/>
              <w:jc w:val="both"/>
              <w:textAlignment w:val="baseline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</w:rPr>
              <w:t>telekomunikacyjnej,</w:t>
            </w:r>
          </w:p>
          <w:p w14:paraId="243D4735" w14:textId="77777777" w:rsidR="00E601B5" w:rsidRPr="00E601B5" w:rsidRDefault="00E601B5" w:rsidP="00E601B5">
            <w:pPr>
              <w:numPr>
                <w:ilvl w:val="0"/>
                <w:numId w:val="8"/>
              </w:numPr>
              <w:overflowPunct w:val="0"/>
              <w:autoSpaceDE w:val="0"/>
              <w:autoSpaceDN w:val="0"/>
              <w:spacing w:before="100" w:beforeAutospacing="1" w:line="276" w:lineRule="auto"/>
              <w:ind w:left="1080"/>
              <w:contextualSpacing/>
              <w:jc w:val="both"/>
              <w:textAlignment w:val="baseline"/>
              <w:rPr>
                <w:sz w:val="24"/>
                <w:szCs w:val="24"/>
              </w:rPr>
            </w:pPr>
            <w:r w:rsidRPr="00E601B5">
              <w:rPr>
                <w:sz w:val="24"/>
                <w:szCs w:val="24"/>
              </w:rPr>
              <w:t>drogowej,</w:t>
            </w:r>
          </w:p>
          <w:p w14:paraId="218AE8CF" w14:textId="485BA76D" w:rsidR="002A5C7C" w:rsidRDefault="002A5C7C" w:rsidP="00CE524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14:paraId="1A1F43D8" w14:textId="54D59A3D" w:rsidR="00532B79" w:rsidRPr="003248CC" w:rsidRDefault="00532B79" w:rsidP="00CE524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2A5C7C" w:rsidRPr="003248CC" w14:paraId="1C2253D1" w14:textId="77777777" w:rsidTr="00CE524F">
        <w:tc>
          <w:tcPr>
            <w:tcW w:w="9356" w:type="dxa"/>
            <w:shd w:val="clear" w:color="auto" w:fill="auto"/>
          </w:tcPr>
          <w:p w14:paraId="404C6FC0" w14:textId="5105768F" w:rsidR="002A5C7C" w:rsidRPr="003248CC" w:rsidRDefault="002A5C7C" w:rsidP="00CE524F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BD3C8C">
              <w:rPr>
                <w:b/>
                <w:bCs/>
                <w:sz w:val="24"/>
                <w:szCs w:val="24"/>
              </w:rPr>
              <w:t>4</w:t>
            </w:r>
          </w:p>
          <w:p w14:paraId="4F67DF2F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Czy Zamawiający wyrazi zgodę na modyfikację zapisów SWZ Tom I – IDW, Rozdział 9 Wykaz podmiotowych środków dowodowych, pkt 9.1 ppkt 1, tj.:</w:t>
            </w:r>
          </w:p>
          <w:p w14:paraId="5EE9DE05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1 Zamawiający wymaga:</w:t>
            </w:r>
          </w:p>
          <w:p w14:paraId="4CF75EC0" w14:textId="59A238F8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wskazać osoby, które zostaną skierowane do realizacji zamówienia, legitymujące się kwalifikacjami zawodowymi, uprawnieniami, doświadczeniem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wykształceniem odpowiednimi do funkcji, jakie zostaną im powierzone, które muszą spełniać następujące wymagania:</w:t>
            </w:r>
          </w:p>
          <w:p w14:paraId="48FACC08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1. Kierownik Zespołu Nadzoru Inwestorskiego (odpowiedzialny za przebieg nadzoru), pełniący również funkcję Inspektora Nadzoru Robót Budowlanych - 1 osoba</w:t>
            </w:r>
          </w:p>
          <w:p w14:paraId="58723867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wymagania:</w:t>
            </w:r>
          </w:p>
          <w:p w14:paraId="30EABE08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uprawnienia budowlane bez ograniczeń do nadzorowania robót w specjalności </w:t>
            </w:r>
            <w:proofErr w:type="spellStart"/>
            <w:r w:rsidRPr="003248CC">
              <w:rPr>
                <w:sz w:val="24"/>
                <w:szCs w:val="24"/>
              </w:rPr>
              <w:t>konstrukcyjno</w:t>
            </w:r>
            <w:proofErr w:type="spellEnd"/>
            <w:r w:rsidRPr="003248CC">
              <w:rPr>
                <w:sz w:val="24"/>
                <w:szCs w:val="24"/>
              </w:rPr>
              <w:t xml:space="preserve"> - budowlanej bez ograniczeń (z aktualnym wpisem na listę członków Okręgowej Izby Inżynierów)</w:t>
            </w:r>
          </w:p>
          <w:p w14:paraId="388900FD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- doświadczenie w branży: min. 5 lat (od uzyskania uprawnień),</w:t>
            </w:r>
          </w:p>
          <w:p w14:paraId="7AF7B9B5" w14:textId="3F7066F3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doświadczenie jako kierownik budowy lub inspektor nadzoru dla co najmniej 2 zakończonych robót budowlanych w obiektach kubaturowych, w okresie ostatnich trzech lat przed upływem terminu składania ofert, zawierających w swoim zakresie: roboty ziemne, instalacje elektryczne, wentylacyjne lub klimatyzacyjne, wod.-kan., c.o., o wartości robót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co najmniej 10 mln zł brutto każda (wartość dotyczy sumy wartości robót wszystkich branż).</w:t>
            </w:r>
          </w:p>
          <w:p w14:paraId="0C9C3FC1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2 Zamawiający wymaga:</w:t>
            </w:r>
          </w:p>
          <w:p w14:paraId="61469146" w14:textId="562A3E7C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wskazać osoby, które zostaną skierowane do realizacji zamówienia, legitymujące się kwalifikacjami zawodowymi, uprawnieniami, doświadczeniem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wykształceniem odpowiednimi do funkcji, jakie zostaną im powierzone, które muszą spełniać następujące wymagania:</w:t>
            </w:r>
          </w:p>
          <w:p w14:paraId="6B40132D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1. Kierownik Zespołu Nadzoru Inwestorskiego (odpowiedzialny za przebieg nadzoru), pełniący również funkcję Inspektora Nadzoru Robót Budowlanych - 1 osoba</w:t>
            </w:r>
          </w:p>
          <w:p w14:paraId="142CA301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wymagania:</w:t>
            </w:r>
          </w:p>
          <w:p w14:paraId="0F76285F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lastRenderedPageBreak/>
              <w:t xml:space="preserve">- uprawnienia budowlane bez ograniczeń do nadzorowania robót w specjalności </w:t>
            </w:r>
            <w:proofErr w:type="spellStart"/>
            <w:r w:rsidRPr="003248CC">
              <w:rPr>
                <w:sz w:val="24"/>
                <w:szCs w:val="24"/>
              </w:rPr>
              <w:t>konstrukcyjno</w:t>
            </w:r>
            <w:proofErr w:type="spellEnd"/>
            <w:r w:rsidRPr="003248CC">
              <w:rPr>
                <w:sz w:val="24"/>
                <w:szCs w:val="24"/>
              </w:rPr>
              <w:t xml:space="preserve"> - budowlanej bez ograniczeń (z aktualnym wpisem na listę członków Okręgowej Izby Inżynierów)</w:t>
            </w:r>
          </w:p>
          <w:p w14:paraId="42F7712B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- doświadczenie w branży: min. 5 lat (od uzyskania uprawnień),</w:t>
            </w:r>
          </w:p>
          <w:p w14:paraId="29BD625A" w14:textId="2DABFC75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doświadczenie jako kierownik budowy lub inspektor nadzoru dla co najmniej 2 zakończonych robót budowlanych w obiektach kubaturowych , w okresie ostatnich trzech lat przed upływem terminu składania ofert, zawierających w swoim zakresie: roboty ziemne, instalacje elektryczne, wentylacyjne lub klimatyzacyjne, wod.-kan., c.o., o wartości robót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co najmniej 20 mln zł brutto każda (wartość dotyczy sumy wartości robót wszystkich branż).</w:t>
            </w:r>
          </w:p>
          <w:p w14:paraId="6172E777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na zapisy o treści:</w:t>
            </w:r>
          </w:p>
          <w:p w14:paraId="1026B918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1 Zamawiający wymaga:</w:t>
            </w:r>
          </w:p>
          <w:p w14:paraId="389780AC" w14:textId="3A00CD13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wskazać osoby, które zostaną skierowane do realizacji zamówienia, legitymujące się kwalifikacjami zawodowymi, uprawnieniami, doświadczeniem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wykształceniem odpowiednimi do funkcji, jakie zostaną im powierzone, które muszą spełniać następujące wymagania:</w:t>
            </w:r>
          </w:p>
          <w:p w14:paraId="27300DBE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1. Kierownik Zespołu Nadzoru Inwestorskiego (odpowiedzialny za przebieg nadzoru), pełniący również funkcję Inspektora Nadzoru Robót Budowlanych - 1 osoba</w:t>
            </w:r>
          </w:p>
          <w:p w14:paraId="798C01E5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wymagania:</w:t>
            </w:r>
          </w:p>
          <w:p w14:paraId="0B31A029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uprawnienia budowlane bez ograniczeń do nadzorowania robót w specjalności </w:t>
            </w:r>
            <w:proofErr w:type="spellStart"/>
            <w:r w:rsidRPr="003248CC">
              <w:rPr>
                <w:sz w:val="24"/>
                <w:szCs w:val="24"/>
              </w:rPr>
              <w:t>konstrukcyjno</w:t>
            </w:r>
            <w:proofErr w:type="spellEnd"/>
            <w:r w:rsidRPr="003248CC">
              <w:rPr>
                <w:sz w:val="24"/>
                <w:szCs w:val="24"/>
              </w:rPr>
              <w:t xml:space="preserve"> - budowlanej bez ograniczeń (z aktualnym wpisem na listę członków Okręgowej Izby Inżynierów)</w:t>
            </w:r>
          </w:p>
          <w:p w14:paraId="09DA0304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- doświadczenie w branży: min. 5 lat (od uzyskania uprawnień),</w:t>
            </w:r>
          </w:p>
          <w:p w14:paraId="0BB253D3" w14:textId="4BC83110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doświadczenie jako kierownik budowy lub inspektor nadzoru dla co najmniej 2 zakończonych robót budowlanych w obiektach kubaturowych, w okresie ostatnich siedmiu lat przed upływem terminu składania ofert, zawierających w swoim zakresie: roboty ziemne, instalacje elektryczne, wentylacyjne lub klimatyzacyjne, wod.-kan., c.o., o wartości robót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co najmniej 10 mln zł brutto każda (wartość dotyczy sumy wartości robót wszystkich branż).</w:t>
            </w:r>
          </w:p>
          <w:p w14:paraId="53466EF0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celu potwierdzenia spełniania tego warunku w zakresie zadania częściowego nr 2 Zamawiający wymaga:</w:t>
            </w:r>
          </w:p>
          <w:p w14:paraId="501ACA3F" w14:textId="5A0F0083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Wykonawca musi wskazać osoby, które zostaną skierowane do realizacji zamówienia, legitymujące się kwalifikacjami zawodowymi, uprawnieniami, doświadczeniem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i wykształceniem odpowiednimi do funkcji, jakie zostaną im powierzone, które muszą spełniać następujące wymagania:</w:t>
            </w:r>
          </w:p>
          <w:p w14:paraId="2ECDC3A8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1. Kierownik Zespołu Nadzoru Inwestorskiego (odpowiedzialny za przebieg nadzoru), pełniący również funkcję Inspektora Nadzoru Robót Budowlanych - 1 osoba</w:t>
            </w:r>
          </w:p>
          <w:p w14:paraId="26D7C5AC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wymagania:</w:t>
            </w:r>
          </w:p>
          <w:p w14:paraId="3EC70F75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uprawnienia budowlane bez ograniczeń do nadzorowania robót w specjalności </w:t>
            </w:r>
            <w:proofErr w:type="spellStart"/>
            <w:r w:rsidRPr="003248CC">
              <w:rPr>
                <w:sz w:val="24"/>
                <w:szCs w:val="24"/>
              </w:rPr>
              <w:t>konstrukcyjno</w:t>
            </w:r>
            <w:proofErr w:type="spellEnd"/>
            <w:r w:rsidRPr="003248CC">
              <w:rPr>
                <w:sz w:val="24"/>
                <w:szCs w:val="24"/>
              </w:rPr>
              <w:t xml:space="preserve"> - budowlanej bez ograniczeń (z aktualnym wpisem na listę członków Okręgowej Izby Inżynierów)</w:t>
            </w:r>
          </w:p>
          <w:p w14:paraId="75A8C947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- doświadczenie w branży: min. 5 lat (od uzyskania uprawnień),</w:t>
            </w:r>
          </w:p>
          <w:p w14:paraId="673E9776" w14:textId="1306C4B6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 xml:space="preserve">- doświadczenie jako kierownik budowy lub inspektor nadzoru dla co najmniej 2 zakończonych robót budowlanych w obiektach kubaturowych , w okresie ostatnich siedmiu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lastRenderedPageBreak/>
              <w:t xml:space="preserve">lat przed upływem terminu składania ofert, zawierających w swoim zakresie: roboty ziemne, instalacje elektryczne, wentylacyjne lub klimatyzacyjne, wod.-kan., c.o., o wartości robót </w:t>
            </w:r>
            <w:r w:rsidR="00BD3C8C">
              <w:rPr>
                <w:sz w:val="24"/>
                <w:szCs w:val="24"/>
              </w:rPr>
              <w:br/>
            </w:r>
            <w:r w:rsidRPr="003248CC">
              <w:rPr>
                <w:sz w:val="24"/>
                <w:szCs w:val="24"/>
              </w:rPr>
              <w:t>co najmniej 20 mln zł brutto każda (wartość dotyczy sumy wartości robót wszystkich branż).</w:t>
            </w:r>
          </w:p>
          <w:p w14:paraId="67456EA5" w14:textId="77777777" w:rsidR="002A5C7C" w:rsidRPr="003248CC" w:rsidRDefault="002A5C7C" w:rsidP="00CE52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48CC">
              <w:rPr>
                <w:sz w:val="24"/>
                <w:szCs w:val="24"/>
              </w:rPr>
              <w:t>W ocenie Wykonawcy wydłużenie powyższego okresu pozwoli na udział w postępowaniu większej liczbie Wykonawców, tym samym zwiększając znacząco konkurencyjność postępowania a zaproponowana zmiana pozwoli Zamawiającemu na dokonanie wyboru doświadczonego Wykonawcy</w:t>
            </w:r>
          </w:p>
          <w:p w14:paraId="6DB2958B" w14:textId="63C42FB8" w:rsidR="002A5C7C" w:rsidRDefault="002A5C7C" w:rsidP="00CE524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248CC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867915D" w14:textId="6EF114F6" w:rsidR="00BD3C8C" w:rsidRDefault="0059026D" w:rsidP="007C0BAD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248CC">
              <w:rPr>
                <w:sz w:val="24"/>
                <w:szCs w:val="24"/>
                <w:lang w:eastAsia="en-US"/>
              </w:rPr>
              <w:t xml:space="preserve">Jak SWZ. Zamawiający podał maksymalny okres dla usług, przewidziany w Rozporządzeniu Ministra Rozwoju, Pracy i Technologii w sprawie podmiotowych środków dowodowych </w:t>
            </w:r>
            <w:r>
              <w:rPr>
                <w:sz w:val="24"/>
                <w:szCs w:val="24"/>
                <w:lang w:eastAsia="en-US"/>
              </w:rPr>
              <w:br/>
            </w:r>
            <w:r w:rsidRPr="003248CC">
              <w:rPr>
                <w:sz w:val="24"/>
                <w:szCs w:val="24"/>
                <w:lang w:eastAsia="en-US"/>
              </w:rPr>
              <w:t>oraz innych dokumentów lub oświadczeń, jakich może</w:t>
            </w:r>
            <w:r>
              <w:rPr>
                <w:sz w:val="24"/>
                <w:szCs w:val="24"/>
                <w:lang w:eastAsia="en-US"/>
              </w:rPr>
              <w:t xml:space="preserve"> żądać Zamawiający od Wykonawcy, okres ich ważności oraz formy, w jakich mogą one być składane (</w:t>
            </w:r>
            <w:r w:rsidRPr="003248CC">
              <w:rPr>
                <w:sz w:val="24"/>
                <w:szCs w:val="24"/>
                <w:lang w:eastAsia="en-US"/>
              </w:rPr>
              <w:t>Dz.U. z 2020 r. poz. 2415</w:t>
            </w:r>
            <w:r>
              <w:rPr>
                <w:sz w:val="24"/>
                <w:szCs w:val="24"/>
                <w:lang w:eastAsia="en-US"/>
              </w:rPr>
              <w:t>)</w:t>
            </w:r>
            <w:r w:rsidRPr="003248CC">
              <w:rPr>
                <w:sz w:val="24"/>
                <w:szCs w:val="24"/>
                <w:lang w:eastAsia="en-US"/>
              </w:rPr>
              <w:t>.</w:t>
            </w:r>
          </w:p>
          <w:p w14:paraId="1FD69EA0" w14:textId="0790219E" w:rsidR="00BD3C8C" w:rsidRDefault="00BD3C8C" w:rsidP="00CE524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19E4337" w14:textId="77777777" w:rsidR="00C0622A" w:rsidRDefault="00C0622A" w:rsidP="00C0622A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5ACD407" w14:textId="77777777" w:rsidR="00C0622A" w:rsidRDefault="00C0622A" w:rsidP="00C0622A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C63DF8" w14:textId="2F853E1E" w:rsidR="00BD3C8C" w:rsidRPr="00C0622A" w:rsidRDefault="00BD3C8C" w:rsidP="00C0622A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>Termin składania i otwarcia ofert pozostaje bez zmian tj. zgodnie z ogłoszeniem o zamówieni</w:t>
            </w:r>
            <w:r w:rsidR="007C0BAD" w:rsidRPr="00C0622A">
              <w:rPr>
                <w:rFonts w:ascii="Times New Roman" w:hAnsi="Times New Roman" w:cs="Times New Roman"/>
                <w:sz w:val="22"/>
                <w:szCs w:val="22"/>
              </w:rPr>
              <w:t>u</w:t>
            </w: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622A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 xml:space="preserve">nr </w:t>
            </w:r>
            <w:r w:rsidR="007C0BAD" w:rsidRPr="00C0622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2022/S 112-315741</w:t>
            </w: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 xml:space="preserve"> z dnia </w:t>
            </w:r>
            <w:r w:rsidR="007C0BAD" w:rsidRPr="00C0622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>.0</w:t>
            </w:r>
            <w:r w:rsidR="007C0BAD" w:rsidRPr="00C0622A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 w:rsidR="007C0BAD" w:rsidRPr="00C0622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C0622A">
              <w:rPr>
                <w:rFonts w:ascii="Times New Roman" w:hAnsi="Times New Roman" w:cs="Times New Roman"/>
                <w:sz w:val="22"/>
                <w:szCs w:val="22"/>
              </w:rPr>
              <w:t xml:space="preserve"> r.</w:t>
            </w:r>
          </w:p>
          <w:p w14:paraId="7E440A50" w14:textId="77777777" w:rsidR="00BD3C8C" w:rsidRDefault="00BD3C8C" w:rsidP="00BD3C8C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134C9A3F" w14:textId="2B94B563" w:rsidR="00BD3C8C" w:rsidRPr="00E61DAB" w:rsidRDefault="00BD3C8C" w:rsidP="00BD3C8C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E61DAB">
              <w:rPr>
                <w:sz w:val="22"/>
                <w:szCs w:val="22"/>
                <w:u w:val="single"/>
              </w:rPr>
              <w:t xml:space="preserve">Zamawiający informuje, iż złożenie wraz z ofertą </w:t>
            </w:r>
            <w:r>
              <w:rPr>
                <w:sz w:val="22"/>
                <w:szCs w:val="22"/>
                <w:u w:val="single"/>
              </w:rPr>
              <w:t>projektu</w:t>
            </w:r>
            <w:r w:rsidRPr="00E61DAB">
              <w:rPr>
                <w:sz w:val="22"/>
                <w:szCs w:val="22"/>
                <w:u w:val="single"/>
              </w:rPr>
              <w:t xml:space="preserve"> umowy sprzed modyfikacji z dnia </w:t>
            </w:r>
            <w:r>
              <w:rPr>
                <w:sz w:val="22"/>
                <w:szCs w:val="22"/>
                <w:u w:val="single"/>
              </w:rPr>
              <w:t>0</w:t>
            </w:r>
            <w:r w:rsidR="007C0BAD">
              <w:rPr>
                <w:sz w:val="22"/>
                <w:szCs w:val="22"/>
                <w:u w:val="single"/>
              </w:rPr>
              <w:t>5</w:t>
            </w:r>
            <w:r>
              <w:rPr>
                <w:sz w:val="22"/>
                <w:szCs w:val="22"/>
                <w:u w:val="single"/>
              </w:rPr>
              <w:t>.0</w:t>
            </w:r>
            <w:r w:rsidR="007C0BAD">
              <w:rPr>
                <w:sz w:val="22"/>
                <w:szCs w:val="22"/>
                <w:u w:val="single"/>
              </w:rPr>
              <w:t>7</w:t>
            </w:r>
            <w:r>
              <w:rPr>
                <w:sz w:val="22"/>
                <w:szCs w:val="22"/>
                <w:u w:val="single"/>
              </w:rPr>
              <w:t>.</w:t>
            </w:r>
            <w:r w:rsidRPr="00E61DAB">
              <w:rPr>
                <w:sz w:val="22"/>
                <w:szCs w:val="22"/>
                <w:u w:val="single"/>
              </w:rPr>
              <w:t>202</w:t>
            </w:r>
            <w:r w:rsidR="007C0BAD">
              <w:rPr>
                <w:sz w:val="22"/>
                <w:szCs w:val="22"/>
                <w:u w:val="single"/>
              </w:rPr>
              <w:t>2</w:t>
            </w:r>
            <w:r w:rsidRPr="00E61DAB">
              <w:rPr>
                <w:sz w:val="22"/>
                <w:szCs w:val="22"/>
                <w:u w:val="single"/>
              </w:rPr>
              <w:t xml:space="preserve"> r. poczyni u Zamawiającego obowiązek zastosowania wobec Wykonawcy art. 223 </w:t>
            </w:r>
            <w:r>
              <w:rPr>
                <w:sz w:val="22"/>
                <w:szCs w:val="22"/>
                <w:u w:val="single"/>
              </w:rPr>
              <w:br/>
            </w:r>
            <w:r w:rsidRPr="00E61DAB">
              <w:rPr>
                <w:sz w:val="22"/>
                <w:szCs w:val="22"/>
                <w:u w:val="single"/>
              </w:rPr>
              <w:t>ust. 2 pkt. 3 Ustawy.</w:t>
            </w:r>
          </w:p>
          <w:p w14:paraId="3F66546F" w14:textId="77777777" w:rsidR="00BD3C8C" w:rsidRPr="003248CC" w:rsidRDefault="00BD3C8C" w:rsidP="00CE524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771FDB05" w14:textId="05B53205" w:rsidR="002A5C7C" w:rsidRPr="003248CC" w:rsidRDefault="002A5C7C" w:rsidP="00CE524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BF63C49" w14:textId="77777777" w:rsidR="00BE7BFD" w:rsidRPr="003248CC" w:rsidRDefault="00BE7BFD" w:rsidP="00520165">
      <w:pPr>
        <w:jc w:val="both"/>
        <w:rPr>
          <w:sz w:val="24"/>
          <w:szCs w:val="24"/>
        </w:rPr>
      </w:pPr>
    </w:p>
    <w:p w14:paraId="2C30564B" w14:textId="77777777" w:rsidR="003F0827" w:rsidRDefault="003F0827" w:rsidP="003F0827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56B353D" w14:textId="77777777" w:rsidR="003F0827" w:rsidRDefault="003F0827" w:rsidP="003F082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CE655A2" w14:textId="77777777" w:rsidR="003F0827" w:rsidRDefault="003F0827" w:rsidP="003F082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B6FCD9D" w14:textId="77777777" w:rsidR="003F0827" w:rsidRDefault="003F0827" w:rsidP="003F082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3C9717D" w14:textId="1F94D807" w:rsidR="00BD3C8C" w:rsidRPr="00C80B89" w:rsidRDefault="00BD3C8C" w:rsidP="003F0827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sectPr w:rsidR="00BD3C8C" w:rsidRPr="00C80B8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7EE0C" w14:textId="77777777" w:rsidR="003979B8" w:rsidRDefault="003979B8">
      <w:r>
        <w:separator/>
      </w:r>
    </w:p>
  </w:endnote>
  <w:endnote w:type="continuationSeparator" w:id="0">
    <w:p w14:paraId="4904F303" w14:textId="77777777" w:rsidR="003979B8" w:rsidRDefault="00397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D45D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9E212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11DFA" w14:textId="0695B674" w:rsidR="006D4AB3" w:rsidRDefault="00AF3AC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5A6147B" wp14:editId="7F51F7A0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080E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C77DA4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6BB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38A9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DD39AFD" w14:textId="77777777" w:rsidR="006D4AB3" w:rsidRDefault="006D4AB3">
    <w:pPr>
      <w:pStyle w:val="Stopka"/>
      <w:tabs>
        <w:tab w:val="clear" w:pos="4536"/>
        <w:tab w:val="left" w:pos="6237"/>
      </w:tabs>
    </w:pPr>
  </w:p>
  <w:p w14:paraId="09ED96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4E1B6" w14:textId="77777777" w:rsidR="003979B8" w:rsidRDefault="003979B8">
      <w:r>
        <w:separator/>
      </w:r>
    </w:p>
  </w:footnote>
  <w:footnote w:type="continuationSeparator" w:id="0">
    <w:p w14:paraId="6C00CFF2" w14:textId="77777777" w:rsidR="003979B8" w:rsidRDefault="00397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E046" w14:textId="77777777" w:rsidR="002A5C7C" w:rsidRDefault="002A5C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5B36E" w14:textId="77777777" w:rsidR="002A5C7C" w:rsidRDefault="002A5C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A86B0" w14:textId="77777777" w:rsidR="002A5C7C" w:rsidRDefault="002A5C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80AF5"/>
    <w:multiLevelType w:val="multilevel"/>
    <w:tmpl w:val="F19EB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813735">
    <w:abstractNumId w:val="4"/>
  </w:num>
  <w:num w:numId="2" w16cid:durableId="1319579662">
    <w:abstractNumId w:val="7"/>
  </w:num>
  <w:num w:numId="3" w16cid:durableId="991369769">
    <w:abstractNumId w:val="3"/>
  </w:num>
  <w:num w:numId="4" w16cid:durableId="1127970482">
    <w:abstractNumId w:val="6"/>
  </w:num>
  <w:num w:numId="5" w16cid:durableId="1871144784">
    <w:abstractNumId w:val="1"/>
  </w:num>
  <w:num w:numId="6" w16cid:durableId="716124335">
    <w:abstractNumId w:val="2"/>
  </w:num>
  <w:num w:numId="7" w16cid:durableId="1864244073">
    <w:abstractNumId w:val="5"/>
  </w:num>
  <w:num w:numId="8" w16cid:durableId="356321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927"/>
    <w:rsid w:val="00031374"/>
    <w:rsid w:val="000A1097"/>
    <w:rsid w:val="000E2A8F"/>
    <w:rsid w:val="0012774F"/>
    <w:rsid w:val="00144B7A"/>
    <w:rsid w:val="00180C6E"/>
    <w:rsid w:val="0029606A"/>
    <w:rsid w:val="002A5C7C"/>
    <w:rsid w:val="003248CC"/>
    <w:rsid w:val="003979B8"/>
    <w:rsid w:val="003F0827"/>
    <w:rsid w:val="004848F3"/>
    <w:rsid w:val="004A75F2"/>
    <w:rsid w:val="004B226E"/>
    <w:rsid w:val="005144A9"/>
    <w:rsid w:val="00520165"/>
    <w:rsid w:val="00532B79"/>
    <w:rsid w:val="0059026D"/>
    <w:rsid w:val="005A1DE6"/>
    <w:rsid w:val="005B1B08"/>
    <w:rsid w:val="00632C3C"/>
    <w:rsid w:val="00662BDB"/>
    <w:rsid w:val="006A5DF1"/>
    <w:rsid w:val="006B7198"/>
    <w:rsid w:val="006D4AB3"/>
    <w:rsid w:val="006F3B81"/>
    <w:rsid w:val="007C0BAD"/>
    <w:rsid w:val="007D7198"/>
    <w:rsid w:val="00817927"/>
    <w:rsid w:val="00870F9F"/>
    <w:rsid w:val="008804B6"/>
    <w:rsid w:val="00897AB0"/>
    <w:rsid w:val="008A3553"/>
    <w:rsid w:val="009003D1"/>
    <w:rsid w:val="00947A50"/>
    <w:rsid w:val="00A905AC"/>
    <w:rsid w:val="00AF3AC8"/>
    <w:rsid w:val="00B1255C"/>
    <w:rsid w:val="00BA6584"/>
    <w:rsid w:val="00BD3C8C"/>
    <w:rsid w:val="00BE7BFD"/>
    <w:rsid w:val="00C0622A"/>
    <w:rsid w:val="00C370F2"/>
    <w:rsid w:val="00C44EEC"/>
    <w:rsid w:val="00D22FFA"/>
    <w:rsid w:val="00D42B1C"/>
    <w:rsid w:val="00D8461B"/>
    <w:rsid w:val="00D9049C"/>
    <w:rsid w:val="00D915F2"/>
    <w:rsid w:val="00DD60CF"/>
    <w:rsid w:val="00DF32E8"/>
    <w:rsid w:val="00E21B49"/>
    <w:rsid w:val="00E2789F"/>
    <w:rsid w:val="00E601B5"/>
    <w:rsid w:val="00E72428"/>
    <w:rsid w:val="00EA14B3"/>
    <w:rsid w:val="00EA416E"/>
    <w:rsid w:val="00F069E9"/>
    <w:rsid w:val="00FC5957"/>
    <w:rsid w:val="00FD265E"/>
    <w:rsid w:val="00FF2F35"/>
    <w:rsid w:val="00FF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4C6E61"/>
  <w15:chartTrackingRefBased/>
  <w15:docId w15:val="{277F0B73-9674-4F02-B8BE-FCA1F57B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BD3C8C"/>
    <w:rPr>
      <w:sz w:val="26"/>
    </w:rPr>
  </w:style>
  <w:style w:type="paragraph" w:customStyle="1" w:styleId="Default">
    <w:name w:val="Default"/>
    <w:rsid w:val="007C0B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1958</Words>
  <Characters>11751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6</cp:revision>
  <cp:lastPrinted>2022-07-05T07:39:00Z</cp:lastPrinted>
  <dcterms:created xsi:type="dcterms:W3CDTF">2022-07-05T07:24:00Z</dcterms:created>
  <dcterms:modified xsi:type="dcterms:W3CDTF">2022-07-05T07:40:00Z</dcterms:modified>
</cp:coreProperties>
</file>