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4E1F1874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9F9E97E" w14:textId="4FD00925" w:rsidR="004046F5" w:rsidRPr="004046F5" w:rsidRDefault="004046F5" w:rsidP="004046F5">
      <w:pPr>
        <w:jc w:val="center"/>
        <w:rPr>
          <w:color w:val="FF0000"/>
        </w:rPr>
      </w:pPr>
      <w:r w:rsidRPr="004046F5">
        <w:rPr>
          <w:color w:val="FF0000"/>
        </w:rPr>
        <w:t>MODYFIKACJA</w:t>
      </w:r>
      <w:r w:rsidR="004E4ACC">
        <w:rPr>
          <w:color w:val="FF0000"/>
        </w:rPr>
        <w:t xml:space="preserve"> z dnia 2</w:t>
      </w:r>
      <w:r w:rsidR="00622914">
        <w:rPr>
          <w:color w:val="FF0000"/>
        </w:rPr>
        <w:t>8</w:t>
      </w:r>
      <w:r w:rsidR="004E4ACC">
        <w:rPr>
          <w:color w:val="FF0000"/>
        </w:rPr>
        <w:t>.06.2022 r.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369EC6E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503104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EFC3803" w14:textId="77777777" w:rsidR="00503104" w:rsidRDefault="00503104" w:rsidP="00503104">
      <w:pPr>
        <w:pStyle w:val="Tytu"/>
        <w:rPr>
          <w:bCs w:val="0"/>
          <w:szCs w:val="28"/>
        </w:rPr>
      </w:pPr>
      <w:r>
        <w:rPr>
          <w:bCs w:val="0"/>
          <w:szCs w:val="28"/>
        </w:rPr>
        <w:t>Budowa Centrum Medycyny Ratunkowej Szpitala Wojewódzkiego w Poznaniu wraz z zapleczem specjalistyczno-technicznym systemem zaprojektuj i wybuduj.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562F8DF6" w:rsidR="00A14961" w:rsidRPr="006435BF" w:rsidRDefault="00AC2D4F" w:rsidP="00A14961">
      <w:pPr>
        <w:spacing w:line="360" w:lineRule="auto"/>
        <w:ind w:left="709" w:hanging="284"/>
        <w:jc w:val="both"/>
        <w:rPr>
          <w:sz w:val="22"/>
          <w:szCs w:val="22"/>
        </w:rPr>
      </w:pPr>
      <w:r w:rsidRPr="006679F4">
        <w:t xml:space="preserve">    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11F8BC77" w14:textId="205EAC8D" w:rsidR="00063162" w:rsidRPr="00063162" w:rsidRDefault="00063162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063162">
        <w:rPr>
          <w:bCs/>
          <w:sz w:val="22"/>
        </w:rPr>
        <w:t>na którą to wartość składa się</w:t>
      </w:r>
      <w:r w:rsidR="00D5331F" w:rsidRPr="00063162">
        <w:rPr>
          <w:bCs/>
          <w:sz w:val="22"/>
        </w:rPr>
        <w:t xml:space="preserve">: </w:t>
      </w:r>
    </w:p>
    <w:p w14:paraId="6558705B" w14:textId="2EDEABC8" w:rsidR="00D5331F" w:rsidRPr="00B6407A" w:rsidRDefault="00063162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Dokumentacja projektowa</w:t>
      </w:r>
      <w:r w:rsidR="00AC2D4F">
        <w:rPr>
          <w:bCs/>
          <w:sz w:val="22"/>
        </w:rPr>
        <w:t xml:space="preserve">: </w:t>
      </w:r>
      <w:r w:rsidR="00D5331F" w:rsidRPr="00B6407A">
        <w:rPr>
          <w:bCs/>
          <w:sz w:val="22"/>
        </w:rPr>
        <w:t>wartość netto ………</w:t>
      </w:r>
      <w:r w:rsidR="006435BF">
        <w:rPr>
          <w:bCs/>
          <w:sz w:val="22"/>
        </w:rPr>
        <w:t>……</w:t>
      </w:r>
      <w:r w:rsidR="00D5331F" w:rsidRPr="00B6407A">
        <w:rPr>
          <w:bCs/>
          <w:sz w:val="22"/>
        </w:rPr>
        <w:t>…………………………………zł</w:t>
      </w:r>
    </w:p>
    <w:p w14:paraId="77151133" w14:textId="5DC26ECB" w:rsidR="00D5331F" w:rsidRDefault="00D5331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 w:rsidR="00AC2D4F"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………..……………………zł </w:t>
      </w:r>
    </w:p>
    <w:p w14:paraId="072158D0" w14:textId="40BE9BE2" w:rsidR="00B15F4E" w:rsidRDefault="00B15F4E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>
        <w:rPr>
          <w:bCs/>
          <w:sz w:val="22"/>
        </w:rPr>
        <w:t xml:space="preserve">     </w:t>
      </w:r>
      <w:r>
        <w:rPr>
          <w:rFonts w:ascii="Garamond" w:hAnsi="Garamond" w:cs="Arial"/>
          <w:spacing w:val="-3"/>
        </w:rPr>
        <w:t xml:space="preserve">Dokumentacji Projektowej </w:t>
      </w:r>
      <w:r w:rsidRPr="00FD7DFE">
        <w:rPr>
          <w:rFonts w:ascii="Garamond" w:hAnsi="Garamond" w:cs="Arial"/>
          <w:spacing w:val="-3"/>
        </w:rPr>
        <w:t xml:space="preserve">nie może przekroczyć </w:t>
      </w:r>
      <w:r>
        <w:rPr>
          <w:rFonts w:ascii="Garamond" w:hAnsi="Garamond" w:cs="Arial"/>
          <w:spacing w:val="-3"/>
        </w:rPr>
        <w:t>3</w:t>
      </w:r>
      <w:r w:rsidRPr="00FC6663">
        <w:rPr>
          <w:rFonts w:ascii="Garamond" w:hAnsi="Garamond" w:cs="Arial"/>
          <w:spacing w:val="-3"/>
        </w:rPr>
        <w:t xml:space="preserve"> </w:t>
      </w:r>
      <w:r w:rsidRPr="00FD7DFE">
        <w:rPr>
          <w:rFonts w:ascii="Garamond" w:hAnsi="Garamond" w:cs="Arial"/>
          <w:spacing w:val="-3"/>
        </w:rPr>
        <w:t>% wartości całej Inwestycji</w:t>
      </w:r>
      <w:r>
        <w:rPr>
          <w:rFonts w:ascii="Garamond" w:hAnsi="Garamond" w:cs="Arial"/>
          <w:spacing w:val="-3"/>
        </w:rPr>
        <w:t>.</w:t>
      </w:r>
    </w:p>
    <w:p w14:paraId="15C99851" w14:textId="6AD6F9C6" w:rsidR="00AC2D4F" w:rsidRPr="00B6407A" w:rsidRDefault="00AC2D4F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 xml:space="preserve">Wartość wykonania obiektu: </w:t>
      </w:r>
      <w:r w:rsidRPr="00B6407A">
        <w:rPr>
          <w:bCs/>
          <w:sz w:val="22"/>
        </w:rPr>
        <w:t>wartość netto ……………</w:t>
      </w:r>
      <w:r w:rsidR="006435BF">
        <w:rPr>
          <w:bCs/>
          <w:sz w:val="22"/>
        </w:rPr>
        <w:t>…..</w:t>
      </w:r>
      <w:r w:rsidRPr="00B6407A">
        <w:rPr>
          <w:bCs/>
          <w:sz w:val="22"/>
        </w:rPr>
        <w:t>……………………………zł</w:t>
      </w:r>
    </w:p>
    <w:p w14:paraId="71E51305" w14:textId="6851739D" w:rsidR="00AC2D4F" w:rsidRDefault="00AC2D4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…..……………………zł </w:t>
      </w:r>
    </w:p>
    <w:p w14:paraId="7E814AD5" w14:textId="77777777" w:rsidR="00CC4D4F" w:rsidRDefault="00CC4D4F" w:rsidP="00CC4D4F">
      <w:pPr>
        <w:pStyle w:val="Tekstpodstawowy"/>
        <w:spacing w:after="0"/>
        <w:ind w:left="284"/>
        <w:jc w:val="both"/>
        <w:rPr>
          <w:sz w:val="22"/>
          <w:szCs w:val="22"/>
        </w:rPr>
      </w:pPr>
    </w:p>
    <w:p w14:paraId="5C2B1264" w14:textId="77777777" w:rsidR="00CC4D4F" w:rsidRDefault="00CC4D4F" w:rsidP="00CC4D4F">
      <w:pPr>
        <w:spacing w:line="276" w:lineRule="auto"/>
        <w:ind w:left="426" w:hanging="284"/>
        <w:jc w:val="both"/>
      </w:pPr>
      <w:r w:rsidRPr="00575F75">
        <w:t xml:space="preserve">   </w:t>
      </w:r>
    </w:p>
    <w:p w14:paraId="7B6D6C01" w14:textId="7CF5C289" w:rsidR="00CC4D4F" w:rsidRPr="00622914" w:rsidRDefault="00CC4D4F" w:rsidP="00CC4D4F">
      <w:pPr>
        <w:pStyle w:val="Tekstpodstawowy"/>
        <w:spacing w:line="276" w:lineRule="auto"/>
        <w:ind w:left="426"/>
        <w:jc w:val="both"/>
      </w:pPr>
      <w:r w:rsidRPr="00622914">
        <w:rPr>
          <w:b/>
          <w:bCs/>
          <w:lang w:val="pl-PL"/>
        </w:rPr>
        <w:t>O</w:t>
      </w:r>
      <w:r w:rsidRPr="00622914">
        <w:rPr>
          <w:b/>
          <w:bCs/>
        </w:rPr>
        <w:t>kres gwarancji</w:t>
      </w:r>
      <w:r w:rsidRPr="00622914">
        <w:t xml:space="preserve"> -  </w:t>
      </w:r>
      <w:r w:rsidRPr="00622914">
        <w:rPr>
          <w:lang w:val="pl-PL"/>
        </w:rPr>
        <w:t xml:space="preserve">…….… </w:t>
      </w:r>
      <w:r w:rsidR="004276D9" w:rsidRPr="00622914">
        <w:rPr>
          <w:lang w:val="pl-PL"/>
        </w:rPr>
        <w:t>lat</w:t>
      </w:r>
      <w:r w:rsidRPr="00622914">
        <w:rPr>
          <w:lang w:val="pl-PL"/>
        </w:rPr>
        <w:t xml:space="preserve"> (min. </w:t>
      </w:r>
      <w:r w:rsidR="00C6017C" w:rsidRPr="00622914">
        <w:rPr>
          <w:lang w:val="pl-PL"/>
        </w:rPr>
        <w:t>5 lat</w:t>
      </w:r>
      <w:r w:rsidRPr="00622914">
        <w:rPr>
          <w:lang w:val="pl-PL"/>
        </w:rPr>
        <w:t xml:space="preserve">) </w:t>
      </w:r>
      <w:r w:rsidR="004D017E" w:rsidRPr="00622914">
        <w:rPr>
          <w:sz w:val="23"/>
          <w:szCs w:val="23"/>
        </w:rPr>
        <w:t xml:space="preserve">na </w:t>
      </w:r>
      <w:r w:rsidR="004C5162" w:rsidRPr="00622914">
        <w:rPr>
          <w:sz w:val="23"/>
          <w:szCs w:val="23"/>
          <w:lang w:val="pl-PL"/>
        </w:rPr>
        <w:t xml:space="preserve">pozostałe roboty i na </w:t>
      </w:r>
      <w:r w:rsidR="004D017E" w:rsidRPr="00622914">
        <w:rPr>
          <w:sz w:val="23"/>
          <w:szCs w:val="23"/>
        </w:rPr>
        <w:t>roboty</w:t>
      </w:r>
      <w:r w:rsidR="004D017E" w:rsidRPr="00622914">
        <w:rPr>
          <w:b/>
          <w:bCs/>
          <w:sz w:val="23"/>
          <w:szCs w:val="23"/>
        </w:rPr>
        <w:t xml:space="preserve"> </w:t>
      </w:r>
      <w:r w:rsidR="004D017E" w:rsidRPr="00622914">
        <w:rPr>
          <w:sz w:val="23"/>
          <w:szCs w:val="23"/>
        </w:rPr>
        <w:t>budowlane wykończeniowe</w:t>
      </w:r>
      <w:r w:rsidR="004D017E" w:rsidRPr="00622914">
        <w:rPr>
          <w:lang w:val="pl-PL"/>
        </w:rPr>
        <w:t xml:space="preserve"> </w:t>
      </w:r>
      <w:r w:rsidR="004276D9" w:rsidRPr="00622914">
        <w:rPr>
          <w:lang w:val="pl-PL"/>
        </w:rPr>
        <w:t>– II kryterium punktowane</w:t>
      </w:r>
    </w:p>
    <w:p w14:paraId="70283F40" w14:textId="43764B4A" w:rsidR="00970D05" w:rsidRDefault="004868D2" w:rsidP="00B15F4E">
      <w:pPr>
        <w:pStyle w:val="Akapitzlist"/>
        <w:spacing w:after="120" w:line="276" w:lineRule="auto"/>
        <w:ind w:left="426" w:hanging="142"/>
        <w:jc w:val="both"/>
        <w:rPr>
          <w:bCs/>
          <w:sz w:val="22"/>
        </w:rPr>
      </w:pPr>
      <w:r w:rsidRPr="00950E21">
        <w:rPr>
          <w:b/>
          <w:sz w:val="22"/>
        </w:rPr>
        <w:t xml:space="preserve">  </w:t>
      </w:r>
      <w:r w:rsidR="00970D05" w:rsidRPr="00950E21">
        <w:rPr>
          <w:b/>
          <w:sz w:val="22"/>
        </w:rPr>
        <w:t>Skrócenie terminu wykonania zadania</w:t>
      </w:r>
      <w:r w:rsidR="00970D05">
        <w:rPr>
          <w:bCs/>
          <w:sz w:val="22"/>
        </w:rPr>
        <w:t xml:space="preserve">: o ……………… tygodni </w:t>
      </w:r>
      <w:r w:rsidR="004C5162">
        <w:rPr>
          <w:bCs/>
          <w:sz w:val="22"/>
        </w:rPr>
        <w:t>(od 1 do 4</w:t>
      </w:r>
      <w:r w:rsidR="00B15F4E">
        <w:rPr>
          <w:bCs/>
          <w:sz w:val="22"/>
        </w:rPr>
        <w:t xml:space="preserve"> tygodni) </w:t>
      </w:r>
      <w:r w:rsidR="00970D05">
        <w:rPr>
          <w:bCs/>
          <w:sz w:val="22"/>
        </w:rPr>
        <w:t xml:space="preserve">– III kryterium </w:t>
      </w:r>
      <w:r w:rsidR="00B15F4E">
        <w:rPr>
          <w:bCs/>
          <w:sz w:val="22"/>
        </w:rPr>
        <w:t xml:space="preserve">  </w:t>
      </w:r>
      <w:r w:rsidR="00970D05">
        <w:rPr>
          <w:bCs/>
          <w:sz w:val="22"/>
        </w:rPr>
        <w:t>punktowane</w:t>
      </w:r>
    </w:p>
    <w:p w14:paraId="3FD7661E" w14:textId="664C059D" w:rsidR="00A17239" w:rsidRPr="00622914" w:rsidRDefault="00970D05" w:rsidP="00A17239">
      <w:pPr>
        <w:pStyle w:val="Akapitzlist"/>
        <w:spacing w:after="120" w:line="276" w:lineRule="auto"/>
        <w:ind w:left="284"/>
        <w:jc w:val="both"/>
        <w:rPr>
          <w:bCs/>
          <w:color w:val="FF0000"/>
          <w:sz w:val="22"/>
        </w:rPr>
      </w:pPr>
      <w:r>
        <w:rPr>
          <w:bCs/>
          <w:sz w:val="22"/>
        </w:rPr>
        <w:t xml:space="preserve">   </w:t>
      </w:r>
      <w:r w:rsidR="00E401EB" w:rsidRPr="00622914">
        <w:rPr>
          <w:bCs/>
          <w:color w:val="FF0000"/>
          <w:sz w:val="22"/>
        </w:rPr>
        <w:t xml:space="preserve">Termin wykonania umowy: </w:t>
      </w:r>
      <w:r w:rsidR="00622914" w:rsidRPr="00622914">
        <w:rPr>
          <w:bCs/>
          <w:color w:val="FF0000"/>
          <w:sz w:val="22"/>
        </w:rPr>
        <w:t>20</w:t>
      </w:r>
      <w:r w:rsidR="006435BF" w:rsidRPr="00622914">
        <w:rPr>
          <w:bCs/>
          <w:color w:val="FF0000"/>
          <w:sz w:val="22"/>
        </w:rPr>
        <w:t xml:space="preserve"> miesięcy od daty zawarcia umowy</w:t>
      </w:r>
      <w:r w:rsidR="00CA332A" w:rsidRPr="00622914">
        <w:rPr>
          <w:bCs/>
          <w:color w:val="FF0000"/>
          <w:sz w:val="22"/>
        </w:rPr>
        <w:t>.</w:t>
      </w:r>
    </w:p>
    <w:p w14:paraId="0FFCD447" w14:textId="5817C39B" w:rsidR="00E401EB" w:rsidRPr="00B6407A" w:rsidRDefault="004868D2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488BB1CE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B1572A">
        <w:t>6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66DD8D19" w:rsidR="004276D9" w:rsidRPr="00C42D34" w:rsidRDefault="004D017E" w:rsidP="009577A7">
      <w:pPr>
        <w:numPr>
          <w:ilvl w:val="0"/>
          <w:numId w:val="3"/>
        </w:numPr>
        <w:jc w:val="both"/>
      </w:pPr>
      <w:r w:rsidRPr="004D017E">
        <w:rPr>
          <w:sz w:val="22"/>
          <w:szCs w:val="22"/>
        </w:rPr>
        <w:t>d</w:t>
      </w:r>
      <w:r w:rsidR="004276D9" w:rsidRPr="004D017E">
        <w:rPr>
          <w:sz w:val="22"/>
          <w:szCs w:val="22"/>
        </w:rPr>
        <w:t xml:space="preserve">eklarujemy wniesienie zabezpieczenia należytego wykonania umowy w wysokości </w:t>
      </w:r>
      <w:r w:rsidRPr="004D017E">
        <w:rPr>
          <w:sz w:val="22"/>
          <w:szCs w:val="22"/>
        </w:rPr>
        <w:t>5</w:t>
      </w:r>
      <w:r w:rsidR="004276D9" w:rsidRPr="004D017E">
        <w:rPr>
          <w:sz w:val="22"/>
          <w:szCs w:val="22"/>
        </w:rPr>
        <w:t>% ceny określonej w pkt. 1 oferty</w:t>
      </w:r>
    </w:p>
    <w:p w14:paraId="5C7AE58D" w14:textId="145B4606" w:rsidR="00C42D34" w:rsidRPr="00C42D34" w:rsidRDefault="00C42D34" w:rsidP="00C42D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</w:rPr>
      </w:pPr>
      <w:r w:rsidRPr="00C42D34">
        <w:rPr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30726091" w:rsidR="00FF57EE" w:rsidRPr="004046F5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1EB996C" w14:textId="77777777" w:rsidR="004046F5" w:rsidRPr="004E4ACC" w:rsidRDefault="004046F5" w:rsidP="004046F5">
      <w:pPr>
        <w:numPr>
          <w:ilvl w:val="0"/>
          <w:numId w:val="3"/>
        </w:numPr>
        <w:spacing w:before="100" w:beforeAutospacing="1" w:after="100" w:afterAutospacing="1"/>
      </w:pPr>
      <w:r w:rsidRPr="004E4ACC">
        <w:t>oświadczam, że nie podlegam wykluczeniu z postępowania na podstawie art.108 ust 1 pkt 1-6 ustawy Pzp.</w:t>
      </w:r>
    </w:p>
    <w:p w14:paraId="36699A71" w14:textId="77777777" w:rsidR="004046F5" w:rsidRPr="004E4ACC" w:rsidRDefault="004046F5" w:rsidP="004046F5">
      <w:pPr>
        <w:numPr>
          <w:ilvl w:val="0"/>
          <w:numId w:val="3"/>
        </w:numPr>
        <w:spacing w:before="100" w:beforeAutospacing="1" w:after="100" w:afterAutospacing="1"/>
      </w:pPr>
      <w:r w:rsidRPr="004E4ACC">
        <w:t>oświadczam, że nie podlegam wykluczeniu z postępowania na podstawie art. 109 ust. 1 pkt 4 ustawy Pzp</w:t>
      </w:r>
    </w:p>
    <w:p w14:paraId="2EEF6B14" w14:textId="118FDF98" w:rsidR="004046F5" w:rsidRPr="004E4ACC" w:rsidRDefault="004046F5" w:rsidP="004046F5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4E4ACC"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78185EF" w14:textId="1EFC191D" w:rsidR="006D69FB" w:rsidRDefault="006D69FB" w:rsidP="006D69FB">
      <w:pPr>
        <w:spacing w:before="100" w:beforeAutospacing="1" w:after="100" w:afterAutospacing="1"/>
        <w:jc w:val="both"/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D0E11" w14:textId="77777777" w:rsidR="00ED34E3" w:rsidRDefault="00ED34E3" w:rsidP="00FF57EE">
      <w:r>
        <w:separator/>
      </w:r>
    </w:p>
  </w:endnote>
  <w:endnote w:type="continuationSeparator" w:id="0">
    <w:p w14:paraId="31C03605" w14:textId="77777777" w:rsidR="00ED34E3" w:rsidRDefault="00ED34E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22CA8" w14:textId="77777777" w:rsidR="00ED34E3" w:rsidRDefault="00ED34E3" w:rsidP="00FF57EE">
      <w:r>
        <w:separator/>
      </w:r>
    </w:p>
  </w:footnote>
  <w:footnote w:type="continuationSeparator" w:id="0">
    <w:p w14:paraId="03662D94" w14:textId="77777777" w:rsidR="00ED34E3" w:rsidRDefault="00ED34E3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76A918A2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9E4C67">
      <w:rPr>
        <w:sz w:val="20"/>
        <w:szCs w:val="20"/>
      </w:rPr>
      <w:t>2</w:t>
    </w:r>
    <w:r w:rsidR="00503104">
      <w:rPr>
        <w:sz w:val="20"/>
        <w:szCs w:val="20"/>
      </w:rPr>
      <w:t>5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8"/>
  </w:num>
  <w:num w:numId="2" w16cid:durableId="418211218">
    <w:abstractNumId w:val="6"/>
  </w:num>
  <w:num w:numId="3" w16cid:durableId="538781837">
    <w:abstractNumId w:val="7"/>
  </w:num>
  <w:num w:numId="4" w16cid:durableId="21713370">
    <w:abstractNumId w:val="10"/>
  </w:num>
  <w:num w:numId="5" w16cid:durableId="363332401">
    <w:abstractNumId w:val="3"/>
  </w:num>
  <w:num w:numId="6" w16cid:durableId="1436904808">
    <w:abstractNumId w:val="5"/>
  </w:num>
  <w:num w:numId="7" w16cid:durableId="193077581">
    <w:abstractNumId w:val="1"/>
  </w:num>
  <w:num w:numId="8" w16cid:durableId="2097436657">
    <w:abstractNumId w:val="9"/>
  </w:num>
  <w:num w:numId="9" w16cid:durableId="118769154">
    <w:abstractNumId w:val="0"/>
  </w:num>
  <w:num w:numId="10" w16cid:durableId="1794254399">
    <w:abstractNumId w:val="2"/>
  </w:num>
  <w:num w:numId="11" w16cid:durableId="1522469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E3810"/>
    <w:rsid w:val="003E4CC6"/>
    <w:rsid w:val="003E52C7"/>
    <w:rsid w:val="004046F5"/>
    <w:rsid w:val="004276D9"/>
    <w:rsid w:val="004308CF"/>
    <w:rsid w:val="004868D2"/>
    <w:rsid w:val="004C5162"/>
    <w:rsid w:val="004D017E"/>
    <w:rsid w:val="004D5A42"/>
    <w:rsid w:val="004E4ACC"/>
    <w:rsid w:val="00503104"/>
    <w:rsid w:val="00525EFF"/>
    <w:rsid w:val="005844F6"/>
    <w:rsid w:val="00594233"/>
    <w:rsid w:val="005F6505"/>
    <w:rsid w:val="005F6F5F"/>
    <w:rsid w:val="00622914"/>
    <w:rsid w:val="006435BF"/>
    <w:rsid w:val="006A049D"/>
    <w:rsid w:val="006B63D6"/>
    <w:rsid w:val="006C641D"/>
    <w:rsid w:val="006D09E0"/>
    <w:rsid w:val="006D69FB"/>
    <w:rsid w:val="00736C1E"/>
    <w:rsid w:val="00781D83"/>
    <w:rsid w:val="007D475B"/>
    <w:rsid w:val="007E331F"/>
    <w:rsid w:val="008174DB"/>
    <w:rsid w:val="00870992"/>
    <w:rsid w:val="00880797"/>
    <w:rsid w:val="008B3C3C"/>
    <w:rsid w:val="008C082A"/>
    <w:rsid w:val="009312B4"/>
    <w:rsid w:val="00950E21"/>
    <w:rsid w:val="009577A7"/>
    <w:rsid w:val="00970D05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1572A"/>
    <w:rsid w:val="00B15F4E"/>
    <w:rsid w:val="00B47637"/>
    <w:rsid w:val="00B6407A"/>
    <w:rsid w:val="00B9086B"/>
    <w:rsid w:val="00BC00BF"/>
    <w:rsid w:val="00BC4F99"/>
    <w:rsid w:val="00C22F7D"/>
    <w:rsid w:val="00C42D34"/>
    <w:rsid w:val="00C6017C"/>
    <w:rsid w:val="00CA332A"/>
    <w:rsid w:val="00CA63AF"/>
    <w:rsid w:val="00CC4D4F"/>
    <w:rsid w:val="00CE3AE6"/>
    <w:rsid w:val="00D05F27"/>
    <w:rsid w:val="00D443E4"/>
    <w:rsid w:val="00D5331F"/>
    <w:rsid w:val="00D554C7"/>
    <w:rsid w:val="00D971D1"/>
    <w:rsid w:val="00DC336F"/>
    <w:rsid w:val="00DF7CE6"/>
    <w:rsid w:val="00E16837"/>
    <w:rsid w:val="00E401EB"/>
    <w:rsid w:val="00E449BF"/>
    <w:rsid w:val="00E976D5"/>
    <w:rsid w:val="00ED34E3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qFormat/>
    <w:rsid w:val="0050310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503104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3</Pages>
  <Words>823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23</cp:revision>
  <dcterms:created xsi:type="dcterms:W3CDTF">2021-04-01T08:50:00Z</dcterms:created>
  <dcterms:modified xsi:type="dcterms:W3CDTF">2022-06-28T08:25:00Z</dcterms:modified>
</cp:coreProperties>
</file>