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923B6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955B43" w:rsidRPr="00955B43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629BC738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0D36A1D6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955B43" w:rsidRPr="00955B43">
        <w:rPr>
          <w:rFonts w:ascii="Tahoma" w:eastAsia="Calibri" w:hAnsi="Tahoma" w:cs="Tahoma"/>
          <w:b/>
          <w:sz w:val="18"/>
          <w:szCs w:val="18"/>
          <w:lang w:eastAsia="en-US"/>
        </w:rPr>
        <w:t>NZ/42/D/N/LW/2022</w:t>
      </w:r>
    </w:p>
    <w:p w14:paraId="03EB5734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767D0BCD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363AB43B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0520FF8C" w14:textId="77777777" w:rsidR="007801CC" w:rsidRDefault="00955B43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955B43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5DF8559B" w14:textId="77777777" w:rsidR="007801CC" w:rsidRDefault="00955B43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955B43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955B43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1AF8FA8C" w14:textId="77777777" w:rsidR="007801CC" w:rsidRDefault="00955B43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955B43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955B43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5CB07B2A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7971DDD6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205843F2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75334F49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4C75A273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7E5E43A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297165BB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E58768B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2C8BADE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09B5A09B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17DF1880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0CFFDB3" w14:textId="77777777" w:rsidR="009E7033" w:rsidRPr="00864D55" w:rsidRDefault="007801CC" w:rsidP="009E7033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955B43" w:rsidRPr="00955B43">
        <w:rPr>
          <w:rFonts w:ascii="Tahoma" w:hAnsi="Tahoma" w:cs="Tahoma"/>
          <w:b/>
          <w:sz w:val="18"/>
          <w:szCs w:val="18"/>
        </w:rPr>
        <w:t>Kompleksowa dostawa gazu ziemnego z sieci gazowej do obiektu Szpitala Powiatowego w Limanowej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</w:t>
      </w:r>
      <w:r w:rsidR="009E7033">
        <w:rPr>
          <w:rFonts w:ascii="Tahoma" w:hAnsi="Tahoma" w:cs="Tahoma"/>
          <w:sz w:val="18"/>
          <w:szCs w:val="18"/>
        </w:rPr>
        <w:t xml:space="preserve">.) zwanej dalej ustawą oświadczam, że informacje zawarte </w:t>
      </w:r>
      <w:r w:rsidR="009E7033">
        <w:rPr>
          <w:rFonts w:ascii="Tahoma" w:hAnsi="Tahoma" w:cs="Tahoma"/>
          <w:b/>
          <w:sz w:val="18"/>
          <w:szCs w:val="18"/>
        </w:rPr>
        <w:t>w Jednolitym Dokumencie Europejskim Zamówienia – załącznik nr 1 do SWZ – do oferty</w:t>
      </w:r>
    </w:p>
    <w:p w14:paraId="106FEB0F" w14:textId="064484C9" w:rsidR="007801CC" w:rsidRDefault="007801CC" w:rsidP="009E7033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14:paraId="30995586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0572BC91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DB8B3B6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51D306F6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27BEEDE6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62B964EC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7D619FCD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253C7528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1B6758C6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66C56437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3DA28C57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16BD1" w14:textId="77777777" w:rsidR="00F000B9" w:rsidRDefault="00F000B9" w:rsidP="007801CC">
      <w:pPr>
        <w:spacing w:after="0" w:line="240" w:lineRule="auto"/>
      </w:pPr>
      <w:r>
        <w:separator/>
      </w:r>
    </w:p>
  </w:endnote>
  <w:endnote w:type="continuationSeparator" w:id="0">
    <w:p w14:paraId="531BFC42" w14:textId="77777777" w:rsidR="00F000B9" w:rsidRDefault="00F000B9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56418" w14:textId="77777777" w:rsidR="00955B43" w:rsidRDefault="00955B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E5E3E" w14:textId="77777777" w:rsidR="00955B43" w:rsidRDefault="00955B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3F076" w14:textId="77777777" w:rsidR="00955B43" w:rsidRDefault="00955B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EB0D6" w14:textId="77777777" w:rsidR="00F000B9" w:rsidRDefault="00F000B9" w:rsidP="007801CC">
      <w:pPr>
        <w:spacing w:after="0" w:line="240" w:lineRule="auto"/>
      </w:pPr>
      <w:r>
        <w:separator/>
      </w:r>
    </w:p>
  </w:footnote>
  <w:footnote w:type="continuationSeparator" w:id="0">
    <w:p w14:paraId="3C0B5EB4" w14:textId="77777777" w:rsidR="00F000B9" w:rsidRDefault="00F000B9" w:rsidP="007801CC">
      <w:pPr>
        <w:spacing w:after="0" w:line="240" w:lineRule="auto"/>
      </w:pPr>
      <w:r>
        <w:continuationSeparator/>
      </w:r>
    </w:p>
  </w:footnote>
  <w:footnote w:id="1">
    <w:p w14:paraId="7AD90B47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73929DE6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8508B" w14:textId="77777777" w:rsidR="00955B43" w:rsidRDefault="00955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C3A65" w14:textId="77777777" w:rsidR="00955B43" w:rsidRDefault="00955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9083A" w14:textId="77777777" w:rsidR="00955B43" w:rsidRDefault="00955B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0B9"/>
    <w:rsid w:val="00397D1F"/>
    <w:rsid w:val="00431B9D"/>
    <w:rsid w:val="007801CC"/>
    <w:rsid w:val="00864D55"/>
    <w:rsid w:val="00915085"/>
    <w:rsid w:val="00955B43"/>
    <w:rsid w:val="009B4448"/>
    <w:rsid w:val="009E7033"/>
    <w:rsid w:val="00A0542C"/>
    <w:rsid w:val="00C60D53"/>
    <w:rsid w:val="00F0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29E8F"/>
  <w15:chartTrackingRefBased/>
  <w15:docId w15:val="{E8C890BB-99CC-4DA6-AC3D-1A51A884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55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B4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5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B43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2022-06-14T06:59:00Z</dcterms:created>
  <dcterms:modified xsi:type="dcterms:W3CDTF">2022-06-14T06:59:00Z</dcterms:modified>
</cp:coreProperties>
</file>