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106B0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53A7E" w:rsidRPr="00253A7E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3D6A683A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2D4E31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53A7E" w:rsidRPr="00253A7E">
        <w:rPr>
          <w:b/>
          <w:sz w:val="22"/>
          <w:szCs w:val="22"/>
        </w:rPr>
        <w:t>NZ/42/D/N/LW/2022</w:t>
      </w:r>
    </w:p>
    <w:p w14:paraId="031D6E78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B239BB5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0192561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1FBBD4AE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03DAD3E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D0023B3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0966819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C8739FA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2AC812C6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53A7E" w:rsidRPr="00110593" w14:paraId="1C77168E" w14:textId="77777777" w:rsidTr="00751513">
        <w:tc>
          <w:tcPr>
            <w:tcW w:w="9104" w:type="dxa"/>
            <w:shd w:val="clear" w:color="auto" w:fill="D9D9D9"/>
          </w:tcPr>
          <w:p w14:paraId="5884FF6F" w14:textId="77777777" w:rsidR="00253A7E" w:rsidRPr="00110593" w:rsidRDefault="00253A7E" w:rsidP="0075151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148266F" w14:textId="77777777" w:rsidR="00253A7E" w:rsidRPr="00110593" w:rsidRDefault="00253A7E" w:rsidP="0075151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53A7E">
              <w:t>(</w:t>
            </w:r>
            <w:proofErr w:type="spellStart"/>
            <w:r w:rsidRPr="00253A7E">
              <w:t>t.j</w:t>
            </w:r>
            <w:proofErr w:type="spellEnd"/>
            <w:r w:rsidRPr="00253A7E">
              <w:t xml:space="preserve">. Dz.U. z 2021r. poz. 1129 z </w:t>
            </w:r>
            <w:proofErr w:type="spellStart"/>
            <w:r w:rsidRPr="00253A7E">
              <w:t>późn</w:t>
            </w:r>
            <w:proofErr w:type="spellEnd"/>
            <w:r w:rsidRPr="00253A7E">
              <w:t>.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47F73363" w14:textId="77777777" w:rsidR="00253A7E" w:rsidRPr="0043102D" w:rsidRDefault="00253A7E" w:rsidP="0075151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17B263E" w14:textId="77777777" w:rsidR="00253A7E" w:rsidRPr="00110593" w:rsidRDefault="00253A7E" w:rsidP="0075151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1FA90D25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36A09D3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607C523" w14:textId="77777777" w:rsidR="006E0FAA" w:rsidRPr="005E622E" w:rsidRDefault="00253A7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53A7E">
        <w:rPr>
          <w:b/>
          <w:sz w:val="22"/>
          <w:szCs w:val="22"/>
        </w:rPr>
        <w:t>Kompleksowa dostawa gazu ziemnego z sieci gazowej do obiektu Szpitala Powiatowego w Limanowej</w:t>
      </w:r>
    </w:p>
    <w:p w14:paraId="73228F40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FDE8BA8" w14:textId="43DA943E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</w:t>
      </w:r>
      <w:r w:rsidR="00C1282B">
        <w:rPr>
          <w:sz w:val="22"/>
          <w:szCs w:val="22"/>
        </w:rPr>
        <w:t>Dz. U. z 2021 r. poz. 275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67A053D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CBC6414" w14:textId="5B770FAD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</w:t>
      </w:r>
      <w:r w:rsidR="00C1282B">
        <w:rPr>
          <w:sz w:val="22"/>
          <w:szCs w:val="22"/>
        </w:rPr>
        <w:t>Dz. U. z 2021 r. poz. 275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3257FD00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4DFDC3B7" w14:textId="77777777" w:rsidTr="00C37CD2">
        <w:trPr>
          <w:trHeight w:val="321"/>
        </w:trPr>
        <w:tc>
          <w:tcPr>
            <w:tcW w:w="516" w:type="dxa"/>
          </w:tcPr>
          <w:p w14:paraId="7491C98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7EC584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103130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05EE31C" w14:textId="77777777" w:rsidTr="009A4CD3">
        <w:tc>
          <w:tcPr>
            <w:tcW w:w="516" w:type="dxa"/>
          </w:tcPr>
          <w:p w14:paraId="1B4A2A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075ECCE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AE8645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E35D324" w14:textId="77777777" w:rsidTr="009A4CD3">
        <w:tc>
          <w:tcPr>
            <w:tcW w:w="516" w:type="dxa"/>
          </w:tcPr>
          <w:p w14:paraId="733B59C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6F0E2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23D215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1F1C434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300B43E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D0F6E96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41255F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E781382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4F913FF6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124FA320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1431C58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2882E" w14:textId="77777777" w:rsidR="008C727C" w:rsidRDefault="008C727C">
      <w:r>
        <w:separator/>
      </w:r>
    </w:p>
  </w:endnote>
  <w:endnote w:type="continuationSeparator" w:id="0">
    <w:p w14:paraId="1DDA4375" w14:textId="77777777" w:rsidR="008C727C" w:rsidRDefault="008C7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0054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F687A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2467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C363A37" w14:textId="77777777" w:rsidR="009A4CD3" w:rsidRDefault="00C1282B" w:rsidP="00336EEB">
    <w:pPr>
      <w:pStyle w:val="Stopka"/>
      <w:tabs>
        <w:tab w:val="clear" w:pos="4536"/>
      </w:tabs>
      <w:jc w:val="center"/>
    </w:pPr>
    <w:r>
      <w:rPr>
        <w:noProof/>
      </w:rPr>
      <w:pict w14:anchorId="0B5EBADE">
        <v:line id="_x0000_s1025" style="position:absolute;left:0;text-align:left;z-index:251657728" from="-3.85pt,8.7pt" to="455.15pt,8.7pt"/>
      </w:pict>
    </w:r>
  </w:p>
  <w:p w14:paraId="47643AE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FD137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3FA7A" w14:textId="77777777" w:rsidR="008C727C" w:rsidRDefault="008C727C">
      <w:r>
        <w:separator/>
      </w:r>
    </w:p>
  </w:footnote>
  <w:footnote w:type="continuationSeparator" w:id="0">
    <w:p w14:paraId="0840A3E2" w14:textId="77777777" w:rsidR="008C727C" w:rsidRDefault="008C727C">
      <w:r>
        <w:continuationSeparator/>
      </w:r>
    </w:p>
  </w:footnote>
  <w:footnote w:id="1">
    <w:p w14:paraId="4C338807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89F32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BD892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09BB2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5798451">
    <w:abstractNumId w:val="13"/>
  </w:num>
  <w:num w:numId="2" w16cid:durableId="181944678">
    <w:abstractNumId w:val="0"/>
  </w:num>
  <w:num w:numId="3" w16cid:durableId="411316573">
    <w:abstractNumId w:val="11"/>
  </w:num>
  <w:num w:numId="4" w16cid:durableId="189727233">
    <w:abstractNumId w:val="8"/>
  </w:num>
  <w:num w:numId="5" w16cid:durableId="419377758">
    <w:abstractNumId w:val="7"/>
  </w:num>
  <w:num w:numId="6" w16cid:durableId="2138183876">
    <w:abstractNumId w:val="1"/>
  </w:num>
  <w:num w:numId="7" w16cid:durableId="1154834826">
    <w:abstractNumId w:val="6"/>
  </w:num>
  <w:num w:numId="8" w16cid:durableId="759835169">
    <w:abstractNumId w:val="3"/>
  </w:num>
  <w:num w:numId="9" w16cid:durableId="1982538106">
    <w:abstractNumId w:val="2"/>
  </w:num>
  <w:num w:numId="10" w16cid:durableId="1843352935">
    <w:abstractNumId w:val="5"/>
  </w:num>
  <w:num w:numId="11" w16cid:durableId="381564750">
    <w:abstractNumId w:val="10"/>
  </w:num>
  <w:num w:numId="12" w16cid:durableId="1735355653">
    <w:abstractNumId w:val="4"/>
  </w:num>
  <w:num w:numId="13" w16cid:durableId="346030926">
    <w:abstractNumId w:val="9"/>
  </w:num>
  <w:num w:numId="14" w16cid:durableId="19858890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27C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53A7E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C727C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1282B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1F28A0"/>
  <w15:chartTrackingRefBased/>
  <w15:docId w15:val="{95AC7EE1-5E5B-49A3-9881-4314934C3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209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2022-06-14T06:58:00Z</dcterms:created>
  <dcterms:modified xsi:type="dcterms:W3CDTF">2022-06-14T06:58:00Z</dcterms:modified>
</cp:coreProperties>
</file>