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444444"/>
          <w:sz w:val="20"/>
          <w:szCs w:val="20"/>
        </w:rPr>
        <w:t>14/06/2022    S113</w:t>
      </w:r>
    </w:p>
    <w:p w:rsidR="00BB1386" w:rsidRPr="00BB1386" w:rsidRDefault="00BB1386" w:rsidP="00BB138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BB1386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BB1386" w:rsidRPr="00BB1386" w:rsidRDefault="00BB1386" w:rsidP="00BB138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BB1386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BB1386" w:rsidRPr="00BB1386" w:rsidRDefault="00BB1386" w:rsidP="00BB138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BB1386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BB1386" w:rsidRPr="00BB1386" w:rsidRDefault="00BB1386" w:rsidP="00BB138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BB1386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BB1386" w:rsidRPr="00BB1386" w:rsidRDefault="00BB1386" w:rsidP="00BB138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BB1386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BB1386" w:rsidRPr="00BB1386" w:rsidRDefault="00BB1386" w:rsidP="00BB138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Usługi w zakresie napraw i konserwacji sprzętu medycznego i chirurgicznego</w:t>
      </w:r>
    </w:p>
    <w:p w:rsidR="00BB1386" w:rsidRPr="00BB1386" w:rsidRDefault="00BB1386" w:rsidP="00BB138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113-318637</w:t>
      </w:r>
    </w:p>
    <w:p w:rsidR="00BB1386" w:rsidRPr="00BB1386" w:rsidRDefault="00BB1386" w:rsidP="00BB138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BB1386" w:rsidRPr="00BB1386" w:rsidRDefault="00BB1386" w:rsidP="00BB138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BB1386" w:rsidRPr="00BB1386" w:rsidRDefault="00BB1386" w:rsidP="00BB1386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B1386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BB1386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BB1386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BB1386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BB1386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BB1386" w:rsidRPr="00BB1386" w:rsidRDefault="00BB1386" w:rsidP="00BB1386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B1386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Usługi wzorcowania i legalizacji sprzętu medycznego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Numer referencyjny: 71/2022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Wykonanie </w:t>
      </w:r>
      <w:proofErr w:type="spell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wzorcowań</w:t>
      </w:r>
      <w:proofErr w:type="spell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, legalizacji i testów specjalistycznych zgodnie z zapisami SWZ i formularzami cenowymi.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Testy specjalistyczne aparatury i sprzętu podlegającego rocznym testom - Gamma Kamera, </w:t>
      </w:r>
      <w:proofErr w:type="spell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Nucline</w:t>
      </w:r>
      <w:proofErr w:type="spellEnd"/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formularzy cenowych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1. Zamawiający wymaga, aby pomiary były wykonywane przez fizyków (min. 2 osoby) ze specjalnością fizyka medycznego.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2. Zamawiający wymaga podania w ofercie kontaktu telefonicznego i adresu e-mail do kontaktu do min. 2 osób w zakresie wykonywania usługi.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3. Zamawiający wymaga odpowiedzi na wiadomość od </w:t>
      </w:r>
      <w:proofErr w:type="spell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Zamwiającego</w:t>
      </w:r>
      <w:proofErr w:type="spell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w ciągu max. 24 godzin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4. Zamawiający wymaga przesłania dokumentacji po testach zarówno w formie fizycznej (papierowej), jak i elektronicznej.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5. Usługa testów specjalistycznych ma być realizowana według ustalonych terminów, zgodnie z ustawą Prawo Atomowe z dnia 29.11.2000 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r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. (Dz. U. 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2021 r., poz. 1941 </w:t>
      </w:r>
      <w:proofErr w:type="spell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t.j</w:t>
      </w:r>
      <w:proofErr w:type="spell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.), oraz tak, aby dostosować serwis do pracy Szpitala.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6. Zamawiający każdorazowo prześle zlecenie na wykonanie testu specjalistycznego.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wykonania testów / Waga: 20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dostarczenia raportu / Waga: 20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II.2.10)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Wzorcowanie miernika aktywności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formularzy cenowych.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Wykonawca realizuje usługi wzorcowania według wcześniej ustalonych terminów według zaleceń producenta, oraz 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tak aby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dostosować serwis do pracy Szpitala.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2. Zamawiający każdorazowo prześle zlecenie na wykonanie wzorcowania.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wykonania legalizacji / wzorcownia i przekazania raportu serwisowego / Waga: 40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Wzorcowanie symulatora funkcji życiowych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Część nr: 3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formularzy cenowych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Wykonawca realizuje usługi wzorcowania według wcześniej ustalonych terminów według zaleceń producenta, oraz 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tak aby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dostosować serwis do pracy Szpitala.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2. Zamawiający każdorazowo prześle zlecenie na wykonanie wzorcowania.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wykonania legalizacji / wzorcownia i przekazania raportu serwisowego / Waga: 40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Wzorcowanie kalibratora ciśnienia oraz </w:t>
      </w:r>
      <w:proofErr w:type="spell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termohigrometru</w:t>
      </w:r>
      <w:proofErr w:type="spellEnd"/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Część nr: 4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formularzy cenowych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Wykonawca realizuje usługi wzorcowania według wcześniej ustalonych terminów według zaleceń producenta, oraz 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tak aby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dostosować serwis do pracy Szpitala.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2. Zamawiający każdorazowo prześle zlecenie na wykonanie wzorcowania.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Kryteria określone poniżej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wykonania legalizacji / wzorcownia i przekazania raportu serwisowego / Waga: 40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Wzorcowanie densytometru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Część nr: 5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formularzy cenowych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Wykonawca realizuje usługi wzorcowania według wcześniej ustalonych terminów według zaleceń producenta, oraz 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tak aby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dostosować serwis do pracy Szpitala.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2. Zamawiający każdorazowo prześle zlecenie na wykonanie wzorcowania.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wykonania legalizacji / wzorcownia i przekazania raportu serwisowego / Waga: 40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Oferty należy składać w postaci katalogów elektronicznych lub muszą zawierać katalog elektroniczny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Wzorcowanie </w:t>
      </w:r>
      <w:proofErr w:type="spell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alcotestu</w:t>
      </w:r>
      <w:proofErr w:type="spellEnd"/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Część nr: 6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formularzy cenowych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Wykonawca realizuje usługi wzorcowania według wcześniej ustalonych terminów według zaleceń producenta, oraz 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tak aby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dostosować serwis do pracy Szpitala.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2. Zamawiający każdorazowo prześle zlecenie na wykonanie wzorcowania.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wykonania legalizacji / wzorcownia i przekazania raportu serwisowego / Waga: 40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Wzorcowanie miernika temperatury oraz sondy temperaturowej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Część nr: 7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Główne miejsce lub lokalizacja realizacji: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formularzy cenowych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Wykonawca realizuje usługi wzorcowania według wcześniej ustalonych terminów według zaleceń producenta, oraz 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tak aby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dostosować serwis do pracy Szpitala.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2. Zamawiający każdorazowo prześle zlecenie na wykonanie wzorcowania.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wykonania legalizacji / wzorcownia i przekazania raportu serwisowego / Waga: 40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Wzorcowanie mierników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Część nr: 8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formularzy cenowych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Wykonawca realizuje usługi wzorcowania według wcześniej ustalonych terminów według zaleceń producenta, oraz 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tak aby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dostosować serwis do pracy Szpitala.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2. Zamawiający każdorazowo prześle zlecenie na wykonanie wzorcowania.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wykonania legalizacji / wzorcownia i przekazania raportu serwisowego / Waga: 40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II.2.7)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Wzorcowanie radiometru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Część nr: 9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formularzy cenowych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Wykonawca realizuje usługi wzorcowania według wcześniej ustalonych terminów według zaleceń producenta, oraz 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tak aby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dostosować serwis do pracy Szpitala.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2. Zamawiający każdorazowo prześle zlecenie na wykonanie wzorcowania.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wykonania legalizacji / wzorcownia i przekazania raportu serwisowego / Waga: 40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Legalizacja kalibratora termometrów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Część nr: 10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formularzy cenowych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Wykonawca realizuje usługi legalizacji według wcześniej ustalonych terminów według zaleceń producenta, oraz 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tak aby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dostosować serwis do pracy Szpitala.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2. Zamawiający każdorazowo prześle zlecenie na wykonanie wzorcowania.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wykonania legalizacji / wzorcownia i przekazania raportu serwisowego / Waga: 40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Legalizacja testera bezpieczeństwa RIGEL288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Część nr: 11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formularzy cenowych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1. Wykonawca realizuje usługi legalizacji według wcześniej ustalonych terminów według zaleceń producenta, oraz 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tak aby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dostosować serwis do pracy Szpitala.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2. Zamawiający każdorazowo prześle zlecenie na wykonanie wzorcowania.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wykonania legalizacji / wzorcownia i przekazania raportu serwisowego / Waga: 40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Wzorcowanie bezprzewodowego rejestratora temperatury EFENTO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Część nr: 12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formularzy cenowych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Wykonawca realizuje usługi wzorcowania według wcześniej ustalonych terminów według zaleceń producenta, oraz 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tak aby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dostosować serwis do pracy Szpitala.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2. Zamawiający każdorazowo prześle zlecenie na wykonanie wzorcowania.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wykonania legalizacji / wzorcownia i przekazania raportu serwisowego / Waga: 40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Dopuszcza się składanie ofert wariantowych: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BB1386" w:rsidRPr="00BB1386" w:rsidRDefault="00BB1386" w:rsidP="00BB1386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B1386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Na potwierdzenie spełniania warunku Zamawiający będzie wymagał dokumentu określonego w pkt. 9.1 SWZ: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- aktualny certyfikat akredytacji laboratorium badawczego w zakresie obejmującym zadanie (dla zadań nr 1 do 12)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Na potwierdzenie spełniania warunku należy przedłożyć dokumenty wskazane w pkt. 9..2 SWZ.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Dla zadania nr 1: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- min. 2 osoby posiadające specjalizację fizyka medycznego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- wykaz min. 2 usług (załącznik do SWZ) odpowiadających przedmiotowi zamówienia wraz z dokumentami wskazanymi w pkt. 9.2 </w:t>
      </w:r>
      <w:proofErr w:type="spell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. 1 SWZ, z zastrzeżeniem, że co najmniej jedna ze wskazanych usług będzie wynosiła wartość brutto - dla zadania nr 1 - min. 5.200,00 zł;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Dla pozostałych zadań Zamawiający nie stawia powyższego warunku.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Dla zadań nr 2-12: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- min. 2 osoby posiadające uprawnienia do wykonywania czynności serwisowych potwierdzonych aktualnym certyfikatem producenta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Zgodnie z projektem umowy stanowiącym załącznik do SWZ.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III.2.3)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Obowiązek podania imion i nazwisk oraz kwalifikacji zawodowych pracowników wyznaczonych do wykonania zamówienia</w:t>
      </w:r>
    </w:p>
    <w:p w:rsidR="00BB1386" w:rsidRPr="00BB1386" w:rsidRDefault="00BB1386" w:rsidP="00BB1386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B1386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IV.1.1)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Data: 18/07/2022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15/10/2022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Data: 18/07/2022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platforma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 </w:t>
      </w:r>
      <w:hyperlink r:id="rId16" w:tgtFrame="_blank" w:history="1">
        <w:r w:rsidRPr="00BB1386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</w:p>
    <w:p w:rsidR="00BB1386" w:rsidRPr="00BB1386" w:rsidRDefault="00BB1386" w:rsidP="00BB1386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B1386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Formularz oferty - załącznik nr 1 do SWZ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Formularze cenowe - załącznik nr 2 do SWZ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Jednolity europejski dokument zamówienia - załącznik nr 3 do SWZ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Oświadczenie wykonawcy dotyczące odrębnych przesłanek wykluczenia - załącznik nr 4 do SWZ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 - Załącznik nr 5 do SWZ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Wykaz osób - Załącznik nr 6 do SWZ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Wykaz usług - załącznik nr 7 do SWZ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Aktualny certyfikat akredytacji laboratorium badawczego w zakresie obejmującym zadanie (dla zadań nr 1 do 12)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 - Załącznik nr 7 do SWZ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Zaświadczenie z ZUS lub KRUS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1. Zmiany umowy są dopuszczalne bez ograniczeń w zakresie dozwolonym przez art. 455 ust. 1 ustawy pkt. 2-4 i ust. 2 Prawo Zamówień Publicznych. Zmiana umowy w stosunku do treści oferty, na podstawie, której dokonano wyboru Wykonawcy jest możliwa, w szczególności: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1) w przypadku zmiany w sposobie realizacji zamówienia polegającej na: zmianie osób, podwykonawców, partnerów konsorcjum i innych podmiotów ekonomicznych współpracujących przy realizacji zamówienia pod warunkiem, że ich uprawnienia, potencjał ekonomiczny, wykonawczy i doświadczenie nie są gorsze od tych, jakie posiadają podmioty zamieniane. Zmiany te mogą nastąpić z przyczyn organizacyjnych.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2. Zamawiający przewiduje możliwość dokonania zamówień dodatkowych w wysokości do 10% wartości zamówienia, zgodnie z art. 455 ust. 2 ustawy Prawo Zamówień Publicznych.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BB1386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BB1386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Rzeczpospolitej Polskiej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36/Wspólna 6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BB1386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226958504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226958111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BB1386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http://prokuratoria.gov.pl</w:t>
        </w:r>
      </w:hyperlink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BB1386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BB1386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BB138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BB1386" w:rsidRPr="00BB1386" w:rsidRDefault="00BB1386" w:rsidP="00BB138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B1386">
        <w:rPr>
          <w:rFonts w:ascii="Lucida Sans Unicode" w:hAnsi="Lucida Sans Unicode" w:cs="Lucida Sans Unicode"/>
          <w:color w:val="000000"/>
          <w:sz w:val="20"/>
          <w:szCs w:val="20"/>
        </w:rPr>
        <w:t>09/06/2022</w:t>
      </w:r>
    </w:p>
    <w:p w:rsidR="00A450B2" w:rsidRDefault="00A450B2" w:rsidP="00BB1386">
      <w:pPr>
        <w:rPr>
          <w:rFonts w:ascii="Arial Narrow" w:hAnsi="Arial Narrow"/>
          <w:sz w:val="22"/>
        </w:rPr>
      </w:pPr>
    </w:p>
    <w:p w:rsidR="00BB1386" w:rsidRDefault="00BB1386" w:rsidP="00BB1386">
      <w:pPr>
        <w:rPr>
          <w:rFonts w:ascii="Arial Narrow" w:hAnsi="Arial Narrow"/>
          <w:sz w:val="22"/>
        </w:rPr>
      </w:pPr>
    </w:p>
    <w:p w:rsidR="00BB1386" w:rsidRDefault="00BB1386" w:rsidP="00BB1386">
      <w:pPr>
        <w:rPr>
          <w:rFonts w:ascii="Arial Narrow" w:hAnsi="Arial Narrow"/>
          <w:sz w:val="22"/>
        </w:rPr>
      </w:pPr>
    </w:p>
    <w:p w:rsidR="00BB1386" w:rsidRDefault="00BB1386" w:rsidP="00BB1386">
      <w:pPr>
        <w:rPr>
          <w:rFonts w:ascii="Arial Narrow" w:hAnsi="Arial Narrow"/>
          <w:sz w:val="22"/>
        </w:rPr>
      </w:pPr>
    </w:p>
    <w:p w:rsidR="00BB1386" w:rsidRDefault="00BB1386" w:rsidP="00BB1386">
      <w:pPr>
        <w:rPr>
          <w:rFonts w:ascii="Arial Narrow" w:hAnsi="Arial Narrow"/>
          <w:sz w:val="22"/>
        </w:rPr>
      </w:pPr>
    </w:p>
    <w:p w:rsidR="00BB1386" w:rsidRDefault="00BB1386" w:rsidP="00BB1386">
      <w:pPr>
        <w:rPr>
          <w:rFonts w:ascii="Arial Narrow" w:hAnsi="Arial Narrow"/>
          <w:sz w:val="22"/>
        </w:rPr>
      </w:pPr>
    </w:p>
    <w:p w:rsidR="00BB1386" w:rsidRDefault="00BB1386" w:rsidP="00BB1386">
      <w:pPr>
        <w:rPr>
          <w:rFonts w:ascii="Arial Narrow" w:hAnsi="Arial Narrow"/>
          <w:sz w:val="22"/>
        </w:rPr>
      </w:pPr>
    </w:p>
    <w:p w:rsidR="00BB1386" w:rsidRDefault="00BB1386" w:rsidP="00BB1386">
      <w:pPr>
        <w:ind w:left="5664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BB1386" w:rsidRDefault="00BB1386" w:rsidP="00BB1386">
      <w:pPr>
        <w:rPr>
          <w:rFonts w:ascii="Arial Narrow" w:hAnsi="Arial Narrow"/>
          <w:sz w:val="22"/>
        </w:rPr>
      </w:pPr>
    </w:p>
    <w:p w:rsidR="00BB1386" w:rsidRDefault="00BB1386" w:rsidP="00BB1386">
      <w:pPr>
        <w:rPr>
          <w:rFonts w:ascii="Arial Narrow" w:hAnsi="Arial Narrow"/>
          <w:sz w:val="22"/>
        </w:rPr>
      </w:pPr>
    </w:p>
    <w:p w:rsidR="00BB1386" w:rsidRDefault="00BB1386" w:rsidP="00BB1386">
      <w:pPr>
        <w:rPr>
          <w:rFonts w:ascii="Arial Narrow" w:hAnsi="Arial Narrow"/>
          <w:sz w:val="22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Default="00BB1386" w:rsidP="00BB1386">
      <w:pPr>
        <w:rPr>
          <w:rFonts w:ascii="Arial Narrow" w:hAnsi="Arial Narrow"/>
          <w:sz w:val="20"/>
        </w:rPr>
      </w:pPr>
    </w:p>
    <w:p w:rsidR="00BB1386" w:rsidRPr="00BB1386" w:rsidRDefault="00BB1386" w:rsidP="00BB1386">
      <w:pPr>
        <w:rPr>
          <w:rFonts w:ascii="Arial Narrow" w:hAnsi="Arial Narrow"/>
          <w:sz w:val="20"/>
        </w:rPr>
      </w:pPr>
      <w:bookmarkStart w:id="0" w:name="_GoBack"/>
      <w:bookmarkEnd w:id="0"/>
      <w:r w:rsidRPr="00BB1386">
        <w:rPr>
          <w:rFonts w:ascii="Arial Narrow" w:hAnsi="Arial Narrow"/>
          <w:sz w:val="20"/>
        </w:rPr>
        <w:t>Wykonano w 2 egz. na 7 ark.</w:t>
      </w:r>
    </w:p>
    <w:p w:rsidR="00BB1386" w:rsidRPr="00BB1386" w:rsidRDefault="00BB1386" w:rsidP="00BB1386">
      <w:pPr>
        <w:rPr>
          <w:rFonts w:ascii="Arial Narrow" w:hAnsi="Arial Narrow"/>
          <w:sz w:val="20"/>
        </w:rPr>
      </w:pPr>
      <w:r w:rsidRPr="00BB1386">
        <w:rPr>
          <w:rFonts w:ascii="Arial Narrow" w:hAnsi="Arial Narrow"/>
          <w:sz w:val="20"/>
        </w:rPr>
        <w:t>Egz. 1 – biuro przepustek</w:t>
      </w:r>
    </w:p>
    <w:p w:rsidR="00BB1386" w:rsidRPr="00BB1386" w:rsidRDefault="00BB1386" w:rsidP="00BB1386">
      <w:pPr>
        <w:rPr>
          <w:rFonts w:ascii="Arial Narrow" w:hAnsi="Arial Narrow"/>
          <w:sz w:val="20"/>
        </w:rPr>
      </w:pPr>
      <w:r w:rsidRPr="00BB1386">
        <w:rPr>
          <w:rFonts w:ascii="Arial Narrow" w:hAnsi="Arial Narrow"/>
          <w:sz w:val="20"/>
        </w:rPr>
        <w:t>Egz. 2 – hol szpitala</w:t>
      </w:r>
    </w:p>
    <w:p w:rsidR="00BB1386" w:rsidRPr="00BB1386" w:rsidRDefault="00BB1386" w:rsidP="00BB1386">
      <w:pPr>
        <w:rPr>
          <w:rFonts w:ascii="Arial Narrow" w:hAnsi="Arial Narrow"/>
          <w:sz w:val="20"/>
        </w:rPr>
      </w:pPr>
      <w:r w:rsidRPr="00BB1386">
        <w:rPr>
          <w:rFonts w:ascii="Arial Narrow" w:hAnsi="Arial Narrow"/>
          <w:sz w:val="20"/>
        </w:rPr>
        <w:t>Wyk. A. Przykłota – tel. 261 417 449</w:t>
      </w:r>
    </w:p>
    <w:p w:rsidR="00BB1386" w:rsidRPr="00BB1386" w:rsidRDefault="00BB1386" w:rsidP="00BB1386">
      <w:pPr>
        <w:rPr>
          <w:rFonts w:ascii="Arial Narrow" w:hAnsi="Arial Narrow"/>
          <w:sz w:val="20"/>
        </w:rPr>
      </w:pPr>
      <w:proofErr w:type="gramStart"/>
      <w:r w:rsidRPr="00BB1386">
        <w:rPr>
          <w:rFonts w:ascii="Arial Narrow" w:hAnsi="Arial Narrow"/>
          <w:sz w:val="20"/>
        </w:rPr>
        <w:t>data</w:t>
      </w:r>
      <w:proofErr w:type="gramEnd"/>
      <w:r w:rsidRPr="00BB1386">
        <w:rPr>
          <w:rFonts w:ascii="Arial Narrow" w:hAnsi="Arial Narrow"/>
          <w:sz w:val="20"/>
        </w:rPr>
        <w:t xml:space="preserve">: 14.06.2022 </w:t>
      </w:r>
      <w:proofErr w:type="gramStart"/>
      <w:r w:rsidRPr="00BB1386">
        <w:rPr>
          <w:rFonts w:ascii="Arial Narrow" w:hAnsi="Arial Narrow"/>
          <w:sz w:val="20"/>
        </w:rPr>
        <w:t>r</w:t>
      </w:r>
      <w:proofErr w:type="gramEnd"/>
      <w:r w:rsidRPr="00BB1386">
        <w:rPr>
          <w:rFonts w:ascii="Arial Narrow" w:hAnsi="Arial Narrow"/>
          <w:sz w:val="20"/>
        </w:rPr>
        <w:t>.</w:t>
      </w:r>
    </w:p>
    <w:sectPr w:rsidR="00BB1386" w:rsidRPr="00BB1386" w:rsidSect="00BB1386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212" w:right="1152" w:bottom="993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F5F" w:rsidRDefault="00897F5F">
      <w:r>
        <w:separator/>
      </w:r>
    </w:p>
  </w:endnote>
  <w:endnote w:type="continuationSeparator" w:id="0">
    <w:p w:rsidR="00897F5F" w:rsidRDefault="00897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14E" w:rsidRDefault="00EA314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BB1386">
      <w:rPr>
        <w:rStyle w:val="Numerstrony"/>
        <w:rFonts w:ascii="Arial" w:hAnsi="Arial" w:cs="Arial"/>
        <w:noProof/>
        <w:sz w:val="18"/>
        <w:szCs w:val="18"/>
      </w:rPr>
      <w:t>14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14E" w:rsidRDefault="00EA31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F5F" w:rsidRDefault="00897F5F">
      <w:r>
        <w:separator/>
      </w:r>
    </w:p>
  </w:footnote>
  <w:footnote w:type="continuationSeparator" w:id="0">
    <w:p w:rsidR="00897F5F" w:rsidRDefault="00897F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14E" w:rsidRDefault="00EA31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14E" w:rsidRPr="00BB1386" w:rsidRDefault="00BB1386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71/2022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14E" w:rsidRDefault="00EA31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5FE72EF"/>
    <w:multiLevelType w:val="multilevel"/>
    <w:tmpl w:val="356CF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7F5F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97F5F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B1386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314E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0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3571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289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83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541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6167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0104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71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543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591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762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581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663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288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5497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104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1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551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789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749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735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645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16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4434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328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711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296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508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236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706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935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99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7367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475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23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154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66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958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133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3900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002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8580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7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206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646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450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231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193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62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068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000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108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8723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091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6878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096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65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13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853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24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4972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942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9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239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015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487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589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141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5392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3265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906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758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234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23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7144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55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0379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230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3899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300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622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341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630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19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1685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01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9385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8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988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654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570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675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488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921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435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304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779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8498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181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803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744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739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25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973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750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82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99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419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579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727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1697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129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182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862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675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718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577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754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363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165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581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782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041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6403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6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568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606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615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519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4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441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067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922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999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0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9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687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00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4547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2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1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406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876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5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5090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2957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069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245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572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683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354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4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606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972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215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187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200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5529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322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466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026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674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530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155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512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988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013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008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232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797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8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957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449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262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2321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129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04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679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480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50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816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447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284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483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6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036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29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4396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738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0495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316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780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347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923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4117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653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114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7373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62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068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284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4544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936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1420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1656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8178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142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816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7162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01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817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505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5240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180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878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056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941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606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104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2704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626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996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2600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828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85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7378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978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386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0197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97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892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417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630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970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6007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675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60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962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073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984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387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946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855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283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4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685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673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6031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531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0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35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176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43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423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53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256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32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390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661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7208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9618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0938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80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4216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571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478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2544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488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467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726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010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356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2950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33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267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06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525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24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209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770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207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20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4726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907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425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926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539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189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40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744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634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107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171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373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601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364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035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527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61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8230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507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940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725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348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718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237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5664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0270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107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877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027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322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284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145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327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4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209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288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88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690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755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964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4922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7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470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33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040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372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77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825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581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962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170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633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59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527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306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492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337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781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004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174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139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611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185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570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865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81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54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612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042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1588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398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849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346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151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6307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660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096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071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326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523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04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743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4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487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882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4270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1655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254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037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158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2797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86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1426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5108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032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191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502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0777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615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332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5469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869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200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0038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800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003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8941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16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82005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9868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6488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527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354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969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48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804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33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120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83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889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928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031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807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705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3995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93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896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022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404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3544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2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82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745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865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5498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3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208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956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310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58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065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754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097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99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165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696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448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667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18637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://www.uzp.gov.pl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318637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://prokuratoria.gov.pl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18637-2022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318637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18637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uzp.gov.pl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14</Pages>
  <Words>3413</Words>
  <Characters>25608</Characters>
  <Application>Microsoft Office Word</Application>
  <DocSecurity>0</DocSecurity>
  <Lines>213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28964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2022-06-14T08:38:00Z</dcterms:created>
  <dcterms:modified xsi:type="dcterms:W3CDTF">2022-06-14T08:40:00Z</dcterms:modified>
</cp:coreProperties>
</file>