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B720E2A" w14:textId="77777777" w:rsidR="00FB3DCE" w:rsidRPr="00FB3DCE" w:rsidRDefault="00FB3DCE" w:rsidP="00FB3DCE">
      <w:pPr>
        <w:spacing w:line="276" w:lineRule="auto"/>
        <w:jc w:val="center"/>
        <w:rPr>
          <w:b/>
          <w:sz w:val="28"/>
          <w:szCs w:val="28"/>
        </w:rPr>
      </w:pPr>
      <w:r w:rsidRPr="00FB3DCE">
        <w:rPr>
          <w:b/>
          <w:sz w:val="28"/>
          <w:szCs w:val="28"/>
        </w:rPr>
        <w:t xml:space="preserve">Pełnienie funkcji inspektora nadzoru nad realizacją zadania p.n. </w:t>
      </w:r>
    </w:p>
    <w:p w14:paraId="41965745" w14:textId="77777777" w:rsidR="00FB3DCE" w:rsidRPr="00FB3DCE" w:rsidRDefault="00FB3DCE" w:rsidP="00FB3DCE">
      <w:pPr>
        <w:spacing w:line="276" w:lineRule="auto"/>
        <w:jc w:val="center"/>
        <w:rPr>
          <w:b/>
          <w:sz w:val="28"/>
          <w:szCs w:val="28"/>
        </w:rPr>
      </w:pPr>
      <w:r w:rsidRPr="00FB3DCE">
        <w:rPr>
          <w:b/>
          <w:sz w:val="28"/>
          <w:szCs w:val="28"/>
        </w:rPr>
        <w:t xml:space="preserve">1. ,,Budowa Kuchni Centralnej dla Wielkopolskiego Centrum Specjalistycznego w Poznaniu ul. Juraszów 7/19" </w:t>
      </w:r>
    </w:p>
    <w:p w14:paraId="3D18E820" w14:textId="3F9ECF21" w:rsidR="00FB3DCE" w:rsidRDefault="00FB3DCE" w:rsidP="00FB3DCE">
      <w:pPr>
        <w:spacing w:line="276" w:lineRule="auto"/>
        <w:jc w:val="center"/>
        <w:rPr>
          <w:b/>
          <w:sz w:val="28"/>
          <w:szCs w:val="28"/>
        </w:rPr>
      </w:pPr>
      <w:r w:rsidRPr="00FB3DCE">
        <w:rPr>
          <w:b/>
          <w:sz w:val="28"/>
          <w:szCs w:val="28"/>
        </w:rPr>
        <w:t xml:space="preserve">2. ,,Budowa Centrum Medycyny Ratunkowej Szpitala Wojewódzkiego w Poznaniu wraz z zapleczem </w:t>
      </w:r>
      <w:proofErr w:type="spellStart"/>
      <w:r w:rsidRPr="00FB3DCE">
        <w:rPr>
          <w:b/>
          <w:sz w:val="28"/>
          <w:szCs w:val="28"/>
        </w:rPr>
        <w:t>specjalistyczno</w:t>
      </w:r>
      <w:proofErr w:type="spellEnd"/>
      <w:r w:rsidRPr="00FB3DCE">
        <w:rPr>
          <w:b/>
          <w:sz w:val="28"/>
          <w:szCs w:val="28"/>
        </w:rPr>
        <w:t xml:space="preserve"> - technicznym - system zaprojektuj i wybuduj" (2 zadania częściowe)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2B6A547F" w:rsidR="005F6505" w:rsidRDefault="00FB3DCE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Zadanie częściowe nr 1: </w:t>
      </w: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7777777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679F4">
        <w:t xml:space="preserve">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3FD7661E" w14:textId="16E2F2CD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567CC9">
        <w:rPr>
          <w:bCs/>
          <w:sz w:val="22"/>
        </w:rPr>
        <w:t>od dnia podpisania umowy do czasu zakończenia inwestycji.</w:t>
      </w:r>
    </w:p>
    <w:p w14:paraId="0FFCD447" w14:textId="2C00EB7B" w:rsidR="00E401EB" w:rsidRPr="00B6407A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0D23141" w14:textId="4F4F847E" w:rsidR="00FB3DCE" w:rsidRDefault="00FB3DCE" w:rsidP="00FB3DCE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Zadanie częściowe nr </w:t>
      </w:r>
      <w:r>
        <w:rPr>
          <w:b/>
          <w:sz w:val="22"/>
        </w:rPr>
        <w:t>2</w:t>
      </w:r>
      <w:bookmarkStart w:id="3" w:name="_GoBack"/>
      <w:bookmarkEnd w:id="3"/>
      <w:r>
        <w:rPr>
          <w:b/>
          <w:sz w:val="22"/>
        </w:rPr>
        <w:t xml:space="preserve">: </w:t>
      </w:r>
    </w:p>
    <w:p w14:paraId="6AB837A5" w14:textId="77777777" w:rsidR="00FB3DCE" w:rsidRDefault="00FB3DCE" w:rsidP="00FB3DCE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83B9526" w14:textId="77777777" w:rsidR="00FB3DCE" w:rsidRDefault="00FB3DCE" w:rsidP="00FB3DCE">
      <w:pPr>
        <w:spacing w:line="360" w:lineRule="auto"/>
        <w:ind w:firstLine="283"/>
        <w:jc w:val="both"/>
        <w:rPr>
          <w:sz w:val="22"/>
          <w:szCs w:val="22"/>
        </w:rPr>
      </w:pPr>
      <w:r w:rsidRPr="006679F4">
        <w:t xml:space="preserve"> </w:t>
      </w:r>
      <w:r w:rsidRPr="006435BF">
        <w:rPr>
          <w:sz w:val="22"/>
          <w:szCs w:val="22"/>
        </w:rPr>
        <w:t xml:space="preserve">stawka  podatku VAT wynosi  ......%, </w:t>
      </w:r>
    </w:p>
    <w:p w14:paraId="60D5B555" w14:textId="77777777" w:rsidR="00FB3DCE" w:rsidRPr="006435BF" w:rsidRDefault="00FB3DCE" w:rsidP="00FB3DCE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019A789E" w14:textId="77777777" w:rsidR="00FB3DCE" w:rsidRPr="00E401EB" w:rsidRDefault="00FB3DCE" w:rsidP="00FB3DCE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1E11E6BE" w14:textId="77777777" w:rsidR="00FB3DCE" w:rsidRDefault="00FB3DCE" w:rsidP="00FB3DCE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 zł), </w:t>
      </w:r>
    </w:p>
    <w:p w14:paraId="2FCDDA59" w14:textId="77777777" w:rsidR="00FB3DCE" w:rsidRPr="00B6407A" w:rsidRDefault="00FB3DCE" w:rsidP="00FB3DC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>
        <w:rPr>
          <w:bCs/>
          <w:sz w:val="22"/>
        </w:rPr>
        <w:t>od dnia podpisania umowy do czasu zakończenia inwestycji.</w:t>
      </w:r>
    </w:p>
    <w:p w14:paraId="073E46B7" w14:textId="77777777" w:rsidR="00FB3DCE" w:rsidRPr="00B6407A" w:rsidRDefault="00FB3DCE" w:rsidP="00FB3DC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>
        <w:rPr>
          <w:bCs/>
          <w:sz w:val="22"/>
        </w:rPr>
        <w:t>6</w:t>
      </w:r>
      <w:r w:rsidRPr="00B6407A">
        <w:rPr>
          <w:bCs/>
          <w:sz w:val="22"/>
        </w:rPr>
        <w:t>0 dni</w:t>
      </w:r>
    </w:p>
    <w:p w14:paraId="7A751677" w14:textId="77777777" w:rsidR="00FB3DCE" w:rsidRPr="00AF4AC3" w:rsidRDefault="00FB3DCE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4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49468D6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924E28">
        <w:t>5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Pr="00486D45">
        <w:rPr>
          <w:sz w:val="22"/>
          <w:szCs w:val="22"/>
        </w:rPr>
        <w:t>5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4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5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5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0DA2D" w14:textId="7018D3D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B01254">
      <w:rPr>
        <w:sz w:val="20"/>
        <w:szCs w:val="20"/>
      </w:rPr>
      <w:t>8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9"/>
  </w:num>
  <w:num w:numId="5">
    <w:abstractNumId w:val="3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92"/>
    <w:rsid w:val="00063162"/>
    <w:rsid w:val="00085C92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525EFF"/>
    <w:rsid w:val="00567CC9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67FEE"/>
    <w:rsid w:val="00781D83"/>
    <w:rsid w:val="007D475B"/>
    <w:rsid w:val="007E331F"/>
    <w:rsid w:val="008174DB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Zaopatrzenie</cp:lastModifiedBy>
  <cp:revision>2</cp:revision>
  <dcterms:created xsi:type="dcterms:W3CDTF">2022-05-25T10:01:00Z</dcterms:created>
  <dcterms:modified xsi:type="dcterms:W3CDTF">2022-05-25T10:01:00Z</dcterms:modified>
</cp:coreProperties>
</file>