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3FA8C" w14:textId="77777777" w:rsidR="00FB7F50" w:rsidRPr="002245BE" w:rsidRDefault="009047B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047B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047B3">
        <w:rPr>
          <w:sz w:val="22"/>
          <w:szCs w:val="22"/>
        </w:rPr>
        <w:t>2022-06-13</w:t>
      </w:r>
    </w:p>
    <w:p w14:paraId="2A0FA80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5AEB05F" w14:textId="77777777" w:rsidR="009047B3" w:rsidRPr="009047B3" w:rsidRDefault="009047B3" w:rsidP="00FB7F50">
      <w:pPr>
        <w:spacing w:after="40"/>
        <w:rPr>
          <w:b/>
          <w:bCs/>
          <w:sz w:val="22"/>
          <w:szCs w:val="22"/>
        </w:rPr>
      </w:pPr>
      <w:r w:rsidRPr="009047B3">
        <w:rPr>
          <w:b/>
          <w:bCs/>
          <w:sz w:val="22"/>
          <w:szCs w:val="22"/>
        </w:rPr>
        <w:t>Akademia Górniczo - Hutnicza</w:t>
      </w:r>
    </w:p>
    <w:p w14:paraId="09B10874" w14:textId="77777777" w:rsidR="009047B3" w:rsidRPr="009047B3" w:rsidRDefault="009047B3" w:rsidP="00FB7F50">
      <w:pPr>
        <w:spacing w:after="40"/>
        <w:rPr>
          <w:b/>
          <w:bCs/>
          <w:sz w:val="22"/>
          <w:szCs w:val="22"/>
        </w:rPr>
      </w:pPr>
      <w:r w:rsidRPr="009047B3">
        <w:rPr>
          <w:b/>
          <w:bCs/>
          <w:sz w:val="22"/>
          <w:szCs w:val="22"/>
        </w:rPr>
        <w:t>im. Stanisława Staszica w Krakowie</w:t>
      </w:r>
    </w:p>
    <w:p w14:paraId="679DF8BE" w14:textId="77777777" w:rsidR="00FB7F50" w:rsidRPr="002245BE" w:rsidRDefault="009047B3" w:rsidP="00FB7F50">
      <w:pPr>
        <w:spacing w:after="40"/>
        <w:rPr>
          <w:b/>
          <w:bCs/>
          <w:sz w:val="22"/>
          <w:szCs w:val="22"/>
        </w:rPr>
      </w:pPr>
      <w:r w:rsidRPr="009047B3">
        <w:rPr>
          <w:b/>
          <w:bCs/>
          <w:sz w:val="22"/>
          <w:szCs w:val="22"/>
        </w:rPr>
        <w:t>Dział Zamówień Publicznych</w:t>
      </w:r>
    </w:p>
    <w:p w14:paraId="325C907A" w14:textId="77777777" w:rsidR="00FB7F50" w:rsidRPr="002245BE" w:rsidRDefault="009047B3" w:rsidP="00FB7F50">
      <w:pPr>
        <w:rPr>
          <w:sz w:val="22"/>
          <w:szCs w:val="22"/>
        </w:rPr>
      </w:pPr>
      <w:r w:rsidRPr="009047B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047B3">
        <w:rPr>
          <w:sz w:val="22"/>
          <w:szCs w:val="22"/>
        </w:rPr>
        <w:t>30</w:t>
      </w:r>
    </w:p>
    <w:p w14:paraId="6E4CCB5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32262B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047B3" w:rsidRPr="00607F9B" w14:paraId="35E6CA04" w14:textId="77777777" w:rsidTr="00282E3E">
        <w:trPr>
          <w:trHeight w:val="638"/>
        </w:trPr>
        <w:tc>
          <w:tcPr>
            <w:tcW w:w="959" w:type="dxa"/>
            <w:shd w:val="clear" w:color="auto" w:fill="auto"/>
          </w:tcPr>
          <w:p w14:paraId="2931B550" w14:textId="77777777" w:rsidR="009047B3" w:rsidRPr="00607F9B" w:rsidRDefault="009047B3" w:rsidP="00282E3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30585B1" w14:textId="77777777" w:rsidR="009047B3" w:rsidRPr="00607F9B" w:rsidRDefault="009047B3" w:rsidP="00282E3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047B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047B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047B3">
              <w:rPr>
                <w:b/>
                <w:bCs/>
                <w:sz w:val="22"/>
                <w:szCs w:val="22"/>
              </w:rPr>
              <w:t>Usługa transportowa - Wynajem autobusów i busów wraz z kierowcą na zajęcia terenowe - Kc-zp.272-326/22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047B3">
              <w:rPr>
                <w:b/>
                <w:sz w:val="22"/>
                <w:szCs w:val="22"/>
              </w:rPr>
              <w:t>Kc-zp.272-326/22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3FD3EAB" w14:textId="6101590B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9047B3" w:rsidRPr="009047B3">
        <w:rPr>
          <w:sz w:val="22"/>
          <w:szCs w:val="22"/>
        </w:rPr>
        <w:t>(</w:t>
      </w:r>
      <w:proofErr w:type="spellStart"/>
      <w:r w:rsidR="009047B3" w:rsidRPr="009047B3">
        <w:rPr>
          <w:sz w:val="22"/>
          <w:szCs w:val="22"/>
        </w:rPr>
        <w:t>t.j</w:t>
      </w:r>
      <w:proofErr w:type="spellEnd"/>
      <w:r w:rsidR="009047B3" w:rsidRPr="009047B3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047B3" w14:paraId="01EB74D5" w14:textId="77777777" w:rsidTr="00282E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559C78B" w14:textId="77777777" w:rsidR="009047B3" w:rsidRPr="00D26ED6" w:rsidRDefault="009047B3" w:rsidP="00282E3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047B3">
              <w:rPr>
                <w:b/>
                <w:sz w:val="22"/>
                <w:szCs w:val="22"/>
              </w:rPr>
              <w:t xml:space="preserve">MARKPOL Transport </w:t>
            </w:r>
            <w:proofErr w:type="spellStart"/>
            <w:r w:rsidRPr="009047B3">
              <w:rPr>
                <w:b/>
                <w:sz w:val="22"/>
                <w:szCs w:val="22"/>
              </w:rPr>
              <w:t>krajowy-zagraniczny</w:t>
            </w:r>
            <w:proofErr w:type="spellEnd"/>
            <w:r w:rsidRPr="009047B3">
              <w:rPr>
                <w:b/>
                <w:sz w:val="22"/>
                <w:szCs w:val="22"/>
              </w:rPr>
              <w:t xml:space="preserve"> Marek Rzeźnik</w:t>
            </w:r>
          </w:p>
          <w:p w14:paraId="0048D36D" w14:textId="77777777" w:rsidR="009047B3" w:rsidRPr="009F0E5C" w:rsidRDefault="009047B3" w:rsidP="00282E3E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9047B3">
              <w:rPr>
                <w:bCs/>
                <w:sz w:val="22"/>
                <w:szCs w:val="22"/>
              </w:rPr>
              <w:t>Cyranowska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047B3">
              <w:rPr>
                <w:bCs/>
                <w:sz w:val="22"/>
                <w:szCs w:val="22"/>
              </w:rPr>
              <w:t>129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4E3AB5B" w14:textId="77777777" w:rsidR="009047B3" w:rsidRPr="009F0E5C" w:rsidRDefault="009047B3" w:rsidP="00282E3E">
            <w:pPr>
              <w:jc w:val="both"/>
              <w:rPr>
                <w:bCs/>
                <w:sz w:val="22"/>
                <w:szCs w:val="22"/>
              </w:rPr>
            </w:pPr>
            <w:r w:rsidRPr="009047B3">
              <w:rPr>
                <w:bCs/>
                <w:sz w:val="22"/>
                <w:szCs w:val="22"/>
              </w:rPr>
              <w:t>39-300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047B3">
              <w:rPr>
                <w:bCs/>
                <w:sz w:val="22"/>
                <w:szCs w:val="22"/>
              </w:rPr>
              <w:t>Mielec</w:t>
            </w:r>
          </w:p>
          <w:p w14:paraId="2D3182BA" w14:textId="77777777" w:rsidR="009047B3" w:rsidRPr="00D26ED6" w:rsidRDefault="009047B3" w:rsidP="00282E3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F70D20D" w14:textId="77777777" w:rsidR="009047B3" w:rsidRPr="00D26ED6" w:rsidRDefault="009047B3" w:rsidP="00282E3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047B3">
              <w:rPr>
                <w:sz w:val="22"/>
                <w:szCs w:val="22"/>
              </w:rPr>
              <w:t>Usługa transportowa - Wynajem autobusów i busów wraz z kierowcą na zajęcia terenowe - Kc-zp.272-326/22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047B3">
              <w:rPr>
                <w:b/>
                <w:sz w:val="22"/>
                <w:szCs w:val="22"/>
              </w:rPr>
              <w:t>102 621.60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C7BBC17" w14:textId="10FC2D6E" w:rsidR="009047B3" w:rsidRPr="00234B01" w:rsidRDefault="009047B3" w:rsidP="00234B0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234B01">
              <w:rPr>
                <w:color w:val="000000"/>
                <w:sz w:val="22"/>
                <w:szCs w:val="22"/>
              </w:rPr>
              <w:t xml:space="preserve"> Oferta najkorzystniejsza pod względem kryterium oceny ofert</w:t>
            </w:r>
          </w:p>
        </w:tc>
      </w:tr>
    </w:tbl>
    <w:p w14:paraId="40EDC4E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234B01" w:rsidRPr="008567C7" w14:paraId="1207BBB0" w14:textId="77777777" w:rsidTr="00234B01">
        <w:trPr>
          <w:trHeight w:val="510"/>
        </w:trPr>
        <w:tc>
          <w:tcPr>
            <w:tcW w:w="500" w:type="pct"/>
            <w:vAlign w:val="center"/>
          </w:tcPr>
          <w:p w14:paraId="7CA6B9BD" w14:textId="77777777" w:rsidR="00234B01" w:rsidRPr="008567C7" w:rsidRDefault="00234B0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23307BE0" w14:textId="77777777" w:rsidR="00234B01" w:rsidRPr="008567C7" w:rsidRDefault="00234B0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160D0FBA" w14:textId="77777777" w:rsidR="00234B01" w:rsidRPr="008567C7" w:rsidRDefault="00234B0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47B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0E2113C3" w14:textId="77777777" w:rsidR="00234B01" w:rsidRPr="008567C7" w:rsidRDefault="00234B0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47B3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busów</w:t>
            </w:r>
          </w:p>
        </w:tc>
        <w:tc>
          <w:tcPr>
            <w:tcW w:w="800" w:type="pct"/>
            <w:vAlign w:val="center"/>
          </w:tcPr>
          <w:p w14:paraId="25FFD45E" w14:textId="77777777" w:rsidR="00234B01" w:rsidRPr="008567C7" w:rsidRDefault="00234B0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47B3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autobusów</w:t>
            </w:r>
          </w:p>
        </w:tc>
        <w:tc>
          <w:tcPr>
            <w:tcW w:w="600" w:type="pct"/>
            <w:vAlign w:val="center"/>
          </w:tcPr>
          <w:p w14:paraId="1BA131FF" w14:textId="77777777" w:rsidR="00234B01" w:rsidRPr="008567C7" w:rsidRDefault="00234B0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34B01" w:rsidRPr="008567C7" w14:paraId="21F3D119" w14:textId="77777777" w:rsidTr="00234B01">
        <w:tc>
          <w:tcPr>
            <w:tcW w:w="500" w:type="pct"/>
            <w:vAlign w:val="center"/>
          </w:tcPr>
          <w:p w14:paraId="4DB7FD51" w14:textId="77777777" w:rsidR="00234B01" w:rsidRPr="008567C7" w:rsidRDefault="00234B01" w:rsidP="00282E3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7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267DF6FA" w14:textId="77777777" w:rsidR="00234B01" w:rsidRPr="002B6761" w:rsidRDefault="00234B01" w:rsidP="00282E3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47B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MARKPOL Transport </w:t>
            </w:r>
            <w:proofErr w:type="spellStart"/>
            <w:r w:rsidRPr="009047B3">
              <w:rPr>
                <w:rFonts w:ascii="Times New Roman" w:hAnsi="Times New Roman" w:cs="Times New Roman"/>
                <w:b/>
                <w:sz w:val="18"/>
                <w:szCs w:val="18"/>
              </w:rPr>
              <w:t>krajowy-zagraniczny</w:t>
            </w:r>
            <w:proofErr w:type="spellEnd"/>
            <w:r w:rsidRPr="009047B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Marek Rzeźnik</w:t>
            </w:r>
          </w:p>
          <w:p w14:paraId="49789389" w14:textId="77777777" w:rsidR="00234B01" w:rsidRPr="008567C7" w:rsidRDefault="00234B01" w:rsidP="00282E3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047B3">
              <w:rPr>
                <w:rFonts w:ascii="Times New Roman" w:hAnsi="Times New Roman" w:cs="Times New Roman"/>
                <w:bCs/>
                <w:sz w:val="18"/>
                <w:szCs w:val="18"/>
              </w:rPr>
              <w:t>Cyranowska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47B3">
              <w:rPr>
                <w:rFonts w:ascii="Times New Roman" w:hAnsi="Times New Roman" w:cs="Times New Roman"/>
                <w:bCs/>
                <w:sz w:val="18"/>
                <w:szCs w:val="18"/>
              </w:rPr>
              <w:t>129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1C0C9E2" w14:textId="77777777" w:rsidR="00234B01" w:rsidRPr="001B7815" w:rsidRDefault="00234B01" w:rsidP="00282E3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47B3">
              <w:rPr>
                <w:rFonts w:ascii="Times New Roman" w:hAnsi="Times New Roman" w:cs="Times New Roman"/>
                <w:bCs/>
                <w:sz w:val="18"/>
                <w:szCs w:val="18"/>
              </w:rPr>
              <w:t>39-300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47B3">
              <w:rPr>
                <w:rFonts w:ascii="Times New Roman" w:hAnsi="Times New Roman" w:cs="Times New Roman"/>
                <w:bCs/>
                <w:sz w:val="18"/>
                <w:szCs w:val="18"/>
              </w:rPr>
              <w:t>Mielec</w:t>
            </w:r>
          </w:p>
        </w:tc>
        <w:tc>
          <w:tcPr>
            <w:tcW w:w="800" w:type="pct"/>
            <w:vAlign w:val="center"/>
          </w:tcPr>
          <w:p w14:paraId="4C0DB825" w14:textId="77777777" w:rsidR="00234B01" w:rsidRPr="008567C7" w:rsidRDefault="00234B01" w:rsidP="00282E3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7B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455E4380" w14:textId="77777777" w:rsidR="00234B01" w:rsidRPr="008567C7" w:rsidRDefault="00234B01" w:rsidP="00282E3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7B3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800" w:type="pct"/>
            <w:vAlign w:val="center"/>
          </w:tcPr>
          <w:p w14:paraId="4C505A18" w14:textId="77777777" w:rsidR="00234B01" w:rsidRPr="008567C7" w:rsidRDefault="00234B01" w:rsidP="00282E3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7B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32B341E6" w14:textId="77777777" w:rsidR="00234B01" w:rsidRPr="008567C7" w:rsidRDefault="00234B01" w:rsidP="00282E3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7B3">
              <w:rPr>
                <w:rFonts w:ascii="Times New Roman" w:hAnsi="Times New Roman" w:cs="Times New Roman"/>
                <w:sz w:val="18"/>
                <w:szCs w:val="18"/>
              </w:rPr>
              <w:t xml:space="preserve">  86,00</w:t>
            </w:r>
          </w:p>
        </w:tc>
      </w:tr>
    </w:tbl>
    <w:p w14:paraId="21A97CE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E2A8FE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8BA83F7" w14:textId="36A0A976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4AEED" w14:textId="77777777" w:rsidR="007168EB" w:rsidRDefault="007168EB">
      <w:r>
        <w:separator/>
      </w:r>
    </w:p>
  </w:endnote>
  <w:endnote w:type="continuationSeparator" w:id="0">
    <w:p w14:paraId="6266A0EA" w14:textId="77777777" w:rsidR="007168EB" w:rsidRDefault="00716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D3FF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385B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48E264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C5F7FB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E574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C103B" w14:textId="77777777" w:rsidR="007168EB" w:rsidRDefault="007168EB">
      <w:r>
        <w:separator/>
      </w:r>
    </w:p>
  </w:footnote>
  <w:footnote w:type="continuationSeparator" w:id="0">
    <w:p w14:paraId="7C326F84" w14:textId="77777777" w:rsidR="007168EB" w:rsidRDefault="007168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F38C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1598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5032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68EB"/>
    <w:rsid w:val="00005838"/>
    <w:rsid w:val="00022322"/>
    <w:rsid w:val="00042497"/>
    <w:rsid w:val="000C1E6F"/>
    <w:rsid w:val="000E4E56"/>
    <w:rsid w:val="001A1468"/>
    <w:rsid w:val="001B7815"/>
    <w:rsid w:val="00234B0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168EB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47B3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64A2F5"/>
  <w15:chartTrackingRefBased/>
  <w15:docId w15:val="{E2E57D7C-DAF7-4CAC-A26E-C85C352B7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2022-06-13T12:16:00Z</cp:lastPrinted>
  <dcterms:created xsi:type="dcterms:W3CDTF">2022-06-13T12:16:00Z</dcterms:created>
  <dcterms:modified xsi:type="dcterms:W3CDTF">2022-06-13T12:16:00Z</dcterms:modified>
</cp:coreProperties>
</file>