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375F586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A4FD1">
        <w:rPr>
          <w:bCs/>
          <w:i w:val="0"/>
          <w:sz w:val="22"/>
          <w:szCs w:val="22"/>
        </w:rPr>
        <w:t>4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3B75C7D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 xml:space="preserve">z 2021 </w:t>
            </w:r>
            <w:r w:rsidRPr="009D1B04">
              <w:t xml:space="preserve">poz. </w:t>
            </w:r>
            <w:r w:rsidR="00BA0E62">
              <w:t>1129</w:t>
            </w:r>
            <w:r w:rsidRPr="009D1B04">
              <w:t xml:space="preserve"> ze zm.)</w:t>
            </w:r>
            <w:r w:rsidRPr="00110593">
              <w:t xml:space="preserve"> (dalej jako: ustawa Pzp),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06C1D04" w14:textId="77777777" w:rsidR="00BA0E62" w:rsidRDefault="00BA0E62" w:rsidP="000719DC">
      <w:pPr>
        <w:pStyle w:val="Tekstpodstawowywcity"/>
        <w:spacing w:line="360" w:lineRule="auto"/>
        <w:ind w:firstLine="0"/>
        <w:rPr>
          <w:b/>
          <w:bCs/>
        </w:rPr>
      </w:pPr>
      <w:r>
        <w:t>„</w:t>
      </w:r>
      <w:r>
        <w:rPr>
          <w:rFonts w:eastAsia="Arial"/>
          <w:b/>
          <w:bCs/>
          <w:i/>
          <w:iCs/>
        </w:rPr>
        <w:t xml:space="preserve">Dostawę wyrobów medycznych sterylnych , jednorazowego użytku – protezy głosowe, zestawy do wszczepiania protez głosowych, wraz z depozytem ” </w:t>
      </w:r>
      <w:r>
        <w:rPr>
          <w:b/>
          <w:bCs/>
        </w:rPr>
        <w:t>(ZP 14/2022)</w:t>
      </w:r>
    </w:p>
    <w:p w14:paraId="06C5ED23" w14:textId="00FE8CCC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E189F" w14:textId="77777777" w:rsidR="00CA0277" w:rsidRDefault="00CA0277">
      <w:r>
        <w:separator/>
      </w:r>
    </w:p>
  </w:endnote>
  <w:endnote w:type="continuationSeparator" w:id="0">
    <w:p w14:paraId="58A69BE7" w14:textId="77777777" w:rsidR="00CA0277" w:rsidRDefault="00CA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49C34" w14:textId="77777777" w:rsidR="00CA0277" w:rsidRDefault="00CA0277">
      <w:r>
        <w:separator/>
      </w:r>
    </w:p>
  </w:footnote>
  <w:footnote w:type="continuationSeparator" w:id="0">
    <w:p w14:paraId="367D1A17" w14:textId="77777777" w:rsidR="00CA0277" w:rsidRDefault="00CA0277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2022-05-09T10:53:00Z</dcterms:created>
  <dcterms:modified xsi:type="dcterms:W3CDTF">2022-06-09T08:05:00Z</dcterms:modified>
</cp:coreProperties>
</file>