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430B5">
        <w:rPr>
          <w:rFonts w:ascii="Calibri" w:hAnsi="Calibri"/>
          <w:bCs/>
          <w:i w:val="0"/>
          <w:sz w:val="22"/>
          <w:szCs w:val="22"/>
        </w:rPr>
        <w:t>5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476F1" w:rsidRPr="00B476F1">
        <w:rPr>
          <w:b/>
        </w:rPr>
        <w:t>CRZP/89/2022/AZP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476F1" w:rsidRPr="004A5DB6" w:rsidTr="00EA3577">
        <w:tc>
          <w:tcPr>
            <w:tcW w:w="9212" w:type="dxa"/>
            <w:shd w:val="clear" w:color="auto" w:fill="auto"/>
          </w:tcPr>
          <w:p w:rsidR="00B476F1" w:rsidRPr="004A5DB6" w:rsidRDefault="00B476F1" w:rsidP="00EA35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476F1" w:rsidRPr="004A5DB6" w:rsidRDefault="00B476F1" w:rsidP="00EA35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476F1">
              <w:t>(</w:t>
            </w:r>
            <w:proofErr w:type="spellStart"/>
            <w:r w:rsidRPr="00B476F1">
              <w:t>t.j</w:t>
            </w:r>
            <w:proofErr w:type="spellEnd"/>
            <w:r w:rsidRPr="00B476F1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476F1" w:rsidRPr="004A5DB6" w:rsidRDefault="00B476F1" w:rsidP="00EA35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476F1" w:rsidRPr="004A5DB6" w:rsidRDefault="00B476F1" w:rsidP="00EA35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476F1" w:rsidRPr="004A5DB6" w:rsidRDefault="00B476F1" w:rsidP="00EA35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476F1" w:rsidRPr="00B476F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476F1" w:rsidP="005434B3">
      <w:pPr>
        <w:spacing w:after="240" w:line="276" w:lineRule="auto"/>
        <w:jc w:val="center"/>
      </w:pPr>
      <w:r w:rsidRPr="00B476F1">
        <w:rPr>
          <w:b/>
        </w:rPr>
        <w:t>Wywóz odpadów komunalnych z obiektów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430B5" w:rsidRDefault="004F23F7" w:rsidP="000857C0">
      <w:pPr>
        <w:spacing w:after="120" w:line="276" w:lineRule="auto"/>
        <w:jc w:val="both"/>
      </w:pPr>
      <w:r w:rsidRPr="002430B5">
        <w:t>Oświadczam,</w:t>
      </w:r>
      <w:r w:rsidR="00313417" w:rsidRPr="002430B5">
        <w:t xml:space="preserve"> że spełniam</w:t>
      </w:r>
      <w:r w:rsidR="004541F9" w:rsidRPr="002430B5">
        <w:t>, określone przez Zamawiającego,</w:t>
      </w:r>
      <w:r w:rsidR="00313417" w:rsidRPr="002430B5">
        <w:t xml:space="preserve"> warunki udziału </w:t>
      </w:r>
      <w:r w:rsidR="004541F9" w:rsidRPr="002430B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30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0B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430B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0B5" w:rsidRDefault="00D2702A" w:rsidP="00D2702A">
            <w:pPr>
              <w:spacing w:before="60" w:after="120"/>
            </w:pPr>
            <w:r w:rsidRPr="002430B5">
              <w:rPr>
                <w:b/>
              </w:rPr>
              <w:t>Warunki udziału w postępowaniu</w:t>
            </w:r>
          </w:p>
        </w:tc>
      </w:tr>
      <w:tr w:rsidR="00D2702A" w:rsidRPr="002430B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30B5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30B5" w:rsidRDefault="002430B5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Zamawiający nie stawia szczegółowego warunku</w:t>
            </w:r>
            <w:bookmarkStart w:id="0" w:name="_GoBack"/>
            <w:bookmarkEnd w:id="0"/>
          </w:p>
          <w:p w:rsidR="00D2702A" w:rsidRPr="002430B5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430B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430B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430B5">
        <w:rPr>
          <w:sz w:val="20"/>
          <w:szCs w:val="20"/>
        </w:rPr>
        <w:t xml:space="preserve">…………….……. </w:t>
      </w:r>
      <w:r w:rsidRPr="002430B5">
        <w:rPr>
          <w:i/>
          <w:sz w:val="16"/>
          <w:szCs w:val="16"/>
        </w:rPr>
        <w:t>(miejscowość),</w:t>
      </w:r>
      <w:r w:rsidRPr="002430B5">
        <w:rPr>
          <w:i/>
          <w:sz w:val="18"/>
          <w:szCs w:val="18"/>
        </w:rPr>
        <w:t xml:space="preserve"> </w:t>
      </w:r>
      <w:r w:rsidRPr="002430B5">
        <w:rPr>
          <w:sz w:val="20"/>
          <w:szCs w:val="20"/>
        </w:rPr>
        <w:t xml:space="preserve">dnia ………….……. r. </w:t>
      </w:r>
    </w:p>
    <w:p w:rsidR="00025C8D" w:rsidRPr="002430B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</w:r>
      <w:r w:rsidRPr="002430B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430B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BB0" w:rsidRDefault="00A10BB0" w:rsidP="0038231F">
      <w:pPr>
        <w:spacing w:after="0" w:line="240" w:lineRule="auto"/>
      </w:pPr>
      <w:r>
        <w:separator/>
      </w:r>
    </w:p>
  </w:endnote>
  <w:endnote w:type="continuationSeparator" w:id="0">
    <w:p w:rsidR="00A10BB0" w:rsidRDefault="00A10B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F1" w:rsidRDefault="00B476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F1" w:rsidRDefault="00B47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BB0" w:rsidRDefault="00A10BB0" w:rsidP="0038231F">
      <w:pPr>
        <w:spacing w:after="0" w:line="240" w:lineRule="auto"/>
      </w:pPr>
      <w:r>
        <w:separator/>
      </w:r>
    </w:p>
  </w:footnote>
  <w:footnote w:type="continuationSeparator" w:id="0">
    <w:p w:rsidR="00A10BB0" w:rsidRDefault="00A10B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F1" w:rsidRDefault="00B476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F1" w:rsidRDefault="00B476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76F1" w:rsidRDefault="00B476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B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430B5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0BB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76F1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93C1D"/>
  <w15:chartTrackingRefBased/>
  <w15:docId w15:val="{11F6A75D-7AAB-4B90-871F-5AEC7B56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E7632-E66D-4610-BFE4-8C3A2642F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2022-06-07T08:58:00Z</dcterms:created>
  <dcterms:modified xsi:type="dcterms:W3CDTF">2022-06-07T08:58:00Z</dcterms:modified>
</cp:coreProperties>
</file>