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03F5E" w14:textId="4DCBD0D2" w:rsidR="00A10570" w:rsidRDefault="00A10570" w:rsidP="00A10570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Załącznik nr </w:t>
      </w:r>
      <w:r>
        <w:rPr>
          <w:bCs/>
          <w:i w:val="0"/>
          <w:sz w:val="22"/>
          <w:szCs w:val="22"/>
        </w:rPr>
        <w:t>4</w:t>
      </w:r>
      <w:r>
        <w:rPr>
          <w:bCs/>
          <w:i w:val="0"/>
          <w:sz w:val="22"/>
          <w:szCs w:val="22"/>
        </w:rPr>
        <w:t xml:space="preserve"> do SWZ</w:t>
      </w:r>
    </w:p>
    <w:p w14:paraId="04FBFF80" w14:textId="77777777" w:rsidR="00A10570" w:rsidRDefault="00A10570" w:rsidP="00A10570">
      <w:pPr>
        <w:pStyle w:val="Nagwek"/>
        <w:tabs>
          <w:tab w:val="left" w:pos="708"/>
        </w:tabs>
        <w:rPr>
          <w:sz w:val="22"/>
          <w:szCs w:val="22"/>
        </w:rPr>
      </w:pPr>
    </w:p>
    <w:p w14:paraId="528578D6" w14:textId="77777777" w:rsidR="00A10570" w:rsidRDefault="00A10570" w:rsidP="00A10570">
      <w:pPr>
        <w:pStyle w:val="Nagwek"/>
        <w:rPr>
          <w:b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sz w:val="22"/>
          <w:szCs w:val="22"/>
        </w:rPr>
        <w:t>ZP-IX.271.4.2022.PN</w:t>
      </w:r>
    </w:p>
    <w:p w14:paraId="65799171" w14:textId="77777777" w:rsidR="00A10570" w:rsidRDefault="00A10570" w:rsidP="00A10570">
      <w:pPr>
        <w:pStyle w:val="Nagwek"/>
        <w:rPr>
          <w:b/>
          <w:sz w:val="22"/>
          <w:szCs w:val="22"/>
        </w:rPr>
      </w:pPr>
    </w:p>
    <w:p w14:paraId="03CD84E1" w14:textId="77777777" w:rsidR="00A10570" w:rsidRDefault="00A10570" w:rsidP="00A10570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7E6F63A2" w14:textId="77777777" w:rsidR="00A10570" w:rsidRDefault="00A10570" w:rsidP="00A10570">
      <w:pPr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               </w:t>
      </w:r>
      <w:r>
        <w:rPr>
          <w:rFonts w:eastAsia="Calibri"/>
          <w:bCs/>
          <w:sz w:val="22"/>
          <w:szCs w:val="22"/>
          <w:lang w:eastAsia="en-US"/>
        </w:rPr>
        <w:t>..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24E2B06" w14:textId="77777777" w:rsidR="00A10570" w:rsidRDefault="00A10570" w:rsidP="00A10570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>(pełna nazwa/firma, adres, w zależności od podmiotu: NIP/PESEL, KRS/CEiDG)</w:t>
      </w:r>
    </w:p>
    <w:p w14:paraId="5BD551AE" w14:textId="77777777" w:rsidR="00A10570" w:rsidRDefault="00A10570" w:rsidP="00A10570">
      <w:pPr>
        <w:rPr>
          <w:rFonts w:eastAsia="Calibri"/>
          <w:sz w:val="22"/>
          <w:szCs w:val="22"/>
          <w:u w:val="single"/>
          <w:lang w:eastAsia="en-US"/>
        </w:rPr>
      </w:pPr>
      <w:r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14:paraId="21AB6B83" w14:textId="77777777" w:rsidR="00A10570" w:rsidRDefault="00A10570" w:rsidP="00A10570">
      <w:pPr>
        <w:ind w:left="2127" w:right="-2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8483843" w14:textId="77777777" w:rsidR="00A10570" w:rsidRDefault="00A10570" w:rsidP="00A10570">
      <w:pPr>
        <w:pStyle w:val="Nagwek"/>
        <w:rPr>
          <w:b/>
          <w:sz w:val="22"/>
          <w:szCs w:val="22"/>
        </w:rPr>
      </w:pPr>
    </w:p>
    <w:p w14:paraId="15A33A9C" w14:textId="77777777" w:rsidR="00A10570" w:rsidRDefault="00A10570" w:rsidP="00A10570">
      <w:pPr>
        <w:pStyle w:val="Nagwek"/>
        <w:rPr>
          <w:bCs/>
          <w:sz w:val="22"/>
          <w:szCs w:val="22"/>
        </w:rPr>
      </w:pPr>
    </w:p>
    <w:p w14:paraId="320C251A" w14:textId="77777777" w:rsidR="00A10570" w:rsidRDefault="00A10570" w:rsidP="00A10570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10570" w14:paraId="3CDB857F" w14:textId="77777777" w:rsidTr="00A1057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6F8134A" w14:textId="77777777" w:rsidR="00A10570" w:rsidRDefault="00A1057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Oświadczenie Wykonawcy </w:t>
            </w:r>
          </w:p>
          <w:p w14:paraId="4608C43E" w14:textId="77777777" w:rsidR="00A10570" w:rsidRDefault="00A10570">
            <w:pPr>
              <w:spacing w:after="120"/>
              <w:jc w:val="both"/>
            </w:pPr>
            <w:r>
              <w:t>składane w zakresie art. 108 ust. 1 pkt. 5 ustawy z dnia 11 września 2019 r.  Prawo zamówień publicznych (t.j. Dz.U. z 2021r. poz. 1129) (dalej jako: ustawa Pzp), dotyczące:</w:t>
            </w:r>
          </w:p>
          <w:p w14:paraId="595D4781" w14:textId="77777777" w:rsidR="00A10570" w:rsidRDefault="00A1057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6A8CF68E" w14:textId="77777777" w:rsidR="00A10570" w:rsidRDefault="00A10570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C9D1FCB" w14:textId="77777777" w:rsidR="00A10570" w:rsidRDefault="00A10570" w:rsidP="00A10570">
      <w:pPr>
        <w:pStyle w:val="Nagwek3"/>
        <w:ind w:left="0"/>
        <w:jc w:val="left"/>
        <w:rPr>
          <w:sz w:val="28"/>
        </w:rPr>
      </w:pPr>
    </w:p>
    <w:p w14:paraId="42D9939A" w14:textId="77777777" w:rsidR="00A10570" w:rsidRDefault="00A10570" w:rsidP="00A10570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Na potrzeby postępowania o udzielenie zamówienia publicznego, pn.:</w:t>
      </w:r>
    </w:p>
    <w:p w14:paraId="30004128" w14:textId="77777777" w:rsidR="00A10570" w:rsidRDefault="00A10570" w:rsidP="00A10570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Odbiór, transport i zagospodarowanie odpadów komunalnych od właścicieli nieruchomości zamieszkałych na terenie Gminy Chęciny w okresie od 01.09.2022 r do 31.08.2024 r.</w:t>
      </w:r>
    </w:p>
    <w:p w14:paraId="14D05694" w14:textId="77777777" w:rsidR="00A10570" w:rsidRDefault="00A10570" w:rsidP="00A10570">
      <w:pPr>
        <w:pStyle w:val="Tekstpodstawowywcity"/>
        <w:spacing w:line="360" w:lineRule="auto"/>
        <w:ind w:firstLine="0"/>
        <w:rPr>
          <w:bCs/>
          <w:szCs w:val="24"/>
        </w:rPr>
      </w:pPr>
      <w:r>
        <w:rPr>
          <w:bCs/>
          <w:szCs w:val="24"/>
        </w:rPr>
        <w:t>oświadczam/(-my), co następuje:</w:t>
      </w:r>
    </w:p>
    <w:p w14:paraId="17962457" w14:textId="77777777" w:rsidR="00A10570" w:rsidRDefault="00A10570" w:rsidP="00A1057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nie przynależę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>
        <w:rPr>
          <w:sz w:val="22"/>
          <w:szCs w:val="22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75FCD666" w14:textId="77777777" w:rsidR="00A10570" w:rsidRDefault="00A10570" w:rsidP="00A1057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FB9FB1D" w14:textId="77777777" w:rsidR="00A10570" w:rsidRDefault="00A10570" w:rsidP="00A1057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przynależę</w:t>
      </w:r>
      <w:r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>
        <w:rPr>
          <w:sz w:val="22"/>
          <w:szCs w:val="22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p w14:paraId="1CE395AD" w14:textId="77777777" w:rsidR="00A10570" w:rsidRDefault="00A10570" w:rsidP="00A1057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A10570" w14:paraId="23FBF5D6" w14:textId="77777777" w:rsidTr="00A10570">
        <w:trPr>
          <w:trHeight w:val="32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1D75A" w14:textId="77777777" w:rsidR="00A10570" w:rsidRDefault="00A10570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F78CE" w14:textId="77777777" w:rsidR="00A10570" w:rsidRDefault="00A10570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A39E6" w14:textId="77777777" w:rsidR="00A10570" w:rsidRDefault="00A10570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podmiotu</w:t>
            </w:r>
          </w:p>
        </w:tc>
      </w:tr>
      <w:tr w:rsidR="00A10570" w14:paraId="25EE3D9C" w14:textId="77777777" w:rsidTr="00A1057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2DEF3" w14:textId="77777777" w:rsidR="00A10570" w:rsidRDefault="00A10570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B957" w14:textId="77777777" w:rsidR="00A10570" w:rsidRDefault="00A10570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06C4" w14:textId="77777777" w:rsidR="00A10570" w:rsidRDefault="00A10570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A10570" w14:paraId="20DAA0A1" w14:textId="77777777" w:rsidTr="00A10570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E4A2F" w14:textId="77777777" w:rsidR="00A10570" w:rsidRDefault="00A10570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D5FA" w14:textId="77777777" w:rsidR="00A10570" w:rsidRDefault="00A10570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96B0" w14:textId="77777777" w:rsidR="00A10570" w:rsidRDefault="00A10570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7E50FDED" w14:textId="77777777" w:rsidR="00A10570" w:rsidRDefault="00A10570" w:rsidP="00A10570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Uwaga</w:t>
      </w:r>
    </w:p>
    <w:p w14:paraId="042A6B35" w14:textId="77777777" w:rsidR="00A10570" w:rsidRDefault="00A10570" w:rsidP="00A10570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>Wykonawca może przedstawić dokumenty lub informacje potwierdzające przygotowanie oferty niezależnie od innego Wykonawcy należącego do tej samej grupy kapitałowej.</w:t>
      </w:r>
    </w:p>
    <w:p w14:paraId="76ABF101" w14:textId="77777777" w:rsidR="00FF2CC7" w:rsidRPr="0000184A" w:rsidRDefault="00FF2CC7" w:rsidP="00FF2CC7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D49AAB9" w14:textId="77777777" w:rsidR="00FF2CC7" w:rsidRPr="0000184A" w:rsidRDefault="00FF2CC7" w:rsidP="00FF2CC7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E2762AF" w14:textId="77777777" w:rsidR="00FF2CC7" w:rsidRDefault="00FF2CC7" w:rsidP="00FF2CC7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5801A77E" w14:textId="77777777" w:rsidR="00FF2CC7" w:rsidRDefault="00FF2CC7" w:rsidP="00FF2CC7">
      <w:pPr>
        <w:widowControl w:val="0"/>
        <w:adjustRightInd w:val="0"/>
        <w:jc w:val="both"/>
        <w:textAlignment w:val="baseline"/>
        <w:rPr>
          <w:i/>
          <w:sz w:val="24"/>
          <w:szCs w:val="24"/>
          <w:vertAlign w:val="superscript"/>
        </w:rPr>
      </w:pPr>
    </w:p>
    <w:p w14:paraId="52837765" w14:textId="77777777" w:rsidR="00FF2CC7" w:rsidRDefault="00FF2CC7" w:rsidP="00FF2CC7">
      <w:pPr>
        <w:ind w:right="39"/>
        <w:jc w:val="center"/>
        <w:rPr>
          <w:b/>
          <w:sz w:val="16"/>
          <w:szCs w:val="16"/>
        </w:rPr>
      </w:pPr>
    </w:p>
    <w:p w14:paraId="3F81AEA7" w14:textId="1A15BA35" w:rsidR="00FF2CC7" w:rsidRPr="00A10570" w:rsidRDefault="00FF2CC7" w:rsidP="00A10570">
      <w:pPr>
        <w:ind w:right="39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DOKUMENT NALEŻY WYPEŁNIĆ ELEKTRONICZNIE I PODPISAĆ KWALIFIKOWANYM PODPISEM ELEKTRONICZNYM!</w:t>
      </w:r>
    </w:p>
    <w:sectPr w:rsidR="00FF2CC7" w:rsidRPr="00A10570" w:rsidSect="00A105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38A75" w14:textId="77777777" w:rsidR="003128DD" w:rsidRDefault="003128DD">
      <w:r>
        <w:separator/>
      </w:r>
    </w:p>
  </w:endnote>
  <w:endnote w:type="continuationSeparator" w:id="0">
    <w:p w14:paraId="3D0C580B" w14:textId="77777777" w:rsidR="003128DD" w:rsidRDefault="00312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1F004" w14:textId="77777777" w:rsidR="00336EEB" w:rsidRDefault="00781DA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5C1A5E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19BF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8C7FB2A" w14:textId="77777777" w:rsidR="00336EEB" w:rsidRDefault="003128DD" w:rsidP="00336EEB">
    <w:pPr>
      <w:pStyle w:val="Stopka"/>
      <w:tabs>
        <w:tab w:val="clear" w:pos="4536"/>
      </w:tabs>
      <w:jc w:val="center"/>
    </w:pPr>
    <w:r>
      <w:rPr>
        <w:noProof/>
      </w:rPr>
      <w:pict w14:anchorId="17D50C3E">
        <v:line id="_x0000_s1025" style="position:absolute;left:0;text-align:left;z-index:251657728" from="-3.85pt,8.7pt" to="455.15pt,8.7pt"/>
      </w:pict>
    </w:r>
  </w:p>
  <w:p w14:paraId="1AFB3DD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81DA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81DA7">
      <w:rPr>
        <w:rStyle w:val="Numerstrony"/>
        <w:rFonts w:ascii="Arial" w:hAnsi="Arial"/>
        <w:sz w:val="18"/>
        <w:szCs w:val="18"/>
      </w:rPr>
      <w:fldChar w:fldCharType="separate"/>
    </w:r>
    <w:r w:rsidR="00FF2CC7">
      <w:rPr>
        <w:rStyle w:val="Numerstrony"/>
        <w:rFonts w:ascii="Arial" w:hAnsi="Arial"/>
        <w:noProof/>
        <w:sz w:val="18"/>
        <w:szCs w:val="18"/>
      </w:rPr>
      <w:t>1</w:t>
    </w:r>
    <w:r w:rsidR="00781DA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81DA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81DA7">
      <w:rPr>
        <w:rStyle w:val="Numerstrony"/>
        <w:rFonts w:ascii="Arial" w:hAnsi="Arial"/>
        <w:sz w:val="18"/>
        <w:szCs w:val="18"/>
      </w:rPr>
      <w:fldChar w:fldCharType="separate"/>
    </w:r>
    <w:r w:rsidR="00FF2CC7">
      <w:rPr>
        <w:rStyle w:val="Numerstrony"/>
        <w:rFonts w:ascii="Arial" w:hAnsi="Arial"/>
        <w:noProof/>
        <w:sz w:val="18"/>
        <w:szCs w:val="18"/>
      </w:rPr>
      <w:t>1</w:t>
    </w:r>
    <w:r w:rsidR="00781DA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02983" w14:textId="77777777" w:rsidR="006B4384" w:rsidRDefault="006B43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4C441" w14:textId="77777777" w:rsidR="003128DD" w:rsidRDefault="003128DD">
      <w:r>
        <w:separator/>
      </w:r>
    </w:p>
  </w:footnote>
  <w:footnote w:type="continuationSeparator" w:id="0">
    <w:p w14:paraId="26A2E129" w14:textId="77777777" w:rsidR="003128DD" w:rsidRDefault="003128DD">
      <w:r>
        <w:continuationSeparator/>
      </w:r>
    </w:p>
  </w:footnote>
  <w:footnote w:id="1">
    <w:p w14:paraId="0D500E3C" w14:textId="77777777" w:rsidR="00A10570" w:rsidRDefault="00A10570" w:rsidP="00A10570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CACA0" w14:textId="77777777" w:rsidR="006B4384" w:rsidRDefault="006B43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027E6" w14:textId="77777777" w:rsidR="006B4384" w:rsidRDefault="006B43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62FF9" w14:textId="77777777" w:rsidR="006B4384" w:rsidRDefault="006B43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1831400">
    <w:abstractNumId w:val="13"/>
  </w:num>
  <w:num w:numId="2" w16cid:durableId="1242837099">
    <w:abstractNumId w:val="0"/>
  </w:num>
  <w:num w:numId="3" w16cid:durableId="589117192">
    <w:abstractNumId w:val="11"/>
  </w:num>
  <w:num w:numId="4" w16cid:durableId="2109425304">
    <w:abstractNumId w:val="8"/>
  </w:num>
  <w:num w:numId="5" w16cid:durableId="993606640">
    <w:abstractNumId w:val="7"/>
  </w:num>
  <w:num w:numId="6" w16cid:durableId="1406149657">
    <w:abstractNumId w:val="1"/>
  </w:num>
  <w:num w:numId="7" w16cid:durableId="1318264291">
    <w:abstractNumId w:val="6"/>
  </w:num>
  <w:num w:numId="8" w16cid:durableId="1923441454">
    <w:abstractNumId w:val="3"/>
  </w:num>
  <w:num w:numId="9" w16cid:durableId="431970106">
    <w:abstractNumId w:val="2"/>
  </w:num>
  <w:num w:numId="10" w16cid:durableId="221985014">
    <w:abstractNumId w:val="5"/>
  </w:num>
  <w:num w:numId="11" w16cid:durableId="1160001547">
    <w:abstractNumId w:val="10"/>
  </w:num>
  <w:num w:numId="12" w16cid:durableId="1405377114">
    <w:abstractNumId w:val="4"/>
  </w:num>
  <w:num w:numId="13" w16cid:durableId="1239709667">
    <w:abstractNumId w:val="9"/>
  </w:num>
  <w:num w:numId="14" w16cid:durableId="4247628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438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8DD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13E9"/>
    <w:rsid w:val="005A5013"/>
    <w:rsid w:val="005C3627"/>
    <w:rsid w:val="00641063"/>
    <w:rsid w:val="00664D2F"/>
    <w:rsid w:val="00697D36"/>
    <w:rsid w:val="006B4384"/>
    <w:rsid w:val="006B51E7"/>
    <w:rsid w:val="006D68D8"/>
    <w:rsid w:val="0070113A"/>
    <w:rsid w:val="00736B31"/>
    <w:rsid w:val="00747C6F"/>
    <w:rsid w:val="00753DC1"/>
    <w:rsid w:val="00775E2B"/>
    <w:rsid w:val="00781DA7"/>
    <w:rsid w:val="007823E9"/>
    <w:rsid w:val="007951AD"/>
    <w:rsid w:val="007D36CE"/>
    <w:rsid w:val="008032C1"/>
    <w:rsid w:val="008460DE"/>
    <w:rsid w:val="008527E5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057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343E"/>
    <w:rsid w:val="00CB6204"/>
    <w:rsid w:val="00CC527A"/>
    <w:rsid w:val="00D10033"/>
    <w:rsid w:val="00D74F94"/>
    <w:rsid w:val="00D91405"/>
    <w:rsid w:val="00DD482A"/>
    <w:rsid w:val="00DE0396"/>
    <w:rsid w:val="00DE0405"/>
    <w:rsid w:val="00DE252B"/>
    <w:rsid w:val="00E37A20"/>
    <w:rsid w:val="00E61CDF"/>
    <w:rsid w:val="00EB5766"/>
    <w:rsid w:val="00EC667E"/>
    <w:rsid w:val="00F46593"/>
    <w:rsid w:val="00F568D6"/>
    <w:rsid w:val="00F70072"/>
    <w:rsid w:val="00FB4402"/>
    <w:rsid w:val="00FF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9D47D1"/>
  <w15:docId w15:val="{F5A2037C-DAD2-4A49-A9D3-17372409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basedOn w:val="Domylnaczcionkaakapitu"/>
    <w:link w:val="Nagwek3"/>
    <w:rsid w:val="00A10570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A10570"/>
    <w:rPr>
      <w:i/>
      <w:sz w:val="24"/>
    </w:rPr>
  </w:style>
  <w:style w:type="character" w:customStyle="1" w:styleId="NagwekZnak">
    <w:name w:val="Nagłówek Znak"/>
    <w:basedOn w:val="Domylnaczcionkaakapitu"/>
    <w:link w:val="Nagwek"/>
    <w:rsid w:val="00A105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FC3D8-1345-4B22-9526-E2B60476C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4</cp:revision>
  <cp:lastPrinted>2010-01-07T09:39:00Z</cp:lastPrinted>
  <dcterms:created xsi:type="dcterms:W3CDTF">2017-03-16T08:08:00Z</dcterms:created>
  <dcterms:modified xsi:type="dcterms:W3CDTF">2022-06-01T10:55:00Z</dcterms:modified>
</cp:coreProperties>
</file>