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22537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24ECA" w:rsidRPr="00924ECA">
        <w:rPr>
          <w:rFonts w:ascii="Arial" w:hAnsi="Arial" w:cs="Arial"/>
          <w:b/>
          <w:sz w:val="24"/>
          <w:szCs w:val="24"/>
        </w:rPr>
        <w:t>73/2022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4ECA" w:rsidRPr="00924ECA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924ECA" w:rsidRPr="00924ECA">
        <w:rPr>
          <w:rFonts w:ascii="Arial" w:hAnsi="Arial" w:cs="Arial"/>
        </w:rPr>
        <w:t>ul</w:t>
      </w:r>
      <w:proofErr w:type="gramEnd"/>
      <w:r w:rsidR="00924ECA" w:rsidRPr="00924ECA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924ECA" w:rsidRPr="00924ECA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4ECA" w:rsidRPr="00924ECA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924ECA" w:rsidRPr="00924ECA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4ECA" w:rsidRPr="0012157F" w:rsidTr="00AF58F2">
        <w:tc>
          <w:tcPr>
            <w:tcW w:w="9104" w:type="dxa"/>
            <w:shd w:val="clear" w:color="auto" w:fill="D9D9D9"/>
          </w:tcPr>
          <w:p w:rsidR="00924ECA" w:rsidRPr="0012157F" w:rsidRDefault="00924ECA" w:rsidP="00AF58F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24ECA" w:rsidRDefault="00924ECA" w:rsidP="00AF58F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924EC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4EC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4ECA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24ECA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924ECA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924ECA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924ECA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924EC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24EC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24ECA" w:rsidRPr="00C86421" w:rsidRDefault="00924ECA" w:rsidP="00AF58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924ECA" w:rsidRDefault="00924ECA" w:rsidP="00AF58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924ECA" w:rsidRPr="00C86421" w:rsidRDefault="00924ECA" w:rsidP="00AF58F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924ECA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24EC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24ECA">
        <w:rPr>
          <w:rFonts w:ascii="Arial" w:hAnsi="Arial" w:cs="Arial"/>
          <w:b/>
          <w:sz w:val="24"/>
          <w:szCs w:val="24"/>
        </w:rPr>
        <w:t xml:space="preserve">Serwis pogwarancyjny tomografu komputerowego </w:t>
      </w:r>
      <w:proofErr w:type="spellStart"/>
      <w:r w:rsidRPr="00924ECA">
        <w:rPr>
          <w:rFonts w:ascii="Arial" w:hAnsi="Arial" w:cs="Arial"/>
          <w:b/>
          <w:sz w:val="24"/>
          <w:szCs w:val="24"/>
        </w:rPr>
        <w:t>Ingenuity</w:t>
      </w:r>
      <w:proofErr w:type="spellEnd"/>
      <w:r w:rsidRPr="00924ECA">
        <w:rPr>
          <w:rFonts w:ascii="Arial" w:hAnsi="Arial" w:cs="Arial"/>
          <w:b/>
          <w:sz w:val="24"/>
          <w:szCs w:val="24"/>
        </w:rPr>
        <w:t xml:space="preserve"> obejmujący </w:t>
      </w:r>
      <w:proofErr w:type="spellStart"/>
      <w:r w:rsidRPr="00924ECA">
        <w:rPr>
          <w:rFonts w:ascii="Arial" w:hAnsi="Arial" w:cs="Arial"/>
          <w:b/>
          <w:sz w:val="24"/>
          <w:szCs w:val="24"/>
        </w:rPr>
        <w:t>InteliiSpace</w:t>
      </w:r>
      <w:proofErr w:type="spellEnd"/>
      <w:r w:rsidRPr="00924ECA">
        <w:rPr>
          <w:rFonts w:ascii="Arial" w:hAnsi="Arial" w:cs="Arial"/>
          <w:b/>
          <w:sz w:val="24"/>
          <w:szCs w:val="24"/>
        </w:rPr>
        <w:t xml:space="preserve"> Portal na okres 36 m-</w:t>
      </w:r>
      <w:proofErr w:type="spellStart"/>
      <w:r w:rsidRPr="00924ECA">
        <w:rPr>
          <w:rFonts w:ascii="Arial" w:hAnsi="Arial" w:cs="Arial"/>
          <w:b/>
          <w:sz w:val="24"/>
          <w:szCs w:val="24"/>
        </w:rPr>
        <w:t>cy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924ECA" w:rsidRPr="00924EC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722537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</w:t>
      </w:r>
    </w:p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BA53CA">
        <w:rPr>
          <w:rFonts w:ascii="Arial" w:hAnsi="Arial" w:cs="Arial"/>
          <w:sz w:val="24"/>
          <w:szCs w:val="24"/>
        </w:rPr>
        <w:lastRenderedPageBreak/>
        <w:t>w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24ECA" w:rsidRPr="0012157F" w:rsidTr="00AF58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CA" w:rsidRPr="0012157F" w:rsidRDefault="00924ECA" w:rsidP="00AF58F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E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CA" w:rsidRPr="0012157F" w:rsidRDefault="00924ECA" w:rsidP="00AF58F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4EC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24ECA" w:rsidRPr="0012157F" w:rsidRDefault="00924ECA" w:rsidP="00AF58F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4EC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924ECA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924ECA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 Wykaz osób przewidzianych do realizacji </w:t>
            </w:r>
            <w:proofErr w:type="gramStart"/>
            <w:r w:rsidRPr="00924ECA">
              <w:rPr>
                <w:rFonts w:ascii="Arial" w:hAnsi="Arial" w:cs="Arial"/>
                <w:sz w:val="24"/>
                <w:szCs w:val="24"/>
              </w:rPr>
              <w:t>zamówienia -  minimum</w:t>
            </w:r>
            <w:proofErr w:type="gramEnd"/>
            <w:r w:rsidRPr="00924ECA">
              <w:rPr>
                <w:rFonts w:ascii="Arial" w:hAnsi="Arial" w:cs="Arial"/>
                <w:sz w:val="24"/>
                <w:szCs w:val="24"/>
              </w:rPr>
              <w:t xml:space="preserve"> 3 osoby, Oświadczenie o posiadaniu narzędzi </w:t>
            </w:r>
            <w:r w:rsidRPr="00924ECA">
              <w:rPr>
                <w:rFonts w:ascii="Arial" w:hAnsi="Arial" w:cs="Arial"/>
                <w:sz w:val="24"/>
                <w:szCs w:val="24"/>
              </w:rPr>
              <w:lastRenderedPageBreak/>
              <w:t>niezbędnych do wykonania zamówienia (wraz z hasłami i kodami serwisowymi)</w:t>
            </w:r>
          </w:p>
        </w:tc>
      </w:tr>
    </w:tbl>
    <w:p w:rsidR="00122954" w:rsidRDefault="00924ECA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proofErr w:type="gramStart"/>
      <w:r w:rsidR="00122954" w:rsidRPr="00122954">
        <w:rPr>
          <w:rFonts w:ascii="Arial" w:hAnsi="Arial" w:cs="Arial"/>
          <w:sz w:val="24"/>
          <w:szCs w:val="24"/>
        </w:rPr>
        <w:t>polegam</w:t>
      </w:r>
      <w:proofErr w:type="gramEnd"/>
      <w:r w:rsidR="00122954"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722537" w:rsidRDefault="00722537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722537" w:rsidRDefault="00722537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BF7" w:rsidRDefault="00606BF7" w:rsidP="0038231F">
      <w:pPr>
        <w:spacing w:after="0" w:line="240" w:lineRule="auto"/>
      </w:pPr>
      <w:r>
        <w:separator/>
      </w:r>
    </w:p>
  </w:endnote>
  <w:endnote w:type="continuationSeparator" w:id="0">
    <w:p w:rsidR="00606BF7" w:rsidRDefault="00606B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CA" w:rsidRDefault="00924E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278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278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CA" w:rsidRDefault="00924E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BF7" w:rsidRDefault="00606BF7" w:rsidP="0038231F">
      <w:pPr>
        <w:spacing w:after="0" w:line="240" w:lineRule="auto"/>
      </w:pPr>
      <w:r>
        <w:separator/>
      </w:r>
    </w:p>
  </w:footnote>
  <w:footnote w:type="continuationSeparator" w:id="0">
    <w:p w:rsidR="00606BF7" w:rsidRDefault="00606BF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CA" w:rsidRDefault="00924E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CA" w:rsidRDefault="00924E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CA" w:rsidRDefault="00924E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B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278E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06BF7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253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4EC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AE06-FB5F-4FE2-8AFB-A20F9D3D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930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2022-06-03T11:42:00Z</cp:lastPrinted>
  <dcterms:created xsi:type="dcterms:W3CDTF">2022-06-03T11:30:00Z</dcterms:created>
  <dcterms:modified xsi:type="dcterms:W3CDTF">2022-06-03T11:47:00Z</dcterms:modified>
</cp:coreProperties>
</file>