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6B384" w14:textId="77777777" w:rsidR="005F4BC0" w:rsidRDefault="00AA1D77" w:rsidP="004F079B">
      <w:pPr>
        <w:spacing w:after="240"/>
        <w:jc w:val="right"/>
        <w:rPr>
          <w:sz w:val="22"/>
          <w:szCs w:val="22"/>
        </w:rPr>
      </w:pPr>
      <w:r w:rsidRPr="00AA1D7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A1D77">
        <w:rPr>
          <w:sz w:val="22"/>
          <w:szCs w:val="22"/>
        </w:rPr>
        <w:t>2022-06-01</w:t>
      </w:r>
    </w:p>
    <w:p w14:paraId="3C91AC1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B83BFBA" w14:textId="77777777" w:rsidR="00AA1D77" w:rsidRPr="00AA1D77" w:rsidRDefault="00AA1D77">
      <w:pPr>
        <w:rPr>
          <w:b/>
          <w:bCs/>
          <w:sz w:val="22"/>
          <w:szCs w:val="22"/>
        </w:rPr>
      </w:pPr>
      <w:r w:rsidRPr="00AA1D77">
        <w:rPr>
          <w:b/>
          <w:bCs/>
          <w:sz w:val="22"/>
          <w:szCs w:val="22"/>
        </w:rPr>
        <w:t>Szpital Wojewódzki w Poznaniu</w:t>
      </w:r>
    </w:p>
    <w:p w14:paraId="485F2673" w14:textId="77777777" w:rsidR="00F16C50" w:rsidRPr="00D91931" w:rsidRDefault="00AA1D77">
      <w:pPr>
        <w:rPr>
          <w:b/>
          <w:bCs/>
          <w:sz w:val="22"/>
          <w:szCs w:val="22"/>
        </w:rPr>
      </w:pPr>
      <w:r w:rsidRPr="00AA1D77">
        <w:rPr>
          <w:b/>
          <w:bCs/>
          <w:sz w:val="22"/>
          <w:szCs w:val="22"/>
        </w:rPr>
        <w:t>Dział Zamówień Publicznych</w:t>
      </w:r>
    </w:p>
    <w:p w14:paraId="0552E87E" w14:textId="5FE9F06F" w:rsidR="00F16C50" w:rsidRPr="00BD5546" w:rsidRDefault="00A1529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A1D77" w:rsidRPr="00AA1D7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A1D77" w:rsidRPr="00AA1D77">
        <w:rPr>
          <w:sz w:val="22"/>
          <w:szCs w:val="22"/>
        </w:rPr>
        <w:t>7/19</w:t>
      </w:r>
    </w:p>
    <w:p w14:paraId="58ADCDAA" w14:textId="77777777" w:rsidR="00F16C50" w:rsidRPr="00BD5546" w:rsidRDefault="00AA1D77">
      <w:pPr>
        <w:rPr>
          <w:sz w:val="22"/>
          <w:szCs w:val="22"/>
        </w:rPr>
      </w:pPr>
      <w:r w:rsidRPr="00AA1D7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A1D77">
        <w:rPr>
          <w:sz w:val="22"/>
          <w:szCs w:val="22"/>
        </w:rPr>
        <w:t>Poznań</w:t>
      </w:r>
    </w:p>
    <w:p w14:paraId="142B63A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9BB3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366CB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1D77" w:rsidRPr="00AA1D77">
        <w:rPr>
          <w:bCs/>
          <w:sz w:val="22"/>
          <w:szCs w:val="22"/>
        </w:rPr>
        <w:t>SZW/DZP/24/2022/16</w:t>
      </w:r>
      <w:r w:rsidRPr="00D91931">
        <w:rPr>
          <w:sz w:val="22"/>
          <w:szCs w:val="22"/>
        </w:rPr>
        <w:tab/>
        <w:t xml:space="preserve"> </w:t>
      </w:r>
    </w:p>
    <w:p w14:paraId="09F583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BD93B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D9139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D1A3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8AC90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4E52F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22753" w14:textId="1C129D8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A1529B">
        <w:rPr>
          <w:rFonts w:ascii="Times New Roman" w:hAnsi="Times New Roman"/>
          <w:sz w:val="28"/>
          <w:szCs w:val="28"/>
        </w:rPr>
        <w:t xml:space="preserve"> 2</w:t>
      </w:r>
    </w:p>
    <w:p w14:paraId="4F3B613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A1D77" w:rsidRPr="00607F9B" w14:paraId="44643F08" w14:textId="77777777" w:rsidTr="0094685B">
        <w:trPr>
          <w:trHeight w:val="638"/>
        </w:trPr>
        <w:tc>
          <w:tcPr>
            <w:tcW w:w="959" w:type="dxa"/>
            <w:shd w:val="clear" w:color="auto" w:fill="auto"/>
          </w:tcPr>
          <w:p w14:paraId="340D2817" w14:textId="77777777" w:rsidR="00AA1D77" w:rsidRPr="00607F9B" w:rsidRDefault="00AA1D77" w:rsidP="009468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C7BB2A" w14:textId="4D08D6DB" w:rsidR="00AA1D77" w:rsidRPr="00607F9B" w:rsidRDefault="00AA1D77" w:rsidP="009468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1D7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1D77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1D77">
              <w:rPr>
                <w:b/>
                <w:sz w:val="22"/>
                <w:szCs w:val="22"/>
              </w:rPr>
              <w:t>SZW/DZP/24/2022</w:t>
            </w:r>
          </w:p>
        </w:tc>
      </w:tr>
    </w:tbl>
    <w:p w14:paraId="54D2EAA6" w14:textId="77777777" w:rsidR="00AA1D77" w:rsidRPr="00AA1D7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A1D77" w:rsidRPr="00AA1D77">
        <w:rPr>
          <w:rFonts w:ascii="Times New Roman" w:hAnsi="Times New Roman"/>
          <w:b/>
          <w:szCs w:val="22"/>
        </w:rPr>
        <w:t>Szpital Wojewódzki w Poznaniu</w:t>
      </w:r>
    </w:p>
    <w:p w14:paraId="3A80CCDA" w14:textId="1D0C7780" w:rsidR="004F079B" w:rsidRDefault="00AA1D7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A1D7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A1D77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A1529B" w:rsidRPr="00A1529B">
        <w:rPr>
          <w:rFonts w:ascii="Times New Roman" w:hAnsi="Times New Roman"/>
          <w:szCs w:val="22"/>
        </w:rPr>
        <w:t xml:space="preserve">czasem niezbędnym </w:t>
      </w:r>
      <w:r w:rsidR="00054C5C">
        <w:rPr>
          <w:rFonts w:ascii="Times New Roman" w:hAnsi="Times New Roman"/>
          <w:szCs w:val="22"/>
        </w:rPr>
        <w:br/>
      </w:r>
      <w:r w:rsidR="00A1529B" w:rsidRPr="00A1529B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A3FAC45" w14:textId="4F57348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A1D77" w:rsidRPr="00AA1D77">
        <w:rPr>
          <w:rFonts w:ascii="Times New Roman" w:hAnsi="Times New Roman"/>
          <w:b/>
          <w:szCs w:val="22"/>
        </w:rPr>
        <w:t>2022-06-0</w:t>
      </w:r>
      <w:r w:rsidR="00A1529B">
        <w:rPr>
          <w:rFonts w:ascii="Times New Roman" w:hAnsi="Times New Roman"/>
          <w:b/>
          <w:szCs w:val="22"/>
        </w:rPr>
        <w:t>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A1D77" w:rsidRPr="00AA1D7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A1D77" w:rsidRPr="00AA1D77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 </w:t>
      </w:r>
      <w:r w:rsidR="00AA1D77" w:rsidRPr="00AA1D77">
        <w:rPr>
          <w:rFonts w:ascii="Times New Roman" w:hAnsi="Times New Roman"/>
          <w:b/>
          <w:szCs w:val="22"/>
        </w:rPr>
        <w:t>09:00</w:t>
      </w:r>
    </w:p>
    <w:p w14:paraId="77C0D48A" w14:textId="0B976D3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A1D77" w:rsidRPr="00AA1D77">
        <w:rPr>
          <w:rFonts w:ascii="Times New Roman" w:hAnsi="Times New Roman"/>
          <w:b/>
          <w:szCs w:val="22"/>
        </w:rPr>
        <w:t>2022-06-0</w:t>
      </w:r>
      <w:r w:rsidR="00A1529B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A1D77" w:rsidRPr="00AA1D7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A1D77" w:rsidRPr="00AA1D77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 </w:t>
      </w:r>
      <w:r w:rsidR="00AA1D77" w:rsidRPr="00AA1D77">
        <w:rPr>
          <w:rFonts w:ascii="Times New Roman" w:hAnsi="Times New Roman"/>
          <w:b/>
          <w:szCs w:val="22"/>
        </w:rPr>
        <w:t>10:00</w:t>
      </w:r>
    </w:p>
    <w:p w14:paraId="3BA6AD8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45C674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F2774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40309D7" w14:textId="77777777" w:rsidR="00A1529B" w:rsidRDefault="00A1529B" w:rsidP="00A1529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39D6602" w14:textId="77777777" w:rsidR="00A1529B" w:rsidRDefault="00A1529B" w:rsidP="00A152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85F1998" w14:textId="77777777" w:rsidR="00A1529B" w:rsidRDefault="00A1529B" w:rsidP="00A152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659EE8" w14:textId="77777777" w:rsidR="00A1529B" w:rsidRDefault="00A1529B" w:rsidP="00A152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BD64431" w14:textId="4FD5B163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BDF73" w14:textId="77777777" w:rsidR="00164A34" w:rsidRDefault="00164A34">
      <w:r>
        <w:separator/>
      </w:r>
    </w:p>
  </w:endnote>
  <w:endnote w:type="continuationSeparator" w:id="0">
    <w:p w14:paraId="6D0F2235" w14:textId="77777777" w:rsidR="00164A34" w:rsidRDefault="0016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B4FA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10C4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112153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C54C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39E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CF304" w14:textId="77777777" w:rsidR="00164A34" w:rsidRDefault="00164A34">
      <w:r>
        <w:separator/>
      </w:r>
    </w:p>
  </w:footnote>
  <w:footnote w:type="continuationSeparator" w:id="0">
    <w:p w14:paraId="14FA24BB" w14:textId="77777777" w:rsidR="00164A34" w:rsidRDefault="00164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6466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016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5A1D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21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55E"/>
    <w:rsid w:val="00054C5C"/>
    <w:rsid w:val="00136AEA"/>
    <w:rsid w:val="0015679F"/>
    <w:rsid w:val="00164A34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CDD"/>
    <w:rsid w:val="00727D1F"/>
    <w:rsid w:val="00787406"/>
    <w:rsid w:val="00797C4E"/>
    <w:rsid w:val="00816FE0"/>
    <w:rsid w:val="00820E2C"/>
    <w:rsid w:val="008365E9"/>
    <w:rsid w:val="00850ACD"/>
    <w:rsid w:val="008D755E"/>
    <w:rsid w:val="00901D47"/>
    <w:rsid w:val="00940C54"/>
    <w:rsid w:val="00945187"/>
    <w:rsid w:val="00955CEB"/>
    <w:rsid w:val="00972F59"/>
    <w:rsid w:val="00A1529B"/>
    <w:rsid w:val="00AA1D77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70B34"/>
  <w15:chartTrackingRefBased/>
  <w15:docId w15:val="{326682DD-6091-4C09-A3BB-8EFA771E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2022-06-01T07:00:00Z</cp:lastPrinted>
  <dcterms:created xsi:type="dcterms:W3CDTF">2022-06-01T07:02:00Z</dcterms:created>
  <dcterms:modified xsi:type="dcterms:W3CDTF">2022-06-01T07:03:00Z</dcterms:modified>
</cp:coreProperties>
</file>