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B0B11" w14:textId="77777777" w:rsidR="005F4BC0" w:rsidRDefault="00F32AD4" w:rsidP="004F079B">
      <w:pPr>
        <w:spacing w:after="240"/>
        <w:jc w:val="right"/>
        <w:rPr>
          <w:sz w:val="22"/>
          <w:szCs w:val="22"/>
        </w:rPr>
      </w:pPr>
      <w:r w:rsidRPr="00F32AD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32AD4">
        <w:rPr>
          <w:sz w:val="22"/>
          <w:szCs w:val="22"/>
        </w:rPr>
        <w:t>2022-05-30</w:t>
      </w:r>
    </w:p>
    <w:p w14:paraId="590EFE1F" w14:textId="77777777" w:rsidR="00F32AD4" w:rsidRPr="00F32AD4" w:rsidRDefault="00F32AD4">
      <w:pPr>
        <w:rPr>
          <w:b/>
          <w:bCs/>
          <w:sz w:val="22"/>
          <w:szCs w:val="22"/>
        </w:rPr>
      </w:pPr>
      <w:r w:rsidRPr="00F32AD4">
        <w:rPr>
          <w:b/>
          <w:bCs/>
          <w:sz w:val="22"/>
          <w:szCs w:val="22"/>
        </w:rPr>
        <w:t>Szpital Wojewódzki w Poznaniu</w:t>
      </w:r>
    </w:p>
    <w:p w14:paraId="2F37C7A6" w14:textId="77777777" w:rsidR="00F16C50" w:rsidRPr="00D91931" w:rsidRDefault="00F32AD4">
      <w:pPr>
        <w:rPr>
          <w:b/>
          <w:bCs/>
          <w:sz w:val="22"/>
          <w:szCs w:val="22"/>
        </w:rPr>
      </w:pPr>
      <w:r w:rsidRPr="00F32AD4">
        <w:rPr>
          <w:b/>
          <w:bCs/>
          <w:sz w:val="22"/>
          <w:szCs w:val="22"/>
        </w:rPr>
        <w:t>Dział Zamówień Publicznych</w:t>
      </w:r>
    </w:p>
    <w:p w14:paraId="09F303B9" w14:textId="77777777" w:rsidR="00F16C50" w:rsidRPr="00BD5546" w:rsidRDefault="00F32AD4">
      <w:pPr>
        <w:rPr>
          <w:sz w:val="22"/>
          <w:szCs w:val="22"/>
        </w:rPr>
      </w:pPr>
      <w:r w:rsidRPr="00F32AD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F32AD4">
        <w:rPr>
          <w:sz w:val="22"/>
          <w:szCs w:val="22"/>
        </w:rPr>
        <w:t>7/19</w:t>
      </w:r>
    </w:p>
    <w:p w14:paraId="4AE29092" w14:textId="77777777" w:rsidR="00F16C50" w:rsidRPr="00BD5546" w:rsidRDefault="00F32AD4">
      <w:pPr>
        <w:rPr>
          <w:sz w:val="22"/>
          <w:szCs w:val="22"/>
        </w:rPr>
      </w:pPr>
      <w:r w:rsidRPr="00F32AD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32AD4">
        <w:rPr>
          <w:sz w:val="22"/>
          <w:szCs w:val="22"/>
        </w:rPr>
        <w:t>Poznań</w:t>
      </w:r>
    </w:p>
    <w:p w14:paraId="1A187F1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D101E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542E59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26FAB0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01E49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AB710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B591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0363E0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32AD4" w:rsidRPr="00607F9B" w14:paraId="384A29F8" w14:textId="77777777" w:rsidTr="005A2BA7">
        <w:trPr>
          <w:trHeight w:val="638"/>
        </w:trPr>
        <w:tc>
          <w:tcPr>
            <w:tcW w:w="959" w:type="dxa"/>
            <w:shd w:val="clear" w:color="auto" w:fill="auto"/>
          </w:tcPr>
          <w:p w14:paraId="0BF61E29" w14:textId="77777777" w:rsidR="00F32AD4" w:rsidRPr="00607F9B" w:rsidRDefault="00F32AD4" w:rsidP="005A2B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EFC449" w14:textId="3EB88B9A" w:rsidR="00F32AD4" w:rsidRPr="00607F9B" w:rsidRDefault="00F32AD4" w:rsidP="005A2B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2AD4">
              <w:rPr>
                <w:sz w:val="22"/>
                <w:szCs w:val="22"/>
              </w:rPr>
              <w:t>podstawowy</w:t>
            </w:r>
            <w:r w:rsidR="004B2D87">
              <w:rPr>
                <w:sz w:val="22"/>
                <w:szCs w:val="22"/>
              </w:rPr>
              <w:t>m</w:t>
            </w:r>
            <w:r w:rsidRPr="00F32AD4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2AD4">
              <w:rPr>
                <w:b/>
                <w:bCs/>
                <w:sz w:val="22"/>
                <w:szCs w:val="22"/>
              </w:rPr>
              <w:t>Wykonanie dokumentacji projektowo - kosztorysowej dla zadania pn. ,,Modernizacja instalacji elektroenergetycznej dla Szpitala Wojewódzkiego w Poznaniu przy ul. Juraszów 7/19, 60-479 Poznań"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2AD4">
              <w:rPr>
                <w:b/>
                <w:sz w:val="22"/>
                <w:szCs w:val="22"/>
              </w:rPr>
              <w:t>SZW/DZP/24/2022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F72CB58" w14:textId="63E37FF8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32AD4" w:rsidRPr="00F32AD4">
        <w:rPr>
          <w:rFonts w:ascii="Times New Roman" w:hAnsi="Times New Roman"/>
          <w:b/>
          <w:szCs w:val="22"/>
        </w:rPr>
        <w:t>Szpital Wojewódzki w Poznaniu</w:t>
      </w:r>
      <w:r w:rsidR="004B2D87">
        <w:rPr>
          <w:rFonts w:ascii="Times New Roman" w:hAnsi="Times New Roman"/>
          <w:b/>
          <w:szCs w:val="22"/>
        </w:rPr>
        <w:t xml:space="preserve">, </w:t>
      </w:r>
      <w:r w:rsidR="00F32AD4" w:rsidRPr="00F32AD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32AD4" w:rsidRPr="00F32AD4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1EFD34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32AD4" w:rsidRPr="00F32AD4">
        <w:rPr>
          <w:rFonts w:ascii="Times New Roman" w:hAnsi="Times New Roman"/>
          <w:b/>
          <w:szCs w:val="22"/>
        </w:rPr>
        <w:t>2022-06-01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32AD4" w:rsidRPr="00F32AD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32AD4" w:rsidRPr="00F32AD4">
        <w:rPr>
          <w:rFonts w:ascii="Times New Roman" w:hAnsi="Times New Roman"/>
          <w:b/>
          <w:szCs w:val="22"/>
        </w:rPr>
        <w:t>2022-06-03</w:t>
      </w:r>
      <w:r w:rsidR="008365E9">
        <w:rPr>
          <w:rFonts w:ascii="Times New Roman" w:hAnsi="Times New Roman"/>
          <w:szCs w:val="22"/>
        </w:rPr>
        <w:t xml:space="preserve"> godz. </w:t>
      </w:r>
      <w:r w:rsidR="00F32AD4" w:rsidRPr="00F32AD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889ECD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32AD4" w:rsidRPr="00F32AD4">
        <w:rPr>
          <w:rFonts w:ascii="Times New Roman" w:hAnsi="Times New Roman"/>
          <w:b/>
          <w:szCs w:val="22"/>
        </w:rPr>
        <w:t>2022-06-01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32AD4" w:rsidRPr="00F32AD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32AD4" w:rsidRPr="00F32AD4">
        <w:rPr>
          <w:rFonts w:ascii="Times New Roman" w:hAnsi="Times New Roman"/>
          <w:b/>
          <w:szCs w:val="22"/>
        </w:rPr>
        <w:t>2022-06-03</w:t>
      </w:r>
      <w:r w:rsidR="008365E9">
        <w:rPr>
          <w:rFonts w:ascii="Times New Roman" w:hAnsi="Times New Roman"/>
          <w:szCs w:val="22"/>
        </w:rPr>
        <w:t xml:space="preserve"> godz. </w:t>
      </w:r>
      <w:r w:rsidR="00F32AD4" w:rsidRPr="00F32AD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E4FD2F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75D25E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B84A08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A104EEA" w14:textId="2B33F724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37AE03BC" w14:textId="77777777" w:rsidR="004B2D87" w:rsidRDefault="004B2D87" w:rsidP="004B2D8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9D21233" w14:textId="77777777" w:rsidR="004B2D87" w:rsidRDefault="004B2D87" w:rsidP="004B2D8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B10EC44" w14:textId="77777777" w:rsidR="004B2D87" w:rsidRDefault="004B2D87" w:rsidP="004B2D8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39CF6A0" w14:textId="77777777" w:rsidR="004B2D87" w:rsidRPr="0046562F" w:rsidRDefault="004B2D87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p w14:paraId="2EB02CFE" w14:textId="29B13672" w:rsidR="00F16C50" w:rsidRPr="00D91931" w:rsidRDefault="00F32AD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F32AD4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64036" w14:textId="77777777" w:rsidR="00512DFC" w:rsidRDefault="00512DFC">
      <w:r>
        <w:separator/>
      </w:r>
    </w:p>
  </w:endnote>
  <w:endnote w:type="continuationSeparator" w:id="0">
    <w:p w14:paraId="40FBEF40" w14:textId="77777777" w:rsidR="00512DFC" w:rsidRDefault="00512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02DA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006F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A87CC5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B6AA5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C996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12BE" w14:textId="77777777" w:rsidR="00512DFC" w:rsidRDefault="00512DFC">
      <w:r>
        <w:separator/>
      </w:r>
    </w:p>
  </w:footnote>
  <w:footnote w:type="continuationSeparator" w:id="0">
    <w:p w14:paraId="2304ECAF" w14:textId="77777777" w:rsidR="00512DFC" w:rsidRDefault="00512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8906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A040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7087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7965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DFC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B2D87"/>
    <w:rsid w:val="004E022D"/>
    <w:rsid w:val="004F079B"/>
    <w:rsid w:val="00512DFC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34D7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AD4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C62A26"/>
  <w15:chartTrackingRefBased/>
  <w15:docId w15:val="{C5A747D1-3EF9-436C-B3D8-6727D20DE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2022-05-30T08:26:00Z</cp:lastPrinted>
  <dcterms:created xsi:type="dcterms:W3CDTF">2022-05-30T08:26:00Z</dcterms:created>
  <dcterms:modified xsi:type="dcterms:W3CDTF">2022-05-30T08:26:00Z</dcterms:modified>
</cp:coreProperties>
</file>