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70E6D37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C66549">
        <w:rPr>
          <w:bCs/>
          <w:i w:val="0"/>
          <w:sz w:val="22"/>
          <w:szCs w:val="22"/>
        </w:rPr>
        <w:t>6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7C073AF4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24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65472DE2" w:rsidR="00E27ABB" w:rsidRPr="00E27ABB" w:rsidRDefault="00053587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OŚWIADCZENIE</w:t>
      </w:r>
    </w:p>
    <w:p w14:paraId="22524B1B" w14:textId="77777777" w:rsidR="00053587" w:rsidRDefault="00053587" w:rsidP="0005358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Dotyczy: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Wykonanie dokumentacji projektowo - kosztorysowej dla zadania pn. ,,Modernizacja instalacji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elektroenergetycznej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dla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Szpitala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Wojewódzkiego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Poznaniu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Juraszów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7/19, 60-479 Poznań"</w:t>
      </w:r>
    </w:p>
    <w:p w14:paraId="09464F49" w14:textId="1862E716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47FD34" w14:textId="77777777" w:rsidR="00053587" w:rsidRDefault="00053587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3778B47E" w14:textId="76B81FEC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0ADA55C" w14:textId="77777777" w:rsidR="00053587" w:rsidRPr="00E27ABB" w:rsidRDefault="0005358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537C944" w14:textId="77777777" w:rsidR="00053587" w:rsidRDefault="00053587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CB12143" w14:textId="3DE1A9B1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BB1A5C3" w14:textId="258AC61E" w:rsidR="00053587" w:rsidRDefault="00257724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257724">
        <w:rPr>
          <w:rFonts w:ascii="Times New Roman" w:eastAsia="Times New Roman" w:hAnsi="Times New Roman"/>
          <w:sz w:val="24"/>
          <w:szCs w:val="24"/>
          <w:lang w:eastAsia="pl-PL"/>
        </w:rPr>
        <w:t xml:space="preserve">na etapie realizacji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umowy przedstawimy Zamawiającemu </w:t>
      </w:r>
      <w:r w:rsidRPr="00257724">
        <w:rPr>
          <w:rFonts w:ascii="Times New Roman" w:eastAsia="Times New Roman" w:hAnsi="Times New Roman"/>
          <w:sz w:val="24"/>
          <w:szCs w:val="24"/>
          <w:lang w:eastAsia="pl-PL"/>
        </w:rPr>
        <w:t>kopi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Pr="00257724">
        <w:rPr>
          <w:rFonts w:ascii="Times New Roman" w:eastAsia="Times New Roman" w:hAnsi="Times New Roman"/>
          <w:sz w:val="24"/>
          <w:szCs w:val="24"/>
          <w:lang w:eastAsia="pl-PL"/>
        </w:rPr>
        <w:t xml:space="preserve"> umowy o pracę osoby zatrudnionej przez Wykonawcę, wyznaczonej do realizacji zamówienia jako projektant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257724">
        <w:rPr>
          <w:rFonts w:ascii="Times New Roman" w:eastAsia="Times New Roman" w:hAnsi="Times New Roman"/>
          <w:sz w:val="24"/>
          <w:szCs w:val="24"/>
          <w:lang w:eastAsia="pl-PL"/>
        </w:rPr>
        <w:t xml:space="preserve"> branży elektrycznej</w:t>
      </w:r>
    </w:p>
    <w:p w14:paraId="437354EA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0F61494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48AE359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2174998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89332FB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5FE81095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43387E69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300BE8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978CDA4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7A3D4FB6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1DEB7AB3" w14:textId="77777777" w:rsidR="00053587" w:rsidRDefault="00053587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0ACE0C3" w14:textId="1D27E0E5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07942C35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</w:t>
      </w:r>
      <w:r w:rsidR="00A003A6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 imieniu Wykonawcy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B77707"/>
    <w:rsid w:val="00BE3BCE"/>
    <w:rsid w:val="00C66549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4</cp:revision>
  <dcterms:created xsi:type="dcterms:W3CDTF">2022-04-27T10:19:00Z</dcterms:created>
  <dcterms:modified xsi:type="dcterms:W3CDTF">2022-05-16T10:57:00Z</dcterms:modified>
</cp:coreProperties>
</file>