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C073AF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57CE8FD5" w:rsidR="00573E83" w:rsidRDefault="00573E8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 - kosztorysowej dla zadania pn. ,,Modernizacja instalacji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elektroenergetycznej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dla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Szpitala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Wojewódzkiego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Poznaniu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Juraszów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7/19, 60-479 Poznań"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D4934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5</cp:revision>
  <dcterms:created xsi:type="dcterms:W3CDTF">2017-08-01T08:06:00Z</dcterms:created>
  <dcterms:modified xsi:type="dcterms:W3CDTF">2022-04-27T09:51:00Z</dcterms:modified>
</cp:coreProperties>
</file>