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0A0F59A4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A60C7" w:rsidRPr="003A60C7">
        <w:rPr>
          <w:b/>
          <w:bCs/>
          <w:sz w:val="22"/>
          <w:szCs w:val="22"/>
        </w:rPr>
        <w:t xml:space="preserve">Wykonanie dokumentacji projektowo - kosztorysowej dla zadania pn. ,,Modernizacja instalacji elektroenergetycznej dla Szpitala Wojewódzkiego </w:t>
      </w:r>
      <w:r w:rsidR="003A60C7" w:rsidRPr="003A60C7">
        <w:rPr>
          <w:b/>
          <w:bCs/>
          <w:sz w:val="22"/>
          <w:szCs w:val="22"/>
        </w:rPr>
        <w:br/>
        <w:t>w Poznaniu przy ul. Juraszów 7/19, 60-479 Poznań"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lastRenderedPageBreak/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957208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957208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wykonanie Dokumentacji 90% wynagrodzenia określonego powyżej tj.:</w:t>
      </w:r>
    </w:p>
    <w:p w14:paraId="577CBDD7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957208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7D0C8365" w:rsidR="00957208" w:rsidRPr="00957208" w:rsidRDefault="00957208" w:rsidP="00957208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za pełnienie nadzoru autorskie 10%  określonego powyżej tj łącznie:</w:t>
      </w:r>
    </w:p>
    <w:p w14:paraId="40FB962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podatek VAT – ([__%] [________] zł (słownie: [________])</w:t>
      </w:r>
    </w:p>
    <w:p w14:paraId="3D2F73B0" w14:textId="77777777" w:rsidR="00957208" w:rsidRPr="00957208" w:rsidRDefault="00957208" w:rsidP="00957208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6C91A304" w14:textId="1E02DA1A" w:rsidR="00916B87" w:rsidRPr="001C009E" w:rsidRDefault="003A60C7" w:rsidP="00916B87">
      <w:pPr>
        <w:spacing w:after="120" w:line="276" w:lineRule="auto"/>
        <w:ind w:left="284"/>
        <w:contextualSpacing/>
        <w:jc w:val="both"/>
        <w:rPr>
          <w:b/>
          <w:iCs/>
          <w:sz w:val="22"/>
          <w:lang w:val="x-none"/>
        </w:rPr>
      </w:pPr>
      <w:r w:rsidRPr="001C009E">
        <w:rPr>
          <w:b/>
          <w:sz w:val="22"/>
        </w:rPr>
        <w:t xml:space="preserve">Termin wykonania umowy: </w:t>
      </w:r>
      <w:r w:rsidR="00916B87" w:rsidRPr="001C009E">
        <w:rPr>
          <w:b/>
          <w:iCs/>
          <w:sz w:val="22"/>
          <w:lang w:val="x-none"/>
        </w:rPr>
        <w:t>od daty zawarcia umowy do dnia 30.10.2022 r.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B978D28" w14:textId="77777777" w:rsidR="004D43D5" w:rsidRPr="00BD4660" w:rsidRDefault="004D43D5" w:rsidP="004D43D5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42C835F" w14:textId="79666B69" w:rsidR="00CA7C6C" w:rsidRDefault="00281DC6" w:rsidP="00D5274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2CDC64F" w:rsidR="00D74BC1" w:rsidRDefault="00281DC6">
    <w:pPr>
      <w:pStyle w:val="Nagwek"/>
    </w:pPr>
    <w:r>
      <w:t>Znak sprawy: SZW/DZP/</w:t>
    </w:r>
    <w:r w:rsidR="003A60C7">
      <w:t>2</w:t>
    </w:r>
    <w:r w:rsidR="00D052E3">
      <w:t>4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C009E"/>
    <w:rsid w:val="002235C4"/>
    <w:rsid w:val="00281DC6"/>
    <w:rsid w:val="002C3230"/>
    <w:rsid w:val="0030391A"/>
    <w:rsid w:val="003A60C7"/>
    <w:rsid w:val="003A652F"/>
    <w:rsid w:val="00443C09"/>
    <w:rsid w:val="00460383"/>
    <w:rsid w:val="004A2566"/>
    <w:rsid w:val="004D43D5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957208"/>
    <w:rsid w:val="00B22D6B"/>
    <w:rsid w:val="00B679F6"/>
    <w:rsid w:val="00C15918"/>
    <w:rsid w:val="00C434DC"/>
    <w:rsid w:val="00CA0475"/>
    <w:rsid w:val="00CA7C6C"/>
    <w:rsid w:val="00CB2BE7"/>
    <w:rsid w:val="00D052E3"/>
    <w:rsid w:val="00D52747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3</Pages>
  <Words>610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19</cp:revision>
  <cp:lastPrinted>2007-10-05T06:59:00Z</cp:lastPrinted>
  <dcterms:created xsi:type="dcterms:W3CDTF">2021-03-05T08:11:00Z</dcterms:created>
  <dcterms:modified xsi:type="dcterms:W3CDTF">2022-05-16T08:17:00Z</dcterms:modified>
</cp:coreProperties>
</file>