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FCB53" w14:textId="77777777" w:rsidR="00FB7F50" w:rsidRPr="002245BE" w:rsidRDefault="006B05B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B05B3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B05B3">
        <w:rPr>
          <w:sz w:val="22"/>
          <w:szCs w:val="22"/>
        </w:rPr>
        <w:t>2022-04-14</w:t>
      </w:r>
    </w:p>
    <w:p w14:paraId="4097EE6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FA157DC" w14:textId="77777777" w:rsidR="006B05B3" w:rsidRPr="006B05B3" w:rsidRDefault="006B05B3" w:rsidP="00FB7F50">
      <w:pPr>
        <w:spacing w:after="40"/>
        <w:rPr>
          <w:b/>
          <w:bCs/>
          <w:sz w:val="22"/>
          <w:szCs w:val="22"/>
        </w:rPr>
      </w:pPr>
      <w:r w:rsidRPr="006B05B3">
        <w:rPr>
          <w:b/>
          <w:bCs/>
          <w:sz w:val="22"/>
          <w:szCs w:val="22"/>
        </w:rPr>
        <w:t>Szpital Wojewódzki w Poznaniu</w:t>
      </w:r>
    </w:p>
    <w:p w14:paraId="0BB44B1F" w14:textId="77777777" w:rsidR="00FB7F50" w:rsidRPr="002245BE" w:rsidRDefault="006B05B3" w:rsidP="00FB7F50">
      <w:pPr>
        <w:spacing w:after="40"/>
        <w:rPr>
          <w:b/>
          <w:bCs/>
          <w:sz w:val="22"/>
          <w:szCs w:val="22"/>
        </w:rPr>
      </w:pPr>
      <w:r w:rsidRPr="006B05B3">
        <w:rPr>
          <w:b/>
          <w:bCs/>
          <w:sz w:val="22"/>
          <w:szCs w:val="22"/>
        </w:rPr>
        <w:t>Dział Zamówień Publicznych</w:t>
      </w:r>
    </w:p>
    <w:p w14:paraId="1EB2A095" w14:textId="5801F5C7" w:rsidR="00FB7F50" w:rsidRPr="002245BE" w:rsidRDefault="00222854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B05B3" w:rsidRPr="006B05B3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6B05B3" w:rsidRPr="006B05B3">
        <w:rPr>
          <w:sz w:val="22"/>
          <w:szCs w:val="22"/>
        </w:rPr>
        <w:t>7/19</w:t>
      </w:r>
    </w:p>
    <w:p w14:paraId="45C73012" w14:textId="77777777" w:rsidR="00FB7F50" w:rsidRPr="002245BE" w:rsidRDefault="006B05B3" w:rsidP="00FB7F50">
      <w:pPr>
        <w:rPr>
          <w:sz w:val="22"/>
          <w:szCs w:val="22"/>
        </w:rPr>
      </w:pPr>
      <w:r w:rsidRPr="006B05B3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B05B3">
        <w:rPr>
          <w:sz w:val="22"/>
          <w:szCs w:val="22"/>
        </w:rPr>
        <w:t>Poznań</w:t>
      </w:r>
    </w:p>
    <w:p w14:paraId="2772808B" w14:textId="77777777" w:rsidR="00FB7F50" w:rsidRPr="002245BE" w:rsidRDefault="00FB7F50" w:rsidP="00FB7F50">
      <w:pPr>
        <w:rPr>
          <w:sz w:val="22"/>
          <w:szCs w:val="22"/>
        </w:rPr>
      </w:pPr>
    </w:p>
    <w:p w14:paraId="6EBA11EF" w14:textId="77777777" w:rsidR="00FB7F50" w:rsidRPr="002245BE" w:rsidRDefault="00FB7F50" w:rsidP="00FB7F50">
      <w:pPr>
        <w:rPr>
          <w:sz w:val="22"/>
          <w:szCs w:val="22"/>
        </w:rPr>
      </w:pPr>
    </w:p>
    <w:p w14:paraId="734EFBED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6B05B3" w:rsidRPr="006B05B3">
        <w:rPr>
          <w:bCs/>
          <w:sz w:val="22"/>
          <w:szCs w:val="22"/>
        </w:rPr>
        <w:t>SZW/DZP/4/2022/33</w:t>
      </w:r>
    </w:p>
    <w:p w14:paraId="3823A7E9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AED7660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2E32DD3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061AF2D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E8A1BA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B05B3" w:rsidRPr="00607F9B" w14:paraId="5E78B991" w14:textId="77777777" w:rsidTr="00477E0F">
        <w:trPr>
          <w:trHeight w:val="638"/>
        </w:trPr>
        <w:tc>
          <w:tcPr>
            <w:tcW w:w="959" w:type="dxa"/>
            <w:shd w:val="clear" w:color="auto" w:fill="auto"/>
          </w:tcPr>
          <w:p w14:paraId="03549CE2" w14:textId="77777777" w:rsidR="006B05B3" w:rsidRPr="00607F9B" w:rsidRDefault="006B05B3" w:rsidP="00477E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0134631" w14:textId="7D819321" w:rsidR="006B05B3" w:rsidRPr="00607F9B" w:rsidRDefault="006B05B3" w:rsidP="00477E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B05B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05B3">
              <w:rPr>
                <w:b/>
                <w:bCs/>
                <w:sz w:val="22"/>
                <w:szCs w:val="22"/>
              </w:rPr>
              <w:t>Wyroby medyczne jednorazowego</w:t>
            </w:r>
            <w:r w:rsidR="00402ACC">
              <w:rPr>
                <w:b/>
                <w:bCs/>
                <w:sz w:val="22"/>
                <w:szCs w:val="22"/>
              </w:rPr>
              <w:t xml:space="preserve"> </w:t>
            </w:r>
            <w:r w:rsidRPr="006B05B3">
              <w:rPr>
                <w:b/>
                <w:bCs/>
                <w:sz w:val="22"/>
                <w:szCs w:val="22"/>
              </w:rPr>
              <w:t>użytku</w:t>
            </w:r>
            <w:r w:rsidR="00402ACC">
              <w:rPr>
                <w:b/>
                <w:bCs/>
                <w:sz w:val="22"/>
                <w:szCs w:val="22"/>
              </w:rPr>
              <w:t xml:space="preserve"> </w:t>
            </w:r>
            <w:r w:rsidRPr="006B05B3">
              <w:rPr>
                <w:b/>
                <w:bCs/>
                <w:sz w:val="22"/>
                <w:szCs w:val="22"/>
              </w:rPr>
              <w:t>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SZW/DZP/4/2022</w:t>
            </w:r>
          </w:p>
        </w:tc>
      </w:tr>
    </w:tbl>
    <w:p w14:paraId="5873D281" w14:textId="77777777" w:rsidR="006B05B3" w:rsidRPr="006B05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B05B3" w:rsidRPr="006B05B3">
        <w:rPr>
          <w:b/>
          <w:sz w:val="22"/>
          <w:szCs w:val="22"/>
        </w:rPr>
        <w:t>Szpital Wojewódzki w Poznaniu</w:t>
      </w:r>
    </w:p>
    <w:p w14:paraId="6E5F8F1A" w14:textId="6DDCA1E2" w:rsidR="008642B3" w:rsidRDefault="006B05B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B05B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B05B3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222854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B05B3" w14:paraId="2833ED7A" w14:textId="77777777" w:rsidTr="00477E0F">
        <w:trPr>
          <w:cantSplit/>
        </w:trPr>
        <w:tc>
          <w:tcPr>
            <w:tcW w:w="9498" w:type="dxa"/>
          </w:tcPr>
          <w:p w14:paraId="6301DC64" w14:textId="77777777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B05B3">
              <w:rPr>
                <w:b/>
                <w:sz w:val="22"/>
                <w:szCs w:val="22"/>
              </w:rPr>
              <w:t>Consultronix</w:t>
            </w:r>
            <w:proofErr w:type="spellEnd"/>
            <w:r w:rsidRPr="006B05B3">
              <w:rPr>
                <w:b/>
                <w:sz w:val="22"/>
                <w:szCs w:val="22"/>
              </w:rPr>
              <w:t xml:space="preserve"> S.A.</w:t>
            </w:r>
          </w:p>
          <w:p w14:paraId="5970E395" w14:textId="3DACC4F2" w:rsidR="006B05B3" w:rsidRPr="009F0E5C" w:rsidRDefault="00222854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B05B3" w:rsidRPr="006B05B3">
              <w:rPr>
                <w:bCs/>
                <w:sz w:val="22"/>
                <w:szCs w:val="22"/>
              </w:rPr>
              <w:t>Przemysłowa</w:t>
            </w:r>
            <w:r w:rsidR="006B05B3" w:rsidRPr="009F0E5C">
              <w:rPr>
                <w:bCs/>
                <w:sz w:val="22"/>
                <w:szCs w:val="22"/>
              </w:rPr>
              <w:t xml:space="preserve"> </w:t>
            </w:r>
            <w:r w:rsidR="006B05B3" w:rsidRPr="006B05B3">
              <w:rPr>
                <w:bCs/>
                <w:sz w:val="22"/>
                <w:szCs w:val="22"/>
              </w:rPr>
              <w:t>17</w:t>
            </w:r>
            <w:r w:rsidR="006B05B3">
              <w:rPr>
                <w:bCs/>
                <w:sz w:val="22"/>
                <w:szCs w:val="22"/>
              </w:rPr>
              <w:t xml:space="preserve"> </w:t>
            </w:r>
          </w:p>
          <w:p w14:paraId="5AD7C39D" w14:textId="77777777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32-083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Balice</w:t>
            </w:r>
          </w:p>
          <w:p w14:paraId="22783AE0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7758DF" w14:textId="4289F830" w:rsidR="006B05B3" w:rsidRPr="0022285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22854">
              <w:rPr>
                <w:sz w:val="22"/>
                <w:szCs w:val="22"/>
                <w:u w:val="single"/>
              </w:rPr>
              <w:t xml:space="preserve">Zadanie nr 1: Soczewka wewnątrzgałkowa, </w:t>
            </w:r>
            <w:proofErr w:type="spellStart"/>
            <w:r w:rsidRPr="00222854">
              <w:rPr>
                <w:sz w:val="22"/>
                <w:szCs w:val="22"/>
                <w:u w:val="single"/>
              </w:rPr>
              <w:t>asferyczna</w:t>
            </w:r>
            <w:proofErr w:type="spellEnd"/>
            <w:r w:rsidRPr="00222854">
              <w:rPr>
                <w:sz w:val="22"/>
                <w:szCs w:val="22"/>
                <w:u w:val="single"/>
              </w:rPr>
              <w:t xml:space="preserve">, hydrofilna z </w:t>
            </w:r>
            <w:proofErr w:type="spellStart"/>
            <w:r w:rsidRPr="00222854">
              <w:rPr>
                <w:sz w:val="22"/>
                <w:szCs w:val="22"/>
                <w:u w:val="single"/>
              </w:rPr>
              <w:t>injectorem</w:t>
            </w:r>
            <w:proofErr w:type="spellEnd"/>
            <w:r w:rsidRPr="00222854">
              <w:rPr>
                <w:sz w:val="22"/>
                <w:szCs w:val="22"/>
                <w:u w:val="single"/>
              </w:rPr>
              <w:t xml:space="preserve"> jednorazowym </w:t>
            </w:r>
            <w:r w:rsidR="00222854" w:rsidRPr="00222854">
              <w:rPr>
                <w:sz w:val="22"/>
                <w:szCs w:val="22"/>
                <w:u w:val="single"/>
              </w:rPr>
              <w:br/>
            </w:r>
            <w:r w:rsidRPr="00222854">
              <w:rPr>
                <w:sz w:val="22"/>
                <w:szCs w:val="22"/>
                <w:u w:val="single"/>
              </w:rPr>
              <w:t>oraz kartridżem</w:t>
            </w:r>
            <w:r w:rsidRPr="00222854">
              <w:rPr>
                <w:sz w:val="22"/>
                <w:szCs w:val="22"/>
              </w:rPr>
              <w:t xml:space="preserve"> za cenę brutto </w:t>
            </w:r>
            <w:r w:rsidRPr="00222854">
              <w:rPr>
                <w:b/>
                <w:sz w:val="22"/>
                <w:szCs w:val="22"/>
              </w:rPr>
              <w:t>161 568.00 zł</w:t>
            </w:r>
          </w:p>
          <w:p w14:paraId="7299575F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B9DB28" w14:textId="27814DB0" w:rsidR="006B05B3" w:rsidRPr="006B05B3" w:rsidRDefault="006B05B3" w:rsidP="0022285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222854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18199348" w14:textId="77777777" w:rsidR="006B05B3" w:rsidRDefault="006B05B3" w:rsidP="0022285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035C783D" w14:textId="77777777" w:rsidTr="00477E0F">
        <w:trPr>
          <w:cantSplit/>
        </w:trPr>
        <w:tc>
          <w:tcPr>
            <w:tcW w:w="9498" w:type="dxa"/>
          </w:tcPr>
          <w:p w14:paraId="6B2A1D43" w14:textId="35DD6962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5B3">
              <w:rPr>
                <w:b/>
                <w:sz w:val="22"/>
                <w:szCs w:val="22"/>
              </w:rPr>
              <w:lastRenderedPageBreak/>
              <w:t xml:space="preserve">Carl Zeiss </w:t>
            </w:r>
            <w:r w:rsidR="00222854">
              <w:rPr>
                <w:b/>
                <w:sz w:val="22"/>
                <w:szCs w:val="22"/>
              </w:rPr>
              <w:t>S</w:t>
            </w:r>
            <w:r w:rsidRPr="006B05B3">
              <w:rPr>
                <w:b/>
                <w:sz w:val="22"/>
                <w:szCs w:val="22"/>
              </w:rPr>
              <w:t>p. z o.o.</w:t>
            </w:r>
          </w:p>
          <w:p w14:paraId="49B1792B" w14:textId="507AFEAC" w:rsidR="006B05B3" w:rsidRPr="009F0E5C" w:rsidRDefault="00222854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B05B3" w:rsidRPr="006B05B3">
              <w:rPr>
                <w:bCs/>
                <w:sz w:val="22"/>
                <w:szCs w:val="22"/>
              </w:rPr>
              <w:t>Naramowicka</w:t>
            </w:r>
            <w:r w:rsidR="006B05B3" w:rsidRPr="009F0E5C">
              <w:rPr>
                <w:bCs/>
                <w:sz w:val="22"/>
                <w:szCs w:val="22"/>
              </w:rPr>
              <w:t xml:space="preserve"> </w:t>
            </w:r>
            <w:r w:rsidR="006B05B3" w:rsidRPr="006B05B3">
              <w:rPr>
                <w:bCs/>
                <w:sz w:val="22"/>
                <w:szCs w:val="22"/>
              </w:rPr>
              <w:t>76</w:t>
            </w:r>
            <w:r w:rsidR="006B05B3">
              <w:rPr>
                <w:bCs/>
                <w:sz w:val="22"/>
                <w:szCs w:val="22"/>
              </w:rPr>
              <w:t xml:space="preserve"> </w:t>
            </w:r>
          </w:p>
          <w:p w14:paraId="38823AC4" w14:textId="77777777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61-622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Poznań</w:t>
            </w:r>
          </w:p>
          <w:p w14:paraId="77154A5D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D2D7D6" w14:textId="1988DA1D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22854">
              <w:rPr>
                <w:sz w:val="22"/>
                <w:szCs w:val="22"/>
                <w:u w:val="single"/>
              </w:rPr>
              <w:t xml:space="preserve">Zadanie nr 2: Soczewka wewnątrzgałkowa </w:t>
            </w:r>
            <w:proofErr w:type="spellStart"/>
            <w:r w:rsidRPr="00222854">
              <w:rPr>
                <w:sz w:val="22"/>
                <w:szCs w:val="22"/>
                <w:u w:val="single"/>
              </w:rPr>
              <w:t>monofokalna</w:t>
            </w:r>
            <w:proofErr w:type="spellEnd"/>
            <w:r w:rsidRPr="00222854">
              <w:rPr>
                <w:sz w:val="22"/>
                <w:szCs w:val="22"/>
                <w:u w:val="single"/>
              </w:rPr>
              <w:t xml:space="preserve">, </w:t>
            </w:r>
            <w:proofErr w:type="spellStart"/>
            <w:r w:rsidRPr="00222854">
              <w:rPr>
                <w:sz w:val="22"/>
                <w:szCs w:val="22"/>
                <w:u w:val="single"/>
              </w:rPr>
              <w:t>asferyczna</w:t>
            </w:r>
            <w:proofErr w:type="spellEnd"/>
            <w:r w:rsidRPr="00222854">
              <w:rPr>
                <w:sz w:val="22"/>
                <w:szCs w:val="22"/>
                <w:u w:val="single"/>
              </w:rPr>
              <w:t xml:space="preserve"> (korekcja aberracji)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121 500.00 zł</w:t>
            </w:r>
          </w:p>
          <w:p w14:paraId="61AEDE91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C9D58DD" w14:textId="322444E8" w:rsidR="006B05B3" w:rsidRPr="006B05B3" w:rsidRDefault="006B05B3" w:rsidP="0022285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222854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0B66D740" w14:textId="77777777" w:rsidR="006B05B3" w:rsidRDefault="006B05B3" w:rsidP="0022285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5F7F0A20" w14:textId="77777777" w:rsidTr="00477E0F">
        <w:trPr>
          <w:cantSplit/>
        </w:trPr>
        <w:tc>
          <w:tcPr>
            <w:tcW w:w="9498" w:type="dxa"/>
          </w:tcPr>
          <w:p w14:paraId="0D7D624D" w14:textId="77777777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B05B3">
              <w:rPr>
                <w:b/>
                <w:sz w:val="22"/>
                <w:szCs w:val="22"/>
              </w:rPr>
              <w:t>Consultronix</w:t>
            </w:r>
            <w:proofErr w:type="spellEnd"/>
            <w:r w:rsidRPr="006B05B3">
              <w:rPr>
                <w:b/>
                <w:sz w:val="22"/>
                <w:szCs w:val="22"/>
              </w:rPr>
              <w:t xml:space="preserve"> S.A.</w:t>
            </w:r>
          </w:p>
          <w:p w14:paraId="1E30E8E9" w14:textId="3895E1B6" w:rsidR="006B05B3" w:rsidRPr="009F0E5C" w:rsidRDefault="00222854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B05B3" w:rsidRPr="006B05B3">
              <w:rPr>
                <w:bCs/>
                <w:sz w:val="22"/>
                <w:szCs w:val="22"/>
              </w:rPr>
              <w:t>Przemysłowa</w:t>
            </w:r>
            <w:r w:rsidR="006B05B3" w:rsidRPr="009F0E5C">
              <w:rPr>
                <w:bCs/>
                <w:sz w:val="22"/>
                <w:szCs w:val="22"/>
              </w:rPr>
              <w:t xml:space="preserve"> </w:t>
            </w:r>
            <w:r w:rsidR="006B05B3" w:rsidRPr="006B05B3">
              <w:rPr>
                <w:bCs/>
                <w:sz w:val="22"/>
                <w:szCs w:val="22"/>
              </w:rPr>
              <w:t>17</w:t>
            </w:r>
            <w:r w:rsidR="006B05B3">
              <w:rPr>
                <w:bCs/>
                <w:sz w:val="22"/>
                <w:szCs w:val="22"/>
              </w:rPr>
              <w:t xml:space="preserve"> </w:t>
            </w:r>
          </w:p>
          <w:p w14:paraId="5563EA51" w14:textId="77777777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32-083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Balice</w:t>
            </w:r>
          </w:p>
          <w:p w14:paraId="7520FDB0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B14818" w14:textId="0D050991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22854">
              <w:rPr>
                <w:sz w:val="22"/>
                <w:szCs w:val="22"/>
                <w:u w:val="single"/>
              </w:rPr>
              <w:t xml:space="preserve">Zadanie nr 3: Płyn </w:t>
            </w:r>
            <w:proofErr w:type="spellStart"/>
            <w:r w:rsidRPr="00222854">
              <w:rPr>
                <w:sz w:val="22"/>
                <w:szCs w:val="22"/>
                <w:u w:val="single"/>
              </w:rPr>
              <w:t>wiskoelastyczny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27 504.00 zł</w:t>
            </w:r>
          </w:p>
          <w:p w14:paraId="65277DA2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0BA38B" w14:textId="6900DFE0" w:rsidR="006B05B3" w:rsidRPr="006B05B3" w:rsidRDefault="006B05B3" w:rsidP="0022285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222854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548DD05B" w14:textId="77777777" w:rsidR="006B05B3" w:rsidRDefault="006B05B3" w:rsidP="0022285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00708344" w14:textId="77777777" w:rsidTr="00477E0F">
        <w:trPr>
          <w:cantSplit/>
        </w:trPr>
        <w:tc>
          <w:tcPr>
            <w:tcW w:w="9498" w:type="dxa"/>
          </w:tcPr>
          <w:p w14:paraId="27B44A03" w14:textId="307ED6D9" w:rsidR="006B05B3" w:rsidRPr="00D26ED6" w:rsidRDefault="00222854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Polymed</w:t>
            </w:r>
            <w:proofErr w:type="spellEnd"/>
            <w:r w:rsidR="006B05B3" w:rsidRPr="006B05B3">
              <w:rPr>
                <w:b/>
                <w:sz w:val="22"/>
                <w:szCs w:val="22"/>
              </w:rPr>
              <w:t xml:space="preserve"> Polska Sp. z o.o.</w:t>
            </w:r>
          </w:p>
          <w:p w14:paraId="4A882D81" w14:textId="77777777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ul. 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320A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469497" w14:textId="77777777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05-082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Stare Babice</w:t>
            </w:r>
          </w:p>
          <w:p w14:paraId="5FBF3FD1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002265" w14:textId="154CC523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22854">
              <w:rPr>
                <w:sz w:val="22"/>
                <w:szCs w:val="22"/>
                <w:u w:val="single"/>
              </w:rPr>
              <w:t xml:space="preserve">Zadanie nr 4: Błękit </w:t>
            </w:r>
            <w:proofErr w:type="spellStart"/>
            <w:r w:rsidRPr="00222854">
              <w:rPr>
                <w:sz w:val="22"/>
                <w:szCs w:val="22"/>
                <w:u w:val="single"/>
              </w:rPr>
              <w:t>trypanu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534.50 zł</w:t>
            </w:r>
          </w:p>
          <w:p w14:paraId="6B3464FD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413381E" w14:textId="3D3391CD" w:rsidR="006B05B3" w:rsidRPr="006B05B3" w:rsidRDefault="006B05B3" w:rsidP="0022285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222854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005CBAA2" w14:textId="77777777" w:rsidR="006B05B3" w:rsidRDefault="006B05B3" w:rsidP="0022285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399B9AE6" w14:textId="77777777" w:rsidTr="00477E0F">
        <w:trPr>
          <w:cantSplit/>
        </w:trPr>
        <w:tc>
          <w:tcPr>
            <w:tcW w:w="9498" w:type="dxa"/>
          </w:tcPr>
          <w:p w14:paraId="776873D6" w14:textId="77777777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B05B3">
              <w:rPr>
                <w:b/>
                <w:sz w:val="22"/>
                <w:szCs w:val="22"/>
              </w:rPr>
              <w:t>Alcon</w:t>
            </w:r>
            <w:proofErr w:type="spellEnd"/>
            <w:r w:rsidRPr="006B05B3">
              <w:rPr>
                <w:b/>
                <w:sz w:val="22"/>
                <w:szCs w:val="22"/>
              </w:rPr>
              <w:t xml:space="preserve"> Polska Sp. z o.o.</w:t>
            </w:r>
          </w:p>
          <w:p w14:paraId="7D30C06D" w14:textId="313A9E21" w:rsidR="006B05B3" w:rsidRPr="009F0E5C" w:rsidRDefault="0090074D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="00222854">
              <w:rPr>
                <w:bCs/>
                <w:sz w:val="22"/>
                <w:szCs w:val="22"/>
              </w:rPr>
              <w:t>l. Marynarska 15</w:t>
            </w:r>
          </w:p>
          <w:p w14:paraId="5253198C" w14:textId="414A4F45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0</w:t>
            </w:r>
            <w:r w:rsidR="0090074D">
              <w:rPr>
                <w:bCs/>
                <w:sz w:val="22"/>
                <w:szCs w:val="22"/>
              </w:rPr>
              <w:t>2</w:t>
            </w:r>
            <w:r w:rsidRPr="006B05B3">
              <w:rPr>
                <w:bCs/>
                <w:sz w:val="22"/>
                <w:szCs w:val="22"/>
              </w:rPr>
              <w:t>-</w:t>
            </w:r>
            <w:r w:rsidR="0090074D">
              <w:rPr>
                <w:bCs/>
                <w:sz w:val="22"/>
                <w:szCs w:val="22"/>
              </w:rPr>
              <w:t>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Warszawa</w:t>
            </w:r>
          </w:p>
          <w:p w14:paraId="5907E4C0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DF923D" w14:textId="5ACFD97D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0074D">
              <w:rPr>
                <w:sz w:val="22"/>
                <w:szCs w:val="22"/>
                <w:u w:val="single"/>
              </w:rPr>
              <w:t>Zadanie nr 5: Miękka soczewka kontaktowa do przedłużonego noszenia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1 956.96 zł</w:t>
            </w:r>
          </w:p>
          <w:p w14:paraId="01F9E4A3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C4F6B6" w14:textId="72D77EED" w:rsidR="006B05B3" w:rsidRPr="006B05B3" w:rsidRDefault="006B05B3" w:rsidP="009007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90074D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2139987C" w14:textId="77777777" w:rsidR="006B05B3" w:rsidRDefault="006B05B3" w:rsidP="009007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69A4A85C" w14:textId="77777777" w:rsidTr="00477E0F">
        <w:trPr>
          <w:cantSplit/>
        </w:trPr>
        <w:tc>
          <w:tcPr>
            <w:tcW w:w="9498" w:type="dxa"/>
          </w:tcPr>
          <w:p w14:paraId="219238D5" w14:textId="375C18F5" w:rsidR="006B05B3" w:rsidRPr="00D26ED6" w:rsidRDefault="0090074D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lastRenderedPageBreak/>
              <w:t>Polymed</w:t>
            </w:r>
            <w:proofErr w:type="spellEnd"/>
            <w:r w:rsidR="006B05B3" w:rsidRPr="006B05B3">
              <w:rPr>
                <w:b/>
                <w:sz w:val="22"/>
                <w:szCs w:val="22"/>
              </w:rPr>
              <w:t xml:space="preserve"> Polska Sp. z o.o.</w:t>
            </w:r>
          </w:p>
          <w:p w14:paraId="019AFD9A" w14:textId="77777777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ul. 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320A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FFB598" w14:textId="77777777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05-082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Stare Babice</w:t>
            </w:r>
          </w:p>
          <w:p w14:paraId="39E647FC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6463A1" w14:textId="3125BFB7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0074D">
              <w:rPr>
                <w:sz w:val="22"/>
                <w:szCs w:val="22"/>
                <w:u w:val="single"/>
              </w:rPr>
              <w:t xml:space="preserve">Zadanie nr 7: Soczewka wewnątrzgałkowa, </w:t>
            </w:r>
            <w:proofErr w:type="spellStart"/>
            <w:r w:rsidRPr="0090074D">
              <w:rPr>
                <w:sz w:val="22"/>
                <w:szCs w:val="22"/>
                <w:u w:val="single"/>
              </w:rPr>
              <w:t>przedniokomorowa</w:t>
            </w:r>
            <w:proofErr w:type="spellEnd"/>
            <w:r w:rsidRPr="0090074D">
              <w:rPr>
                <w:sz w:val="22"/>
                <w:szCs w:val="22"/>
                <w:u w:val="single"/>
              </w:rPr>
              <w:t xml:space="preserve">, </w:t>
            </w:r>
            <w:proofErr w:type="spellStart"/>
            <w:r w:rsidRPr="0090074D">
              <w:rPr>
                <w:sz w:val="22"/>
                <w:szCs w:val="22"/>
                <w:u w:val="single"/>
              </w:rPr>
              <w:t>afakijna</w:t>
            </w:r>
            <w:proofErr w:type="spellEnd"/>
            <w:r w:rsidRPr="0090074D">
              <w:rPr>
                <w:sz w:val="22"/>
                <w:szCs w:val="22"/>
                <w:u w:val="single"/>
              </w:rPr>
              <w:t xml:space="preserve">, do fiksacji </w:t>
            </w:r>
            <w:proofErr w:type="spellStart"/>
            <w:r w:rsidRPr="0090074D">
              <w:rPr>
                <w:sz w:val="22"/>
                <w:szCs w:val="22"/>
                <w:u w:val="single"/>
              </w:rPr>
              <w:t>tęczówkowej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  <w:r w:rsidR="0090074D">
              <w:rPr>
                <w:sz w:val="22"/>
                <w:szCs w:val="22"/>
              </w:rPr>
              <w:br/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15 120.00 zł</w:t>
            </w:r>
          </w:p>
          <w:p w14:paraId="704EE7CF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1FE59D" w14:textId="1038A3EE" w:rsidR="006B05B3" w:rsidRPr="006B05B3" w:rsidRDefault="006B05B3" w:rsidP="009007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90074D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48B883CA" w14:textId="77777777" w:rsidR="006B05B3" w:rsidRDefault="006B05B3" w:rsidP="0090074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561C426D" w14:textId="77777777" w:rsidTr="00477E0F">
        <w:trPr>
          <w:cantSplit/>
        </w:trPr>
        <w:tc>
          <w:tcPr>
            <w:tcW w:w="9498" w:type="dxa"/>
          </w:tcPr>
          <w:p w14:paraId="6CDBB24D" w14:textId="77777777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B05B3">
              <w:rPr>
                <w:b/>
                <w:sz w:val="22"/>
                <w:szCs w:val="22"/>
              </w:rPr>
              <w:t>Consultronix</w:t>
            </w:r>
            <w:proofErr w:type="spellEnd"/>
            <w:r w:rsidRPr="006B05B3">
              <w:rPr>
                <w:b/>
                <w:sz w:val="22"/>
                <w:szCs w:val="22"/>
              </w:rPr>
              <w:t xml:space="preserve"> S.A.</w:t>
            </w:r>
          </w:p>
          <w:p w14:paraId="43542EDB" w14:textId="61EBCF8D" w:rsidR="006B05B3" w:rsidRPr="009F0E5C" w:rsidRDefault="0090074D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B05B3" w:rsidRPr="006B05B3">
              <w:rPr>
                <w:bCs/>
                <w:sz w:val="22"/>
                <w:szCs w:val="22"/>
              </w:rPr>
              <w:t>Przemysłowa</w:t>
            </w:r>
            <w:r w:rsidR="006B05B3" w:rsidRPr="009F0E5C">
              <w:rPr>
                <w:bCs/>
                <w:sz w:val="22"/>
                <w:szCs w:val="22"/>
              </w:rPr>
              <w:t xml:space="preserve"> </w:t>
            </w:r>
            <w:r w:rsidR="006B05B3" w:rsidRPr="006B05B3">
              <w:rPr>
                <w:bCs/>
                <w:sz w:val="22"/>
                <w:szCs w:val="22"/>
              </w:rPr>
              <w:t>17</w:t>
            </w:r>
            <w:r w:rsidR="006B05B3">
              <w:rPr>
                <w:bCs/>
                <w:sz w:val="22"/>
                <w:szCs w:val="22"/>
              </w:rPr>
              <w:t xml:space="preserve"> </w:t>
            </w:r>
          </w:p>
          <w:p w14:paraId="0F965D34" w14:textId="77777777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32-083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Balice</w:t>
            </w:r>
          </w:p>
          <w:p w14:paraId="16825EF9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822A16" w14:textId="0D34CABF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737DE">
              <w:rPr>
                <w:sz w:val="22"/>
                <w:szCs w:val="22"/>
                <w:u w:val="single"/>
              </w:rPr>
              <w:t>Zadanie nr 8: Kaniula do płukania kanalików łzowych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1 844.00 zł</w:t>
            </w:r>
          </w:p>
          <w:p w14:paraId="7695473C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DAC04E" w14:textId="3D52BA42" w:rsidR="006B05B3" w:rsidRP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5737DE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7E1065BF" w14:textId="77777777" w:rsid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417CD2A7" w14:textId="77777777" w:rsidTr="00477E0F">
        <w:trPr>
          <w:cantSplit/>
        </w:trPr>
        <w:tc>
          <w:tcPr>
            <w:tcW w:w="9498" w:type="dxa"/>
          </w:tcPr>
          <w:p w14:paraId="152D3B1F" w14:textId="77777777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B05B3">
              <w:rPr>
                <w:b/>
                <w:sz w:val="22"/>
                <w:szCs w:val="22"/>
              </w:rPr>
              <w:t>Consultronix</w:t>
            </w:r>
            <w:proofErr w:type="spellEnd"/>
            <w:r w:rsidRPr="006B05B3">
              <w:rPr>
                <w:b/>
                <w:sz w:val="22"/>
                <w:szCs w:val="22"/>
              </w:rPr>
              <w:t xml:space="preserve"> S.A.</w:t>
            </w:r>
          </w:p>
          <w:p w14:paraId="0341E0D8" w14:textId="040F994B" w:rsidR="006B05B3" w:rsidRPr="009F0E5C" w:rsidRDefault="005737DE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B05B3" w:rsidRPr="006B05B3">
              <w:rPr>
                <w:bCs/>
                <w:sz w:val="22"/>
                <w:szCs w:val="22"/>
              </w:rPr>
              <w:t>Przemysłowa</w:t>
            </w:r>
            <w:r w:rsidR="006B05B3" w:rsidRPr="009F0E5C">
              <w:rPr>
                <w:bCs/>
                <w:sz w:val="22"/>
                <w:szCs w:val="22"/>
              </w:rPr>
              <w:t xml:space="preserve"> </w:t>
            </w:r>
            <w:r w:rsidR="006B05B3" w:rsidRPr="006B05B3">
              <w:rPr>
                <w:bCs/>
                <w:sz w:val="22"/>
                <w:szCs w:val="22"/>
              </w:rPr>
              <w:t>17</w:t>
            </w:r>
            <w:r w:rsidR="006B05B3">
              <w:rPr>
                <w:bCs/>
                <w:sz w:val="22"/>
                <w:szCs w:val="22"/>
              </w:rPr>
              <w:t xml:space="preserve"> </w:t>
            </w:r>
          </w:p>
          <w:p w14:paraId="115B6403" w14:textId="77777777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32-083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Balice</w:t>
            </w:r>
          </w:p>
          <w:p w14:paraId="7A187AA4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25D539" w14:textId="65788D10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737DE">
              <w:rPr>
                <w:sz w:val="22"/>
                <w:szCs w:val="22"/>
                <w:u w:val="single"/>
              </w:rPr>
              <w:t xml:space="preserve">Zadanie nr 9: Kaniula do </w:t>
            </w:r>
            <w:proofErr w:type="spellStart"/>
            <w:r w:rsidRPr="005737DE">
              <w:rPr>
                <w:sz w:val="22"/>
                <w:szCs w:val="22"/>
                <w:u w:val="single"/>
              </w:rPr>
              <w:t>hydrodysekcji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676.00 zł</w:t>
            </w:r>
          </w:p>
          <w:p w14:paraId="7E71B80E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AEF4CF" w14:textId="17976F0C" w:rsidR="006B05B3" w:rsidRP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5737DE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31F28FA1" w14:textId="77777777" w:rsid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58107D99" w14:textId="77777777" w:rsidTr="00477E0F">
        <w:trPr>
          <w:cantSplit/>
        </w:trPr>
        <w:tc>
          <w:tcPr>
            <w:tcW w:w="9498" w:type="dxa"/>
          </w:tcPr>
          <w:p w14:paraId="6CAA2F3A" w14:textId="187407F0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5B3">
              <w:rPr>
                <w:b/>
                <w:sz w:val="22"/>
                <w:szCs w:val="22"/>
              </w:rPr>
              <w:t xml:space="preserve">MDT </w:t>
            </w:r>
            <w:r w:rsidR="005737DE">
              <w:rPr>
                <w:b/>
                <w:sz w:val="22"/>
                <w:szCs w:val="22"/>
              </w:rPr>
              <w:t xml:space="preserve">Sp. z o. o. </w:t>
            </w:r>
          </w:p>
          <w:p w14:paraId="57E2A6C0" w14:textId="746B13BD" w:rsidR="006B05B3" w:rsidRPr="009F0E5C" w:rsidRDefault="005737DE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Skośna 12a</w:t>
            </w:r>
            <w:r w:rsidR="006B05B3">
              <w:rPr>
                <w:bCs/>
                <w:sz w:val="22"/>
                <w:szCs w:val="22"/>
              </w:rPr>
              <w:t xml:space="preserve"> </w:t>
            </w:r>
          </w:p>
          <w:p w14:paraId="2D23F622" w14:textId="0B22DB26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30-</w:t>
            </w:r>
            <w:r w:rsidR="005737DE">
              <w:rPr>
                <w:bCs/>
                <w:sz w:val="22"/>
                <w:szCs w:val="22"/>
              </w:rPr>
              <w:t>383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Kraków</w:t>
            </w:r>
          </w:p>
          <w:p w14:paraId="57A63CC8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76BAF8" w14:textId="533E097C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737DE">
              <w:rPr>
                <w:sz w:val="22"/>
                <w:szCs w:val="22"/>
                <w:u w:val="single"/>
              </w:rPr>
              <w:t xml:space="preserve">Zadanie nr 10: Paski </w:t>
            </w:r>
            <w:proofErr w:type="spellStart"/>
            <w:r w:rsidRPr="005737DE">
              <w:rPr>
                <w:sz w:val="22"/>
                <w:szCs w:val="22"/>
                <w:u w:val="single"/>
              </w:rPr>
              <w:t>fluoresceinowe</w:t>
            </w:r>
            <w:proofErr w:type="spellEnd"/>
            <w:r w:rsidRPr="005737DE">
              <w:rPr>
                <w:sz w:val="22"/>
                <w:szCs w:val="22"/>
                <w:u w:val="single"/>
              </w:rPr>
              <w:t>, sterylne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792.00 zł</w:t>
            </w:r>
          </w:p>
          <w:p w14:paraId="28EF8EAB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940F00B" w14:textId="0DFEBB3B" w:rsidR="006B05B3" w:rsidRP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5737DE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1B459922" w14:textId="77777777" w:rsid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340892E6" w14:textId="77777777" w:rsidTr="00477E0F">
        <w:trPr>
          <w:cantSplit/>
        </w:trPr>
        <w:tc>
          <w:tcPr>
            <w:tcW w:w="9498" w:type="dxa"/>
          </w:tcPr>
          <w:p w14:paraId="0BAF4508" w14:textId="45E55F08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5B3">
              <w:rPr>
                <w:b/>
                <w:sz w:val="22"/>
                <w:szCs w:val="22"/>
              </w:rPr>
              <w:lastRenderedPageBreak/>
              <w:t>MDT</w:t>
            </w:r>
            <w:r w:rsidR="005737DE">
              <w:rPr>
                <w:b/>
                <w:sz w:val="22"/>
                <w:szCs w:val="22"/>
              </w:rPr>
              <w:t xml:space="preserve"> Sp. z o. o.</w:t>
            </w:r>
          </w:p>
          <w:p w14:paraId="5DF7ED57" w14:textId="3830D5F1" w:rsidR="006B05B3" w:rsidRPr="009F0E5C" w:rsidRDefault="005737DE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Skośna 12a</w:t>
            </w:r>
            <w:r w:rsidR="006B05B3">
              <w:rPr>
                <w:bCs/>
                <w:sz w:val="22"/>
                <w:szCs w:val="22"/>
              </w:rPr>
              <w:t xml:space="preserve"> </w:t>
            </w:r>
          </w:p>
          <w:p w14:paraId="0B590D9B" w14:textId="358A603E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30-</w:t>
            </w:r>
            <w:r w:rsidR="005737DE">
              <w:rPr>
                <w:bCs/>
                <w:sz w:val="22"/>
                <w:szCs w:val="22"/>
              </w:rPr>
              <w:t>383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Kraków</w:t>
            </w:r>
          </w:p>
          <w:p w14:paraId="726BB578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1DA558" w14:textId="189AF920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737DE">
              <w:rPr>
                <w:sz w:val="22"/>
                <w:szCs w:val="22"/>
                <w:u w:val="single"/>
              </w:rPr>
              <w:t xml:space="preserve">Zadanie nr 12: Rozwórka </w:t>
            </w:r>
            <w:proofErr w:type="spellStart"/>
            <w:r w:rsidRPr="005737DE">
              <w:rPr>
                <w:sz w:val="22"/>
                <w:szCs w:val="22"/>
                <w:u w:val="single"/>
              </w:rPr>
              <w:t>tęczówkowa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1 380.00 zł</w:t>
            </w:r>
          </w:p>
          <w:p w14:paraId="715CF868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B2AD03" w14:textId="0C5408DC" w:rsidR="006B05B3" w:rsidRP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5737DE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5FA4100C" w14:textId="77777777" w:rsid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57B63DA9" w14:textId="77777777" w:rsidTr="00477E0F">
        <w:trPr>
          <w:cantSplit/>
        </w:trPr>
        <w:tc>
          <w:tcPr>
            <w:tcW w:w="9498" w:type="dxa"/>
          </w:tcPr>
          <w:p w14:paraId="47F842AB" w14:textId="6A8B9D42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5B3">
              <w:rPr>
                <w:b/>
                <w:sz w:val="22"/>
                <w:szCs w:val="22"/>
              </w:rPr>
              <w:t xml:space="preserve">MDT </w:t>
            </w:r>
            <w:r w:rsidR="005737DE">
              <w:rPr>
                <w:b/>
                <w:sz w:val="22"/>
                <w:szCs w:val="22"/>
              </w:rPr>
              <w:t>Sp. z o. o.</w:t>
            </w:r>
          </w:p>
          <w:p w14:paraId="1A226E0B" w14:textId="3FEA770B" w:rsidR="006B05B3" w:rsidRPr="009F0E5C" w:rsidRDefault="005737DE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Skośna 12a</w:t>
            </w:r>
          </w:p>
          <w:p w14:paraId="35E46042" w14:textId="53930408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30-</w:t>
            </w:r>
            <w:r w:rsidR="005737DE">
              <w:rPr>
                <w:bCs/>
                <w:sz w:val="22"/>
                <w:szCs w:val="22"/>
              </w:rPr>
              <w:t>383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Kraków</w:t>
            </w:r>
          </w:p>
          <w:p w14:paraId="154D89AA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A6EF63" w14:textId="4A0E91D4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737DE">
              <w:rPr>
                <w:sz w:val="22"/>
                <w:szCs w:val="22"/>
                <w:u w:val="single"/>
              </w:rPr>
              <w:t xml:space="preserve">Zadanie nr 13: Pierścienie </w:t>
            </w:r>
            <w:proofErr w:type="spellStart"/>
            <w:r w:rsidRPr="005737DE">
              <w:rPr>
                <w:sz w:val="22"/>
                <w:szCs w:val="22"/>
                <w:u w:val="single"/>
              </w:rPr>
              <w:t>dotorebkowe</w:t>
            </w:r>
            <w:proofErr w:type="spellEnd"/>
            <w:r w:rsidRPr="005737DE">
              <w:rPr>
                <w:sz w:val="22"/>
                <w:szCs w:val="22"/>
                <w:u w:val="single"/>
              </w:rPr>
              <w:t xml:space="preserve"> PMMA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7 720.00 zł</w:t>
            </w:r>
          </w:p>
          <w:p w14:paraId="513A7E62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0F5223" w14:textId="2BFD5393" w:rsidR="006B05B3" w:rsidRP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5737DE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02CEEF12" w14:textId="77777777" w:rsid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01267080" w14:textId="77777777" w:rsidTr="00477E0F">
        <w:trPr>
          <w:cantSplit/>
        </w:trPr>
        <w:tc>
          <w:tcPr>
            <w:tcW w:w="9498" w:type="dxa"/>
          </w:tcPr>
          <w:p w14:paraId="0568581D" w14:textId="77777777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B05B3">
              <w:rPr>
                <w:b/>
                <w:sz w:val="22"/>
                <w:szCs w:val="22"/>
              </w:rPr>
              <w:t>Alcon</w:t>
            </w:r>
            <w:proofErr w:type="spellEnd"/>
            <w:r w:rsidRPr="006B05B3">
              <w:rPr>
                <w:b/>
                <w:sz w:val="22"/>
                <w:szCs w:val="22"/>
              </w:rPr>
              <w:t xml:space="preserve"> Polska Sp. z o.o.</w:t>
            </w:r>
          </w:p>
          <w:p w14:paraId="0F09013E" w14:textId="4249DCDB" w:rsidR="006B05B3" w:rsidRPr="009F0E5C" w:rsidRDefault="005737DE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Marynarska 15</w:t>
            </w:r>
          </w:p>
          <w:p w14:paraId="67815D8B" w14:textId="420CBE6C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0</w:t>
            </w:r>
            <w:r w:rsidR="005737DE">
              <w:rPr>
                <w:bCs/>
                <w:sz w:val="22"/>
                <w:szCs w:val="22"/>
              </w:rPr>
              <w:t>2</w:t>
            </w:r>
            <w:r w:rsidRPr="006B05B3">
              <w:rPr>
                <w:bCs/>
                <w:sz w:val="22"/>
                <w:szCs w:val="22"/>
              </w:rPr>
              <w:t>-</w:t>
            </w:r>
            <w:r w:rsidR="005737DE">
              <w:rPr>
                <w:bCs/>
                <w:sz w:val="22"/>
                <w:szCs w:val="22"/>
              </w:rPr>
              <w:t>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Warszawa</w:t>
            </w:r>
          </w:p>
          <w:p w14:paraId="68EE9C46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EE1029" w14:textId="7DF20F85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737DE">
              <w:rPr>
                <w:sz w:val="22"/>
                <w:szCs w:val="22"/>
                <w:u w:val="single"/>
              </w:rPr>
              <w:t xml:space="preserve">Zadanie nr 14: Zastawka </w:t>
            </w:r>
            <w:proofErr w:type="spellStart"/>
            <w:r w:rsidRPr="005737DE">
              <w:rPr>
                <w:sz w:val="22"/>
                <w:szCs w:val="22"/>
                <w:u w:val="single"/>
              </w:rPr>
              <w:t>przeciwjaskrowa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3 374.64 zł</w:t>
            </w:r>
          </w:p>
          <w:p w14:paraId="5BEEA97E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E9343E" w14:textId="38505494" w:rsidR="006B05B3" w:rsidRP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5737DE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268616D3" w14:textId="77777777" w:rsidR="006B05B3" w:rsidRDefault="006B05B3" w:rsidP="005737D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4F6EDC95" w14:textId="77777777" w:rsidTr="00477E0F">
        <w:trPr>
          <w:cantSplit/>
        </w:trPr>
        <w:tc>
          <w:tcPr>
            <w:tcW w:w="9498" w:type="dxa"/>
          </w:tcPr>
          <w:p w14:paraId="3AB69BCB" w14:textId="77777777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B05B3">
              <w:rPr>
                <w:b/>
                <w:sz w:val="22"/>
                <w:szCs w:val="22"/>
              </w:rPr>
              <w:t>Alcon</w:t>
            </w:r>
            <w:proofErr w:type="spellEnd"/>
            <w:r w:rsidRPr="006B05B3">
              <w:rPr>
                <w:b/>
                <w:sz w:val="22"/>
                <w:szCs w:val="22"/>
              </w:rPr>
              <w:t xml:space="preserve"> Polska Sp. z o.o.</w:t>
            </w:r>
          </w:p>
          <w:p w14:paraId="0A83848E" w14:textId="0EB59F65" w:rsidR="006B05B3" w:rsidRPr="009F0E5C" w:rsidRDefault="005737DE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Marynarska 15</w:t>
            </w:r>
          </w:p>
          <w:p w14:paraId="7280F74D" w14:textId="288BB3E8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0</w:t>
            </w:r>
            <w:r w:rsidR="000842C0">
              <w:rPr>
                <w:bCs/>
                <w:sz w:val="22"/>
                <w:szCs w:val="22"/>
              </w:rPr>
              <w:t>2</w:t>
            </w:r>
            <w:r w:rsidRPr="006B05B3">
              <w:rPr>
                <w:bCs/>
                <w:sz w:val="22"/>
                <w:szCs w:val="22"/>
              </w:rPr>
              <w:t>-</w:t>
            </w:r>
            <w:r w:rsidR="000842C0">
              <w:rPr>
                <w:bCs/>
                <w:sz w:val="22"/>
                <w:szCs w:val="22"/>
              </w:rPr>
              <w:t>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Warszawa</w:t>
            </w:r>
          </w:p>
          <w:p w14:paraId="589C3C42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C09068" w14:textId="128184C1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842C0">
              <w:rPr>
                <w:sz w:val="22"/>
                <w:szCs w:val="22"/>
                <w:u w:val="single"/>
              </w:rPr>
              <w:t>Zadanie nr 15: Końcówki do witrektomii przedniej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2 856.06 zł</w:t>
            </w:r>
          </w:p>
          <w:p w14:paraId="0270DD39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E37580" w14:textId="0DCE9FCE" w:rsidR="006B05B3" w:rsidRPr="006B05B3" w:rsidRDefault="006B05B3" w:rsidP="000842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0842C0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371F8645" w14:textId="77777777" w:rsidR="006B05B3" w:rsidRDefault="006B05B3" w:rsidP="000842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  <w:tr w:rsidR="006B05B3" w14:paraId="541EA987" w14:textId="77777777" w:rsidTr="00477E0F">
        <w:trPr>
          <w:cantSplit/>
        </w:trPr>
        <w:tc>
          <w:tcPr>
            <w:tcW w:w="9498" w:type="dxa"/>
          </w:tcPr>
          <w:p w14:paraId="6B111FF6" w14:textId="639AE43F" w:rsidR="006B05B3" w:rsidRPr="00D26ED6" w:rsidRDefault="006B05B3" w:rsidP="00477E0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5B3">
              <w:rPr>
                <w:b/>
                <w:sz w:val="22"/>
                <w:szCs w:val="22"/>
              </w:rPr>
              <w:lastRenderedPageBreak/>
              <w:t>MDT</w:t>
            </w:r>
            <w:r w:rsidR="000842C0">
              <w:rPr>
                <w:b/>
                <w:sz w:val="22"/>
                <w:szCs w:val="22"/>
              </w:rPr>
              <w:t xml:space="preserve"> Sp. z o. o.</w:t>
            </w:r>
          </w:p>
          <w:p w14:paraId="0B04066C" w14:textId="50901AA4" w:rsidR="006B05B3" w:rsidRPr="009F0E5C" w:rsidRDefault="000842C0" w:rsidP="00477E0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Skośna 12a</w:t>
            </w:r>
            <w:r w:rsidR="006B05B3">
              <w:rPr>
                <w:bCs/>
                <w:sz w:val="22"/>
                <w:szCs w:val="22"/>
              </w:rPr>
              <w:t xml:space="preserve"> </w:t>
            </w:r>
          </w:p>
          <w:p w14:paraId="34771FFF" w14:textId="5293E742" w:rsidR="006B05B3" w:rsidRPr="009F0E5C" w:rsidRDefault="006B05B3" w:rsidP="00477E0F">
            <w:pPr>
              <w:jc w:val="both"/>
              <w:rPr>
                <w:bCs/>
                <w:sz w:val="22"/>
                <w:szCs w:val="22"/>
              </w:rPr>
            </w:pPr>
            <w:r w:rsidRPr="006B05B3">
              <w:rPr>
                <w:bCs/>
                <w:sz w:val="22"/>
                <w:szCs w:val="22"/>
              </w:rPr>
              <w:t>30-</w:t>
            </w:r>
            <w:r w:rsidR="000842C0">
              <w:rPr>
                <w:bCs/>
                <w:sz w:val="22"/>
                <w:szCs w:val="22"/>
              </w:rPr>
              <w:t>383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05B3">
              <w:rPr>
                <w:bCs/>
                <w:sz w:val="22"/>
                <w:szCs w:val="22"/>
              </w:rPr>
              <w:t>Kraków</w:t>
            </w:r>
          </w:p>
          <w:p w14:paraId="59134D68" w14:textId="77777777" w:rsidR="006B05B3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8D6B77" w14:textId="77777777" w:rsidR="006B05B3" w:rsidRPr="00211A34" w:rsidRDefault="006B05B3" w:rsidP="00477E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842C0">
              <w:rPr>
                <w:sz w:val="22"/>
                <w:szCs w:val="22"/>
                <w:u w:val="single"/>
              </w:rPr>
              <w:t>Zadanie nr 16: Noże okulistyczne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B05B3">
              <w:rPr>
                <w:b/>
                <w:sz w:val="22"/>
                <w:szCs w:val="22"/>
              </w:rPr>
              <w:t>2 462.00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60A885" w14:textId="77777777" w:rsidR="006B05B3" w:rsidRPr="00D26ED6" w:rsidRDefault="006B05B3" w:rsidP="00477E0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72DCC90" w14:textId="659E218A" w:rsidR="006B05B3" w:rsidRPr="006B05B3" w:rsidRDefault="006B05B3" w:rsidP="000842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 xml:space="preserve">Oferta otrzymała największą ilość punktów - łącznie 100,00 - w oparciu o określone </w:t>
            </w:r>
            <w:r w:rsidR="000842C0">
              <w:br/>
            </w:r>
            <w:r w:rsidRPr="006B05B3">
              <w:t xml:space="preserve">przez Zamawiającego w SWZ kryteria oceny ofert tj. przyznano: cena oferty brutto - 100,00 pkt. </w:t>
            </w:r>
          </w:p>
          <w:p w14:paraId="230D666A" w14:textId="77777777" w:rsidR="006B05B3" w:rsidRDefault="006B05B3" w:rsidP="000842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B05B3">
              <w:t>Oferta spełnia wszystkie wymagania formalno - prawne i jest zgodna z zapisami SWZ.</w:t>
            </w:r>
          </w:p>
        </w:tc>
      </w:tr>
    </w:tbl>
    <w:p w14:paraId="375A82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DF95749" w14:textId="77777777" w:rsidTr="00596EA3">
        <w:tc>
          <w:tcPr>
            <w:tcW w:w="2169" w:type="dxa"/>
            <w:shd w:val="clear" w:color="auto" w:fill="F3F3F3"/>
          </w:tcPr>
          <w:p w14:paraId="2652F5A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7A67E8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950D4B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CFE2C6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36612" w:rsidRPr="00834EF4" w14:paraId="31A44FF0" w14:textId="77777777" w:rsidTr="003D068E">
        <w:tc>
          <w:tcPr>
            <w:tcW w:w="2169" w:type="dxa"/>
            <w:shd w:val="clear" w:color="auto" w:fill="auto"/>
          </w:tcPr>
          <w:p w14:paraId="41966163" w14:textId="176AB092" w:rsidR="00D36612" w:rsidRPr="00211A34" w:rsidRDefault="00D36612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Soczewka wewnątrzgałkowa, </w:t>
            </w:r>
            <w:proofErr w:type="spellStart"/>
            <w:r w:rsidRPr="006B05B3">
              <w:rPr>
                <w:sz w:val="20"/>
                <w:szCs w:val="20"/>
              </w:rPr>
              <w:t>asferyczna</w:t>
            </w:r>
            <w:proofErr w:type="spellEnd"/>
            <w:r w:rsidRPr="006B05B3">
              <w:rPr>
                <w:sz w:val="20"/>
                <w:szCs w:val="20"/>
              </w:rPr>
              <w:t xml:space="preserve">, hydrofilna </w:t>
            </w:r>
            <w:r>
              <w:rPr>
                <w:sz w:val="20"/>
                <w:szCs w:val="20"/>
              </w:rPr>
              <w:br/>
            </w:r>
            <w:r w:rsidRPr="006B05B3">
              <w:rPr>
                <w:sz w:val="20"/>
                <w:szCs w:val="20"/>
              </w:rPr>
              <w:t xml:space="preserve">z </w:t>
            </w:r>
            <w:proofErr w:type="spellStart"/>
            <w:r w:rsidRPr="006B05B3">
              <w:rPr>
                <w:sz w:val="20"/>
                <w:szCs w:val="20"/>
              </w:rPr>
              <w:t>injectorem</w:t>
            </w:r>
            <w:proofErr w:type="spellEnd"/>
            <w:r w:rsidRPr="006B05B3">
              <w:rPr>
                <w:sz w:val="20"/>
                <w:szCs w:val="20"/>
              </w:rPr>
              <w:t xml:space="preserve"> jednorazowym </w:t>
            </w:r>
            <w:r>
              <w:rPr>
                <w:sz w:val="20"/>
                <w:szCs w:val="20"/>
              </w:rPr>
              <w:br/>
            </w:r>
            <w:r w:rsidRPr="006B05B3">
              <w:rPr>
                <w:sz w:val="20"/>
                <w:szCs w:val="20"/>
              </w:rPr>
              <w:t>oraz kartridżem</w:t>
            </w:r>
          </w:p>
        </w:tc>
        <w:tc>
          <w:tcPr>
            <w:tcW w:w="2793" w:type="dxa"/>
            <w:shd w:val="clear" w:color="auto" w:fill="auto"/>
          </w:tcPr>
          <w:p w14:paraId="4122F2F3" w14:textId="77777777" w:rsidR="00D36612" w:rsidRPr="00211A34" w:rsidRDefault="00D36612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OCUSTAR Sp. z o. o.</w:t>
            </w:r>
          </w:p>
          <w:p w14:paraId="74CF21E6" w14:textId="77777777" w:rsidR="00D36612" w:rsidRPr="00211A34" w:rsidRDefault="00D36612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Młyńska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5/9</w:t>
            </w:r>
          </w:p>
          <w:p w14:paraId="49547BA6" w14:textId="77777777" w:rsidR="00D36612" w:rsidRPr="00211A34" w:rsidRDefault="00D36612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61-729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Poznań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1FC3AD0" w14:textId="77777777" w:rsidR="00D36612" w:rsidRDefault="00D36612" w:rsidP="00477E0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A163140" w14:textId="77777777" w:rsidR="00D36612" w:rsidRDefault="00D36612" w:rsidP="00477E0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C55DD93" w14:textId="77777777" w:rsidR="00D36612" w:rsidRDefault="00D36612" w:rsidP="00477E0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B666101" w14:textId="1C2C9317" w:rsidR="00D36612" w:rsidRPr="00211A34" w:rsidRDefault="00D36612" w:rsidP="00477E0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6B05B3" w:rsidRPr="00834EF4" w14:paraId="5D33BDED" w14:textId="77777777" w:rsidTr="00477E0F">
        <w:tc>
          <w:tcPr>
            <w:tcW w:w="2169" w:type="dxa"/>
            <w:shd w:val="clear" w:color="auto" w:fill="auto"/>
          </w:tcPr>
          <w:p w14:paraId="079B653C" w14:textId="117EB50E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Soczewka wewnątrzgałkowa, </w:t>
            </w:r>
            <w:proofErr w:type="spellStart"/>
            <w:r w:rsidRPr="006B05B3">
              <w:rPr>
                <w:sz w:val="20"/>
                <w:szCs w:val="20"/>
              </w:rPr>
              <w:t>asferyczna</w:t>
            </w:r>
            <w:proofErr w:type="spellEnd"/>
            <w:r w:rsidRPr="006B05B3">
              <w:rPr>
                <w:sz w:val="20"/>
                <w:szCs w:val="20"/>
              </w:rPr>
              <w:t xml:space="preserve">, hydrofilna </w:t>
            </w:r>
            <w:r w:rsidR="000842C0">
              <w:rPr>
                <w:sz w:val="20"/>
                <w:szCs w:val="20"/>
              </w:rPr>
              <w:br/>
            </w:r>
            <w:r w:rsidRPr="006B05B3">
              <w:rPr>
                <w:sz w:val="20"/>
                <w:szCs w:val="20"/>
              </w:rPr>
              <w:t xml:space="preserve">z </w:t>
            </w:r>
            <w:proofErr w:type="spellStart"/>
            <w:r w:rsidRPr="006B05B3">
              <w:rPr>
                <w:sz w:val="20"/>
                <w:szCs w:val="20"/>
              </w:rPr>
              <w:t>injectorem</w:t>
            </w:r>
            <w:proofErr w:type="spellEnd"/>
            <w:r w:rsidRPr="006B05B3">
              <w:rPr>
                <w:sz w:val="20"/>
                <w:szCs w:val="20"/>
              </w:rPr>
              <w:t xml:space="preserve"> jednorazowym </w:t>
            </w:r>
            <w:r w:rsidR="000842C0">
              <w:rPr>
                <w:sz w:val="20"/>
                <w:szCs w:val="20"/>
              </w:rPr>
              <w:br/>
            </w:r>
            <w:r w:rsidRPr="006B05B3">
              <w:rPr>
                <w:sz w:val="20"/>
                <w:szCs w:val="20"/>
              </w:rPr>
              <w:t>oraz kartridżem</w:t>
            </w:r>
          </w:p>
        </w:tc>
        <w:tc>
          <w:tcPr>
            <w:tcW w:w="2793" w:type="dxa"/>
            <w:shd w:val="clear" w:color="auto" w:fill="auto"/>
          </w:tcPr>
          <w:p w14:paraId="6F87675D" w14:textId="77777777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B05B3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895604F" w14:textId="696278FC" w:rsidR="006B05B3" w:rsidRPr="00211A34" w:rsidRDefault="000842C0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B05B3" w:rsidRPr="006B05B3">
              <w:rPr>
                <w:sz w:val="20"/>
                <w:szCs w:val="20"/>
              </w:rPr>
              <w:t>Przemysłowa</w:t>
            </w:r>
            <w:r w:rsidR="006B05B3" w:rsidRPr="00211A34">
              <w:rPr>
                <w:sz w:val="20"/>
                <w:szCs w:val="20"/>
              </w:rPr>
              <w:t xml:space="preserve"> </w:t>
            </w:r>
            <w:r w:rsidR="006B05B3" w:rsidRPr="006B05B3">
              <w:rPr>
                <w:sz w:val="20"/>
                <w:szCs w:val="20"/>
              </w:rPr>
              <w:t>17</w:t>
            </w:r>
          </w:p>
          <w:p w14:paraId="559C848C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01578F9C" w14:textId="77777777" w:rsidR="000171FA" w:rsidRDefault="000171FA" w:rsidP="00477E0F">
            <w:pPr>
              <w:spacing w:before="40" w:after="40"/>
              <w:rPr>
                <w:sz w:val="20"/>
                <w:szCs w:val="20"/>
              </w:rPr>
            </w:pPr>
          </w:p>
          <w:p w14:paraId="53BE8523" w14:textId="77777777" w:rsidR="000171FA" w:rsidRDefault="000171FA" w:rsidP="00477E0F">
            <w:pPr>
              <w:spacing w:before="40" w:after="40"/>
              <w:rPr>
                <w:sz w:val="20"/>
                <w:szCs w:val="20"/>
              </w:rPr>
            </w:pPr>
          </w:p>
          <w:p w14:paraId="7095E47F" w14:textId="027FCBEF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6BBCB8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59F59D61" w14:textId="77777777" w:rsidTr="00477E0F">
        <w:tc>
          <w:tcPr>
            <w:tcW w:w="2169" w:type="dxa"/>
            <w:shd w:val="clear" w:color="auto" w:fill="auto"/>
          </w:tcPr>
          <w:p w14:paraId="250A1A32" w14:textId="44F4A3BE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Soczewka wewnątrzgałkowa </w:t>
            </w:r>
            <w:proofErr w:type="spellStart"/>
            <w:r w:rsidRPr="006B05B3">
              <w:rPr>
                <w:sz w:val="20"/>
                <w:szCs w:val="20"/>
              </w:rPr>
              <w:t>monofokalna</w:t>
            </w:r>
            <w:proofErr w:type="spellEnd"/>
            <w:r w:rsidRPr="006B05B3">
              <w:rPr>
                <w:sz w:val="20"/>
                <w:szCs w:val="20"/>
              </w:rPr>
              <w:t xml:space="preserve">, </w:t>
            </w:r>
            <w:proofErr w:type="spellStart"/>
            <w:r w:rsidRPr="006B05B3">
              <w:rPr>
                <w:sz w:val="20"/>
                <w:szCs w:val="20"/>
              </w:rPr>
              <w:t>asferyczna</w:t>
            </w:r>
            <w:proofErr w:type="spellEnd"/>
            <w:r w:rsidRPr="006B05B3">
              <w:rPr>
                <w:sz w:val="20"/>
                <w:szCs w:val="20"/>
              </w:rPr>
              <w:t xml:space="preserve"> </w:t>
            </w:r>
            <w:r w:rsidR="000842C0">
              <w:rPr>
                <w:sz w:val="20"/>
                <w:szCs w:val="20"/>
              </w:rPr>
              <w:br/>
            </w:r>
            <w:r w:rsidRPr="006B05B3">
              <w:rPr>
                <w:sz w:val="20"/>
                <w:szCs w:val="20"/>
              </w:rPr>
              <w:t>(korekcja aberracji)</w:t>
            </w:r>
          </w:p>
        </w:tc>
        <w:tc>
          <w:tcPr>
            <w:tcW w:w="2793" w:type="dxa"/>
            <w:shd w:val="clear" w:color="auto" w:fill="auto"/>
          </w:tcPr>
          <w:p w14:paraId="0F9BB5A0" w14:textId="7EAB43F6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 xml:space="preserve">Carl Zeiss </w:t>
            </w:r>
            <w:r w:rsidR="000842C0">
              <w:rPr>
                <w:b/>
                <w:bCs/>
                <w:sz w:val="20"/>
                <w:szCs w:val="20"/>
              </w:rPr>
              <w:t>S</w:t>
            </w:r>
            <w:r w:rsidRPr="006B05B3">
              <w:rPr>
                <w:b/>
                <w:bCs/>
                <w:sz w:val="20"/>
                <w:szCs w:val="20"/>
              </w:rPr>
              <w:t>p. z o.o.</w:t>
            </w:r>
          </w:p>
          <w:p w14:paraId="63937D36" w14:textId="42F47E2E" w:rsidR="006B05B3" w:rsidRPr="00211A34" w:rsidRDefault="000842C0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B05B3" w:rsidRPr="006B05B3">
              <w:rPr>
                <w:sz w:val="20"/>
                <w:szCs w:val="20"/>
              </w:rPr>
              <w:t>Naramowicka</w:t>
            </w:r>
            <w:r w:rsidR="006B05B3" w:rsidRPr="00211A34">
              <w:rPr>
                <w:sz w:val="20"/>
                <w:szCs w:val="20"/>
              </w:rPr>
              <w:t xml:space="preserve"> </w:t>
            </w:r>
            <w:r w:rsidR="006B05B3" w:rsidRPr="006B05B3">
              <w:rPr>
                <w:sz w:val="20"/>
                <w:szCs w:val="20"/>
              </w:rPr>
              <w:t>76</w:t>
            </w:r>
          </w:p>
          <w:p w14:paraId="2C376266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61-622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637054C" w14:textId="77777777" w:rsidR="000171FA" w:rsidRDefault="000171FA" w:rsidP="00477E0F">
            <w:pPr>
              <w:spacing w:before="40" w:after="40"/>
              <w:rPr>
                <w:sz w:val="20"/>
                <w:szCs w:val="20"/>
              </w:rPr>
            </w:pPr>
          </w:p>
          <w:p w14:paraId="0856B283" w14:textId="77777777" w:rsidR="000171FA" w:rsidRDefault="000171FA" w:rsidP="00477E0F">
            <w:pPr>
              <w:spacing w:before="40" w:after="40"/>
              <w:rPr>
                <w:sz w:val="20"/>
                <w:szCs w:val="20"/>
              </w:rPr>
            </w:pPr>
          </w:p>
          <w:p w14:paraId="63C6BE77" w14:textId="73E76E3F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85CC25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1DEF4E7A" w14:textId="77777777" w:rsidTr="00477E0F">
        <w:tc>
          <w:tcPr>
            <w:tcW w:w="2169" w:type="dxa"/>
            <w:shd w:val="clear" w:color="auto" w:fill="auto"/>
          </w:tcPr>
          <w:p w14:paraId="3EA36855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Płyn </w:t>
            </w:r>
            <w:proofErr w:type="spellStart"/>
            <w:r w:rsidRPr="006B05B3">
              <w:rPr>
                <w:sz w:val="20"/>
                <w:szCs w:val="20"/>
              </w:rPr>
              <w:t>wiskoelastyczny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1DE65368" w14:textId="77777777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B05B3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81A7E0C" w14:textId="3F608F3C" w:rsidR="006B05B3" w:rsidRPr="00211A34" w:rsidRDefault="000842C0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B05B3" w:rsidRPr="006B05B3">
              <w:rPr>
                <w:sz w:val="20"/>
                <w:szCs w:val="20"/>
              </w:rPr>
              <w:t>Przemysłowa</w:t>
            </w:r>
            <w:r w:rsidR="006B05B3" w:rsidRPr="00211A34">
              <w:rPr>
                <w:sz w:val="20"/>
                <w:szCs w:val="20"/>
              </w:rPr>
              <w:t xml:space="preserve"> </w:t>
            </w:r>
            <w:r w:rsidR="006B05B3" w:rsidRPr="006B05B3">
              <w:rPr>
                <w:sz w:val="20"/>
                <w:szCs w:val="20"/>
              </w:rPr>
              <w:t>17</w:t>
            </w:r>
          </w:p>
          <w:p w14:paraId="1B624DDB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50DA9C14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25518694" w14:textId="358CB33E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A4A233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1DF3CE55" w14:textId="77777777" w:rsidTr="00477E0F">
        <w:tc>
          <w:tcPr>
            <w:tcW w:w="2169" w:type="dxa"/>
            <w:shd w:val="clear" w:color="auto" w:fill="auto"/>
          </w:tcPr>
          <w:p w14:paraId="00A270E5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Płyn </w:t>
            </w:r>
            <w:proofErr w:type="spellStart"/>
            <w:r w:rsidRPr="006B05B3">
              <w:rPr>
                <w:sz w:val="20"/>
                <w:szCs w:val="20"/>
              </w:rPr>
              <w:t>wiskoelastyczny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2D1BB1C" w14:textId="5260F309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 xml:space="preserve">OPTOTECH </w:t>
            </w:r>
            <w:r w:rsidR="000842C0">
              <w:rPr>
                <w:b/>
                <w:bCs/>
                <w:sz w:val="20"/>
                <w:szCs w:val="20"/>
              </w:rPr>
              <w:t>Sp. z o. o. S. k.</w:t>
            </w:r>
          </w:p>
          <w:p w14:paraId="73040AAB" w14:textId="6FF1715F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ul. </w:t>
            </w:r>
            <w:proofErr w:type="spellStart"/>
            <w:r w:rsidR="000842C0">
              <w:rPr>
                <w:sz w:val="20"/>
                <w:szCs w:val="20"/>
              </w:rPr>
              <w:t>Wimmera</w:t>
            </w:r>
            <w:proofErr w:type="spellEnd"/>
            <w:r w:rsidR="000842C0">
              <w:rPr>
                <w:sz w:val="20"/>
                <w:szCs w:val="20"/>
              </w:rPr>
              <w:t xml:space="preserve"> 67E</w:t>
            </w:r>
          </w:p>
          <w:p w14:paraId="7D1A4445" w14:textId="52FE5DAE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32-00</w:t>
            </w:r>
            <w:r w:rsidR="000842C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</w:t>
            </w:r>
            <w:r w:rsidR="000842C0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10AAD988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73B9F889" w14:textId="31DB9A74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- 75.</w:t>
            </w:r>
            <w:r w:rsidR="003D666E">
              <w:rPr>
                <w:sz w:val="20"/>
                <w:szCs w:val="20"/>
              </w:rPr>
              <w:t>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808825" w14:textId="0D528D0E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75,</w:t>
            </w:r>
            <w:r w:rsidR="003D666E">
              <w:rPr>
                <w:sz w:val="20"/>
                <w:szCs w:val="20"/>
              </w:rPr>
              <w:t>80</w:t>
            </w:r>
          </w:p>
        </w:tc>
      </w:tr>
      <w:tr w:rsidR="006B05B3" w:rsidRPr="00834EF4" w14:paraId="58BD51A4" w14:textId="77777777" w:rsidTr="00477E0F">
        <w:tc>
          <w:tcPr>
            <w:tcW w:w="2169" w:type="dxa"/>
            <w:shd w:val="clear" w:color="auto" w:fill="auto"/>
          </w:tcPr>
          <w:p w14:paraId="2D3F5305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Płyn </w:t>
            </w:r>
            <w:proofErr w:type="spellStart"/>
            <w:r w:rsidRPr="006B05B3">
              <w:rPr>
                <w:sz w:val="20"/>
                <w:szCs w:val="20"/>
              </w:rPr>
              <w:t>wiskoelastyczny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160ACDF" w14:textId="04D49B55" w:rsidR="006B05B3" w:rsidRPr="00211A34" w:rsidRDefault="004E40F8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="006B05B3"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4D4E0D9" w14:textId="77777777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320A</w:t>
            </w:r>
          </w:p>
          <w:p w14:paraId="15C2A5CC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3F12C733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675F4917" w14:textId="1BA6A389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- 61.22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83EA38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61,22</w:t>
            </w:r>
          </w:p>
        </w:tc>
      </w:tr>
      <w:tr w:rsidR="006B05B3" w:rsidRPr="00834EF4" w14:paraId="054B0416" w14:textId="77777777" w:rsidTr="00477E0F">
        <w:tc>
          <w:tcPr>
            <w:tcW w:w="2169" w:type="dxa"/>
            <w:shd w:val="clear" w:color="auto" w:fill="auto"/>
          </w:tcPr>
          <w:p w14:paraId="71F1DE9C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Płyn </w:t>
            </w:r>
            <w:proofErr w:type="spellStart"/>
            <w:r w:rsidRPr="006B05B3">
              <w:rPr>
                <w:sz w:val="20"/>
                <w:szCs w:val="20"/>
              </w:rPr>
              <w:t>wiskoelastyczny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6F6054C" w14:textId="77777777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BAUSCH HEALTH POLAND Sp. z o. o.</w:t>
            </w:r>
          </w:p>
          <w:p w14:paraId="073633EB" w14:textId="77777777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2</w:t>
            </w:r>
          </w:p>
          <w:p w14:paraId="457262C9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35-959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56367060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50449D7F" w14:textId="3DF52E1C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- 54.52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5B013A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54,52</w:t>
            </w:r>
          </w:p>
        </w:tc>
      </w:tr>
      <w:tr w:rsidR="006B05B3" w:rsidRPr="00834EF4" w14:paraId="6640D5E9" w14:textId="77777777" w:rsidTr="00477E0F">
        <w:tc>
          <w:tcPr>
            <w:tcW w:w="2169" w:type="dxa"/>
            <w:shd w:val="clear" w:color="auto" w:fill="auto"/>
          </w:tcPr>
          <w:p w14:paraId="29E876C4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Błękit </w:t>
            </w:r>
            <w:proofErr w:type="spellStart"/>
            <w:r w:rsidRPr="006B05B3">
              <w:rPr>
                <w:sz w:val="20"/>
                <w:szCs w:val="20"/>
              </w:rPr>
              <w:t>trypanu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6210E93" w14:textId="03935378" w:rsidR="006B05B3" w:rsidRPr="00211A34" w:rsidRDefault="004E40F8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="006B05B3"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D390148" w14:textId="77777777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320A</w:t>
            </w:r>
          </w:p>
          <w:p w14:paraId="1EF305DE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715FEEC5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6C34DFE6" w14:textId="7415EC65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7E7AFB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22D1B3AD" w14:textId="77777777" w:rsidTr="00477E0F">
        <w:tc>
          <w:tcPr>
            <w:tcW w:w="2169" w:type="dxa"/>
            <w:shd w:val="clear" w:color="auto" w:fill="auto"/>
          </w:tcPr>
          <w:p w14:paraId="605B269B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Błękit </w:t>
            </w:r>
            <w:proofErr w:type="spellStart"/>
            <w:r w:rsidRPr="006B05B3">
              <w:rPr>
                <w:sz w:val="20"/>
                <w:szCs w:val="20"/>
              </w:rPr>
              <w:t>trypanu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3E4F5C8" w14:textId="7884A84A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 xml:space="preserve">OPTOTECH </w:t>
            </w:r>
            <w:r w:rsidR="004E40F8">
              <w:rPr>
                <w:b/>
                <w:bCs/>
                <w:sz w:val="20"/>
                <w:szCs w:val="20"/>
              </w:rPr>
              <w:t>Sp. z o. o. Sp. k.</w:t>
            </w:r>
          </w:p>
          <w:p w14:paraId="21B5BB98" w14:textId="42AEFBFE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ul. </w:t>
            </w:r>
            <w:proofErr w:type="spellStart"/>
            <w:r w:rsidR="004E40F8">
              <w:rPr>
                <w:sz w:val="20"/>
                <w:szCs w:val="20"/>
              </w:rPr>
              <w:t>Wimmera</w:t>
            </w:r>
            <w:proofErr w:type="spellEnd"/>
            <w:r w:rsidR="004E40F8">
              <w:rPr>
                <w:sz w:val="20"/>
                <w:szCs w:val="20"/>
              </w:rPr>
              <w:t xml:space="preserve"> 67E</w:t>
            </w:r>
          </w:p>
          <w:p w14:paraId="53EA8A10" w14:textId="7F6612E3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32-00</w:t>
            </w:r>
            <w:r w:rsidR="004E40F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</w:t>
            </w:r>
            <w:r w:rsidR="004E40F8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2FB670A2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67BF6B77" w14:textId="085EF175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- 98.9</w:t>
            </w:r>
            <w:r w:rsidR="003D666E">
              <w:rPr>
                <w:sz w:val="20"/>
                <w:szCs w:val="20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8AA466" w14:textId="0CEAE8D9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98,9</w:t>
            </w:r>
            <w:r w:rsidR="003D666E">
              <w:rPr>
                <w:sz w:val="20"/>
                <w:szCs w:val="20"/>
              </w:rPr>
              <w:t>9</w:t>
            </w:r>
          </w:p>
        </w:tc>
      </w:tr>
      <w:tr w:rsidR="006B05B3" w:rsidRPr="00834EF4" w14:paraId="7072CD7F" w14:textId="77777777" w:rsidTr="00477E0F">
        <w:tc>
          <w:tcPr>
            <w:tcW w:w="2169" w:type="dxa"/>
            <w:shd w:val="clear" w:color="auto" w:fill="auto"/>
          </w:tcPr>
          <w:p w14:paraId="61E6A66C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Błękit </w:t>
            </w:r>
            <w:proofErr w:type="spellStart"/>
            <w:r w:rsidRPr="006B05B3">
              <w:rPr>
                <w:sz w:val="20"/>
                <w:szCs w:val="20"/>
              </w:rPr>
              <w:t>trypanu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88B6E60" w14:textId="77777777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BAUSCH HEALTH POLAND Sp. z o. o.</w:t>
            </w:r>
          </w:p>
          <w:p w14:paraId="48163D5B" w14:textId="77777777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2</w:t>
            </w:r>
          </w:p>
          <w:p w14:paraId="183C95CA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lastRenderedPageBreak/>
              <w:t>35-959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5C5A13AD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674B3608" w14:textId="6D7BDEED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- 12.1</w:t>
            </w:r>
            <w:r w:rsidR="003D666E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64ADF8" w14:textId="779F933E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12,1</w:t>
            </w:r>
            <w:r w:rsidR="003D666E">
              <w:rPr>
                <w:sz w:val="20"/>
                <w:szCs w:val="20"/>
              </w:rPr>
              <w:t>2</w:t>
            </w:r>
          </w:p>
        </w:tc>
      </w:tr>
      <w:tr w:rsidR="006B05B3" w:rsidRPr="00834EF4" w14:paraId="640DBF38" w14:textId="77777777" w:rsidTr="00477E0F">
        <w:tc>
          <w:tcPr>
            <w:tcW w:w="2169" w:type="dxa"/>
            <w:shd w:val="clear" w:color="auto" w:fill="auto"/>
          </w:tcPr>
          <w:p w14:paraId="7F426922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Błękit </w:t>
            </w:r>
            <w:proofErr w:type="spellStart"/>
            <w:r w:rsidRPr="006B05B3">
              <w:rPr>
                <w:sz w:val="20"/>
                <w:szCs w:val="20"/>
              </w:rPr>
              <w:t>trypanu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1C8420D" w14:textId="24CBD17D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ABJ-VISION Sp.</w:t>
            </w:r>
            <w:r w:rsidR="004E40F8">
              <w:rPr>
                <w:b/>
                <w:bCs/>
                <w:sz w:val="20"/>
                <w:szCs w:val="20"/>
              </w:rPr>
              <w:t xml:space="preserve"> </w:t>
            </w:r>
            <w:r w:rsidRPr="006B05B3">
              <w:rPr>
                <w:b/>
                <w:bCs/>
                <w:sz w:val="20"/>
                <w:szCs w:val="20"/>
              </w:rPr>
              <w:t>z.o.o.</w:t>
            </w:r>
          </w:p>
          <w:p w14:paraId="6A9ABA92" w14:textId="6C877CCE" w:rsidR="006B05B3" w:rsidRPr="00211A34" w:rsidRDefault="004E40F8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Główna 76</w:t>
            </w:r>
          </w:p>
          <w:p w14:paraId="4CF468AD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95-041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Gałków Duży</w:t>
            </w:r>
          </w:p>
        </w:tc>
        <w:tc>
          <w:tcPr>
            <w:tcW w:w="2976" w:type="dxa"/>
            <w:shd w:val="clear" w:color="auto" w:fill="auto"/>
          </w:tcPr>
          <w:p w14:paraId="2B1492A0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5760956E" w14:textId="3B21362A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- 65.99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517BF9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65,99</w:t>
            </w:r>
          </w:p>
        </w:tc>
      </w:tr>
      <w:tr w:rsidR="006B05B3" w:rsidRPr="00834EF4" w14:paraId="24733AC5" w14:textId="77777777" w:rsidTr="00477E0F">
        <w:tc>
          <w:tcPr>
            <w:tcW w:w="2169" w:type="dxa"/>
            <w:shd w:val="clear" w:color="auto" w:fill="auto"/>
          </w:tcPr>
          <w:p w14:paraId="7E6DB748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>Miękka soczewka kontaktowa do przedłużonego noszenia</w:t>
            </w:r>
          </w:p>
        </w:tc>
        <w:tc>
          <w:tcPr>
            <w:tcW w:w="2793" w:type="dxa"/>
            <w:shd w:val="clear" w:color="auto" w:fill="auto"/>
          </w:tcPr>
          <w:p w14:paraId="521D5398" w14:textId="77777777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B05B3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A1CD399" w14:textId="52CC1EDC" w:rsidR="006B05B3" w:rsidRPr="00211A34" w:rsidRDefault="004E40F8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Marynarska 15</w:t>
            </w:r>
          </w:p>
          <w:p w14:paraId="4EEE6534" w14:textId="65B7F085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00-</w:t>
            </w:r>
            <w:r w:rsidR="004E40F8">
              <w:rPr>
                <w:sz w:val="20"/>
                <w:szCs w:val="20"/>
              </w:rPr>
              <w:t>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D655A77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2AAD66D1" w14:textId="048886DA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4E1B1E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04542CC0" w14:textId="77777777" w:rsidTr="00477E0F">
        <w:tc>
          <w:tcPr>
            <w:tcW w:w="2169" w:type="dxa"/>
            <w:shd w:val="clear" w:color="auto" w:fill="auto"/>
          </w:tcPr>
          <w:p w14:paraId="73A26E7B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Soczewka wewnątrzgałkowa, </w:t>
            </w:r>
            <w:proofErr w:type="spellStart"/>
            <w:r w:rsidRPr="006B05B3">
              <w:rPr>
                <w:sz w:val="20"/>
                <w:szCs w:val="20"/>
              </w:rPr>
              <w:t>przedniokomorowa</w:t>
            </w:r>
            <w:proofErr w:type="spellEnd"/>
            <w:r w:rsidRPr="006B05B3">
              <w:rPr>
                <w:sz w:val="20"/>
                <w:szCs w:val="20"/>
              </w:rPr>
              <w:t xml:space="preserve">, </w:t>
            </w:r>
            <w:proofErr w:type="spellStart"/>
            <w:r w:rsidRPr="006B05B3">
              <w:rPr>
                <w:sz w:val="20"/>
                <w:szCs w:val="20"/>
              </w:rPr>
              <w:t>afakijna</w:t>
            </w:r>
            <w:proofErr w:type="spellEnd"/>
            <w:r w:rsidRPr="006B05B3">
              <w:rPr>
                <w:sz w:val="20"/>
                <w:szCs w:val="20"/>
              </w:rPr>
              <w:t xml:space="preserve">, do fiksacji </w:t>
            </w:r>
            <w:proofErr w:type="spellStart"/>
            <w:r w:rsidRPr="006B05B3">
              <w:rPr>
                <w:sz w:val="20"/>
                <w:szCs w:val="20"/>
              </w:rPr>
              <w:t>tęczówkowej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975597F" w14:textId="0C54F6DB" w:rsidR="006B05B3" w:rsidRPr="00211A34" w:rsidRDefault="004E40F8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="006B05B3"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5F73DDE" w14:textId="77777777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320A</w:t>
            </w:r>
          </w:p>
          <w:p w14:paraId="590D5A98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52EC8D6C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39F31FFA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7059571A" w14:textId="0C10C483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6F7124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73166286" w14:textId="77777777" w:rsidTr="00477E0F">
        <w:tc>
          <w:tcPr>
            <w:tcW w:w="2169" w:type="dxa"/>
            <w:shd w:val="clear" w:color="auto" w:fill="auto"/>
          </w:tcPr>
          <w:p w14:paraId="2C457DD8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>Kaniula do płukania kanalików łzowych</w:t>
            </w:r>
          </w:p>
        </w:tc>
        <w:tc>
          <w:tcPr>
            <w:tcW w:w="2793" w:type="dxa"/>
            <w:shd w:val="clear" w:color="auto" w:fill="auto"/>
          </w:tcPr>
          <w:p w14:paraId="00F994E0" w14:textId="77777777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B05B3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1D0FAD8" w14:textId="4E097438" w:rsidR="006B05B3" w:rsidRPr="00211A34" w:rsidRDefault="004E40F8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B05B3" w:rsidRPr="006B05B3">
              <w:rPr>
                <w:sz w:val="20"/>
                <w:szCs w:val="20"/>
              </w:rPr>
              <w:t>Przemysłowa</w:t>
            </w:r>
            <w:r w:rsidR="006B05B3" w:rsidRPr="00211A34">
              <w:rPr>
                <w:sz w:val="20"/>
                <w:szCs w:val="20"/>
              </w:rPr>
              <w:t xml:space="preserve"> </w:t>
            </w:r>
            <w:r w:rsidR="006B05B3" w:rsidRPr="006B05B3">
              <w:rPr>
                <w:sz w:val="20"/>
                <w:szCs w:val="20"/>
              </w:rPr>
              <w:t>17</w:t>
            </w:r>
          </w:p>
          <w:p w14:paraId="4933DD0D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10B5075B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65B423FB" w14:textId="583BC37E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D54720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66DEE65C" w14:textId="77777777" w:rsidTr="00477E0F">
        <w:tc>
          <w:tcPr>
            <w:tcW w:w="2169" w:type="dxa"/>
            <w:shd w:val="clear" w:color="auto" w:fill="auto"/>
          </w:tcPr>
          <w:p w14:paraId="3CCEAEF5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>Kaniula do płukania kanalików łzowych</w:t>
            </w:r>
          </w:p>
        </w:tc>
        <w:tc>
          <w:tcPr>
            <w:tcW w:w="2793" w:type="dxa"/>
            <w:shd w:val="clear" w:color="auto" w:fill="auto"/>
          </w:tcPr>
          <w:p w14:paraId="601AC5A4" w14:textId="2CC38A8D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MDT</w:t>
            </w:r>
            <w:r w:rsidR="004E40F8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E1D2035" w14:textId="40313FB5" w:rsidR="006B05B3" w:rsidRPr="00211A34" w:rsidRDefault="004E40F8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3E698638" w14:textId="779A45D4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30-</w:t>
            </w:r>
            <w:r w:rsidR="0018281C"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D870B1E" w14:textId="77777777" w:rsidR="003D666E" w:rsidRDefault="003D666E" w:rsidP="00477E0F">
            <w:pPr>
              <w:spacing w:before="40" w:after="40"/>
              <w:rPr>
                <w:sz w:val="20"/>
                <w:szCs w:val="20"/>
              </w:rPr>
            </w:pPr>
          </w:p>
          <w:p w14:paraId="714EDAA6" w14:textId="11587FCB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- 20.9</w:t>
            </w:r>
            <w:r w:rsidR="003D666E"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26F701" w14:textId="51923DE2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20,9</w:t>
            </w:r>
            <w:r w:rsidR="003D666E">
              <w:rPr>
                <w:sz w:val="20"/>
                <w:szCs w:val="20"/>
              </w:rPr>
              <w:t>6</w:t>
            </w:r>
          </w:p>
        </w:tc>
      </w:tr>
      <w:tr w:rsidR="006B05B3" w:rsidRPr="00834EF4" w14:paraId="52546888" w14:textId="77777777" w:rsidTr="00477E0F">
        <w:tc>
          <w:tcPr>
            <w:tcW w:w="2169" w:type="dxa"/>
            <w:shd w:val="clear" w:color="auto" w:fill="auto"/>
          </w:tcPr>
          <w:p w14:paraId="10384126" w14:textId="783A78B3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Kaniula </w:t>
            </w:r>
            <w:r w:rsidR="000842C0">
              <w:rPr>
                <w:sz w:val="20"/>
                <w:szCs w:val="20"/>
              </w:rPr>
              <w:br/>
            </w:r>
            <w:r w:rsidRPr="006B05B3">
              <w:rPr>
                <w:sz w:val="20"/>
                <w:szCs w:val="20"/>
              </w:rPr>
              <w:t xml:space="preserve">do </w:t>
            </w:r>
            <w:proofErr w:type="spellStart"/>
            <w:r w:rsidRPr="006B05B3">
              <w:rPr>
                <w:sz w:val="20"/>
                <w:szCs w:val="20"/>
              </w:rPr>
              <w:t>hydrodysekcji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9280D98" w14:textId="77777777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B05B3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09E624C" w14:textId="5A6A6F86" w:rsidR="006B05B3" w:rsidRPr="00211A34" w:rsidRDefault="0018281C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B05B3" w:rsidRPr="006B05B3">
              <w:rPr>
                <w:sz w:val="20"/>
                <w:szCs w:val="20"/>
              </w:rPr>
              <w:t>Przemysłowa</w:t>
            </w:r>
            <w:r w:rsidR="006B05B3" w:rsidRPr="00211A34">
              <w:rPr>
                <w:sz w:val="20"/>
                <w:szCs w:val="20"/>
              </w:rPr>
              <w:t xml:space="preserve"> </w:t>
            </w:r>
            <w:r w:rsidR="006B05B3" w:rsidRPr="006B05B3">
              <w:rPr>
                <w:sz w:val="20"/>
                <w:szCs w:val="20"/>
              </w:rPr>
              <w:t>17</w:t>
            </w:r>
          </w:p>
          <w:p w14:paraId="072DF4E6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2D15CC81" w14:textId="77777777" w:rsidR="00562075" w:rsidRDefault="00562075" w:rsidP="00477E0F">
            <w:pPr>
              <w:spacing w:before="40" w:after="40"/>
              <w:rPr>
                <w:sz w:val="20"/>
                <w:szCs w:val="20"/>
              </w:rPr>
            </w:pPr>
          </w:p>
          <w:p w14:paraId="0918D5A1" w14:textId="1581576B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C82C33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27ACD591" w14:textId="77777777" w:rsidTr="00477E0F">
        <w:tc>
          <w:tcPr>
            <w:tcW w:w="2169" w:type="dxa"/>
            <w:shd w:val="clear" w:color="auto" w:fill="auto"/>
          </w:tcPr>
          <w:p w14:paraId="0B3B189A" w14:textId="76357292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Kaniula </w:t>
            </w:r>
            <w:r w:rsidR="000842C0">
              <w:rPr>
                <w:sz w:val="20"/>
                <w:szCs w:val="20"/>
              </w:rPr>
              <w:br/>
            </w:r>
            <w:r w:rsidRPr="006B05B3">
              <w:rPr>
                <w:sz w:val="20"/>
                <w:szCs w:val="20"/>
              </w:rPr>
              <w:t xml:space="preserve">do </w:t>
            </w:r>
            <w:proofErr w:type="spellStart"/>
            <w:r w:rsidRPr="006B05B3">
              <w:rPr>
                <w:sz w:val="20"/>
                <w:szCs w:val="20"/>
              </w:rPr>
              <w:t>hydrodysekcji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52B94B3" w14:textId="74F3BE79" w:rsidR="006B05B3" w:rsidRPr="00211A34" w:rsidRDefault="0018281C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="006B05B3"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3F47F2E" w14:textId="77777777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320A</w:t>
            </w:r>
          </w:p>
          <w:p w14:paraId="75BFCDC4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6CD8FEE8" w14:textId="77777777" w:rsidR="00562075" w:rsidRDefault="00562075" w:rsidP="00477E0F">
            <w:pPr>
              <w:spacing w:before="40" w:after="40"/>
              <w:rPr>
                <w:sz w:val="20"/>
                <w:szCs w:val="20"/>
              </w:rPr>
            </w:pPr>
          </w:p>
          <w:p w14:paraId="5A45D209" w14:textId="005A8D18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- 69.55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978A99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69,55</w:t>
            </w:r>
          </w:p>
        </w:tc>
      </w:tr>
      <w:tr w:rsidR="006B05B3" w:rsidRPr="00834EF4" w14:paraId="45EDA6A5" w14:textId="77777777" w:rsidTr="00477E0F">
        <w:tc>
          <w:tcPr>
            <w:tcW w:w="2169" w:type="dxa"/>
            <w:shd w:val="clear" w:color="auto" w:fill="auto"/>
          </w:tcPr>
          <w:p w14:paraId="2C89E82E" w14:textId="7B793B81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Kaniula </w:t>
            </w:r>
            <w:r w:rsidR="000842C0">
              <w:rPr>
                <w:sz w:val="20"/>
                <w:szCs w:val="20"/>
              </w:rPr>
              <w:br/>
            </w:r>
            <w:r w:rsidRPr="006B05B3">
              <w:rPr>
                <w:sz w:val="20"/>
                <w:szCs w:val="20"/>
              </w:rPr>
              <w:t xml:space="preserve">do </w:t>
            </w:r>
            <w:proofErr w:type="spellStart"/>
            <w:r w:rsidRPr="006B05B3">
              <w:rPr>
                <w:sz w:val="20"/>
                <w:szCs w:val="20"/>
              </w:rPr>
              <w:t>hydrodysekcji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19CF1A5" w14:textId="718C9E0F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 xml:space="preserve">MDT </w:t>
            </w:r>
            <w:r w:rsidR="0018281C">
              <w:rPr>
                <w:b/>
                <w:bCs/>
                <w:sz w:val="20"/>
                <w:szCs w:val="20"/>
              </w:rPr>
              <w:t>Sp. z o. o.</w:t>
            </w:r>
          </w:p>
          <w:p w14:paraId="3CEF24FA" w14:textId="08275D00" w:rsidR="006B05B3" w:rsidRPr="00211A34" w:rsidRDefault="0018281C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3D6A6316" w14:textId="6C911340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30-</w:t>
            </w:r>
            <w:r w:rsidR="0018281C"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D631536" w14:textId="77777777" w:rsidR="00562075" w:rsidRDefault="00562075" w:rsidP="00477E0F">
            <w:pPr>
              <w:spacing w:before="40" w:after="40"/>
              <w:rPr>
                <w:sz w:val="20"/>
                <w:szCs w:val="20"/>
              </w:rPr>
            </w:pPr>
          </w:p>
          <w:p w14:paraId="35681BC8" w14:textId="31960886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- 56.3</w:t>
            </w:r>
            <w:r w:rsidR="00562075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FEAADC" w14:textId="6B007A26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56,3</w:t>
            </w:r>
            <w:r w:rsidR="00562075">
              <w:rPr>
                <w:sz w:val="20"/>
                <w:szCs w:val="20"/>
              </w:rPr>
              <w:t>4</w:t>
            </w:r>
          </w:p>
        </w:tc>
      </w:tr>
      <w:tr w:rsidR="00562075" w:rsidRPr="00834EF4" w14:paraId="620C520C" w14:textId="77777777" w:rsidTr="00075D26">
        <w:tc>
          <w:tcPr>
            <w:tcW w:w="2169" w:type="dxa"/>
            <w:shd w:val="clear" w:color="auto" w:fill="auto"/>
          </w:tcPr>
          <w:p w14:paraId="491ED0FF" w14:textId="74ECB66D" w:rsidR="00562075" w:rsidRPr="00211A34" w:rsidRDefault="00562075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Kaniula </w:t>
            </w:r>
            <w:r>
              <w:rPr>
                <w:sz w:val="20"/>
                <w:szCs w:val="20"/>
              </w:rPr>
              <w:br/>
            </w:r>
            <w:r w:rsidRPr="006B05B3">
              <w:rPr>
                <w:sz w:val="20"/>
                <w:szCs w:val="20"/>
              </w:rPr>
              <w:t xml:space="preserve">do </w:t>
            </w:r>
            <w:proofErr w:type="spellStart"/>
            <w:r w:rsidRPr="006B05B3">
              <w:rPr>
                <w:sz w:val="20"/>
                <w:szCs w:val="20"/>
              </w:rPr>
              <w:t>hydrodysekcji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E44A44C" w14:textId="149C6EB8" w:rsidR="00562075" w:rsidRPr="00211A34" w:rsidRDefault="00562075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ABJ-VISION Sp.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B05B3">
              <w:rPr>
                <w:b/>
                <w:bCs/>
                <w:sz w:val="20"/>
                <w:szCs w:val="20"/>
              </w:rPr>
              <w:t>z.o.o.</w:t>
            </w:r>
          </w:p>
          <w:p w14:paraId="6A5FD365" w14:textId="0101DB6F" w:rsidR="00562075" w:rsidRPr="00211A34" w:rsidRDefault="00562075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Główna 76</w:t>
            </w:r>
          </w:p>
          <w:p w14:paraId="793DB715" w14:textId="77777777" w:rsidR="00562075" w:rsidRPr="00211A34" w:rsidRDefault="00562075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95-041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Gałków Duży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78FA6F2A" w14:textId="77777777" w:rsidR="00562075" w:rsidRDefault="00562075" w:rsidP="00477E0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1375032" w14:textId="07C64B7F" w:rsidR="00562075" w:rsidRPr="00211A34" w:rsidRDefault="00562075" w:rsidP="00477E0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6B05B3" w:rsidRPr="00834EF4" w14:paraId="5628EDCD" w14:textId="77777777" w:rsidTr="00477E0F">
        <w:tc>
          <w:tcPr>
            <w:tcW w:w="2169" w:type="dxa"/>
            <w:shd w:val="clear" w:color="auto" w:fill="auto"/>
          </w:tcPr>
          <w:p w14:paraId="0DB485EE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Paski </w:t>
            </w:r>
            <w:proofErr w:type="spellStart"/>
            <w:r w:rsidRPr="006B05B3">
              <w:rPr>
                <w:sz w:val="20"/>
                <w:szCs w:val="20"/>
              </w:rPr>
              <w:t>fluoresceinowe</w:t>
            </w:r>
            <w:proofErr w:type="spellEnd"/>
            <w:r w:rsidRPr="006B05B3">
              <w:rPr>
                <w:sz w:val="20"/>
                <w:szCs w:val="20"/>
              </w:rPr>
              <w:t>, sterylne</w:t>
            </w:r>
          </w:p>
        </w:tc>
        <w:tc>
          <w:tcPr>
            <w:tcW w:w="2793" w:type="dxa"/>
            <w:shd w:val="clear" w:color="auto" w:fill="auto"/>
          </w:tcPr>
          <w:p w14:paraId="6182C0B1" w14:textId="2AE4D1B2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MDT</w:t>
            </w:r>
            <w:r w:rsidR="0018281C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BD68CBB" w14:textId="21742F81" w:rsidR="0018281C" w:rsidRDefault="0018281C" w:rsidP="00182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2CD71F66" w14:textId="07A93687" w:rsidR="006B05B3" w:rsidRPr="00211A34" w:rsidRDefault="006B05B3" w:rsidP="0018281C">
            <w:pPr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30-</w:t>
            </w:r>
            <w:r w:rsidR="0018281C"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12C82D2" w14:textId="77777777" w:rsidR="00562075" w:rsidRDefault="00562075" w:rsidP="00477E0F">
            <w:pPr>
              <w:spacing w:before="40" w:after="40"/>
              <w:rPr>
                <w:sz w:val="20"/>
                <w:szCs w:val="20"/>
              </w:rPr>
            </w:pPr>
          </w:p>
          <w:p w14:paraId="53DC667E" w14:textId="0516B2DF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54D2D4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6C5248AA" w14:textId="77777777" w:rsidTr="00477E0F">
        <w:tc>
          <w:tcPr>
            <w:tcW w:w="2169" w:type="dxa"/>
            <w:shd w:val="clear" w:color="auto" w:fill="auto"/>
          </w:tcPr>
          <w:p w14:paraId="7B37A2B1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Paski </w:t>
            </w:r>
            <w:proofErr w:type="spellStart"/>
            <w:r w:rsidRPr="006B05B3">
              <w:rPr>
                <w:sz w:val="20"/>
                <w:szCs w:val="20"/>
              </w:rPr>
              <w:t>fluoresceinowe</w:t>
            </w:r>
            <w:proofErr w:type="spellEnd"/>
            <w:r w:rsidRPr="006B05B3">
              <w:rPr>
                <w:sz w:val="20"/>
                <w:szCs w:val="20"/>
              </w:rPr>
              <w:t>, sterylne</w:t>
            </w:r>
          </w:p>
        </w:tc>
        <w:tc>
          <w:tcPr>
            <w:tcW w:w="2793" w:type="dxa"/>
            <w:shd w:val="clear" w:color="auto" w:fill="auto"/>
          </w:tcPr>
          <w:p w14:paraId="20695C9C" w14:textId="019D93A4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OPTOTECH Sp. z o.o. Sp. k.</w:t>
            </w:r>
          </w:p>
          <w:p w14:paraId="05128D57" w14:textId="1928079A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ul. </w:t>
            </w:r>
            <w:proofErr w:type="spellStart"/>
            <w:r w:rsidR="0018281C">
              <w:rPr>
                <w:sz w:val="20"/>
                <w:szCs w:val="20"/>
              </w:rPr>
              <w:t>Wimmera</w:t>
            </w:r>
            <w:proofErr w:type="spellEnd"/>
            <w:r w:rsidR="0018281C">
              <w:rPr>
                <w:sz w:val="20"/>
                <w:szCs w:val="20"/>
              </w:rPr>
              <w:t xml:space="preserve"> 67E</w:t>
            </w:r>
          </w:p>
          <w:p w14:paraId="33C4ECB7" w14:textId="1E7B93AF" w:rsidR="006B05B3" w:rsidRPr="00211A34" w:rsidRDefault="0018281C" w:rsidP="00477E0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14:paraId="7104E508" w14:textId="77777777" w:rsidR="00562075" w:rsidRDefault="00562075" w:rsidP="00477E0F">
            <w:pPr>
              <w:spacing w:before="40" w:after="40"/>
              <w:rPr>
                <w:sz w:val="20"/>
                <w:szCs w:val="20"/>
              </w:rPr>
            </w:pPr>
          </w:p>
          <w:p w14:paraId="24BA0578" w14:textId="602045A2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- 81.4</w:t>
            </w:r>
            <w:r w:rsidR="00562075">
              <w:rPr>
                <w:sz w:val="20"/>
                <w:szCs w:val="20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709008" w14:textId="7AA9639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81,4</w:t>
            </w:r>
            <w:r w:rsidR="00562075">
              <w:rPr>
                <w:sz w:val="20"/>
                <w:szCs w:val="20"/>
              </w:rPr>
              <w:t>9</w:t>
            </w:r>
          </w:p>
        </w:tc>
      </w:tr>
      <w:tr w:rsidR="006B05B3" w:rsidRPr="00834EF4" w14:paraId="1A34387F" w14:textId="77777777" w:rsidTr="00477E0F">
        <w:tc>
          <w:tcPr>
            <w:tcW w:w="2169" w:type="dxa"/>
            <w:shd w:val="clear" w:color="auto" w:fill="auto"/>
          </w:tcPr>
          <w:p w14:paraId="2BBA7FB8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Rozwórka </w:t>
            </w:r>
            <w:proofErr w:type="spellStart"/>
            <w:r w:rsidRPr="006B05B3">
              <w:rPr>
                <w:sz w:val="20"/>
                <w:szCs w:val="20"/>
              </w:rPr>
              <w:t>tęczówkowa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CC2874B" w14:textId="1C6A9BFA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MDT</w:t>
            </w:r>
            <w:r w:rsidR="0018281C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3DCD0CBB" w14:textId="0BFB7D66" w:rsidR="006B05B3" w:rsidRPr="00211A34" w:rsidRDefault="0018281C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7E6E3C85" w14:textId="5D6FA9A5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30-</w:t>
            </w:r>
            <w:r w:rsidR="0018281C"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B66A455" w14:textId="77777777" w:rsidR="00562075" w:rsidRDefault="00562075" w:rsidP="00477E0F">
            <w:pPr>
              <w:spacing w:before="40" w:after="40"/>
              <w:rPr>
                <w:sz w:val="20"/>
                <w:szCs w:val="20"/>
              </w:rPr>
            </w:pPr>
          </w:p>
          <w:p w14:paraId="6614AB4E" w14:textId="45E9B416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FCCC3E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6A283B1B" w14:textId="77777777" w:rsidTr="00477E0F">
        <w:tc>
          <w:tcPr>
            <w:tcW w:w="2169" w:type="dxa"/>
            <w:shd w:val="clear" w:color="auto" w:fill="auto"/>
          </w:tcPr>
          <w:p w14:paraId="60682F09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Rozwórka </w:t>
            </w:r>
            <w:proofErr w:type="spellStart"/>
            <w:r w:rsidRPr="006B05B3">
              <w:rPr>
                <w:sz w:val="20"/>
                <w:szCs w:val="20"/>
              </w:rPr>
              <w:t>tęczówkowa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1126C01" w14:textId="77777777" w:rsidR="0018281C" w:rsidRPr="00211A34" w:rsidRDefault="0018281C" w:rsidP="001828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OPTOTECH Sp. z o.o. Sp. k.</w:t>
            </w:r>
          </w:p>
          <w:p w14:paraId="6AC66629" w14:textId="77777777" w:rsidR="0018281C" w:rsidRPr="00211A34" w:rsidRDefault="0018281C" w:rsidP="0018281C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ul. </w:t>
            </w:r>
            <w:proofErr w:type="spellStart"/>
            <w:r>
              <w:rPr>
                <w:sz w:val="20"/>
                <w:szCs w:val="20"/>
              </w:rPr>
              <w:t>Wimmera</w:t>
            </w:r>
            <w:proofErr w:type="spellEnd"/>
            <w:r>
              <w:rPr>
                <w:sz w:val="20"/>
                <w:szCs w:val="20"/>
              </w:rPr>
              <w:t xml:space="preserve"> 67E</w:t>
            </w:r>
          </w:p>
          <w:p w14:paraId="4509EFE1" w14:textId="584A2037" w:rsidR="006B05B3" w:rsidRPr="00211A34" w:rsidRDefault="0018281C" w:rsidP="0018281C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14:paraId="4C36838B" w14:textId="77777777" w:rsidR="00562075" w:rsidRDefault="00562075" w:rsidP="00477E0F">
            <w:pPr>
              <w:spacing w:before="40" w:after="40"/>
              <w:rPr>
                <w:sz w:val="20"/>
                <w:szCs w:val="20"/>
              </w:rPr>
            </w:pPr>
          </w:p>
          <w:p w14:paraId="294465ED" w14:textId="121DE8B5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- 79.8</w:t>
            </w:r>
            <w:r w:rsidR="00562075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07111C" w14:textId="62A4F48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79,8</w:t>
            </w:r>
            <w:r w:rsidR="00562075">
              <w:rPr>
                <w:sz w:val="20"/>
                <w:szCs w:val="20"/>
              </w:rPr>
              <w:t>7</w:t>
            </w:r>
          </w:p>
        </w:tc>
      </w:tr>
      <w:tr w:rsidR="006B05B3" w:rsidRPr="00834EF4" w14:paraId="2B0BB180" w14:textId="77777777" w:rsidTr="00477E0F">
        <w:tc>
          <w:tcPr>
            <w:tcW w:w="2169" w:type="dxa"/>
            <w:shd w:val="clear" w:color="auto" w:fill="auto"/>
          </w:tcPr>
          <w:p w14:paraId="24707624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Rozwórka </w:t>
            </w:r>
            <w:proofErr w:type="spellStart"/>
            <w:r w:rsidRPr="006B05B3">
              <w:rPr>
                <w:sz w:val="20"/>
                <w:szCs w:val="20"/>
              </w:rPr>
              <w:t>tęczówkowa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9711C2C" w14:textId="65939943" w:rsidR="006B05B3" w:rsidRPr="00211A34" w:rsidRDefault="0018281C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="006B05B3"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3527656" w14:textId="77777777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320A</w:t>
            </w:r>
          </w:p>
          <w:p w14:paraId="1D929D7B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7B416216" w14:textId="77777777" w:rsidR="004B1DDC" w:rsidRDefault="004B1DDC" w:rsidP="00477E0F">
            <w:pPr>
              <w:spacing w:before="40" w:after="40"/>
              <w:rPr>
                <w:sz w:val="20"/>
                <w:szCs w:val="20"/>
              </w:rPr>
            </w:pPr>
          </w:p>
          <w:p w14:paraId="1CB0422A" w14:textId="4740BC81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- 32.7</w:t>
            </w:r>
            <w:r w:rsidR="004B1DDC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E70DDD" w14:textId="12ED88AD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32,7</w:t>
            </w:r>
            <w:r w:rsidR="004B1DDC">
              <w:rPr>
                <w:sz w:val="20"/>
                <w:szCs w:val="20"/>
              </w:rPr>
              <w:t>7</w:t>
            </w:r>
          </w:p>
        </w:tc>
      </w:tr>
      <w:tr w:rsidR="006B05B3" w:rsidRPr="00834EF4" w14:paraId="321EA463" w14:textId="77777777" w:rsidTr="00477E0F">
        <w:tc>
          <w:tcPr>
            <w:tcW w:w="2169" w:type="dxa"/>
            <w:shd w:val="clear" w:color="auto" w:fill="auto"/>
          </w:tcPr>
          <w:p w14:paraId="7AA549A6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Rozwórka </w:t>
            </w:r>
            <w:proofErr w:type="spellStart"/>
            <w:r w:rsidRPr="006B05B3">
              <w:rPr>
                <w:sz w:val="20"/>
                <w:szCs w:val="20"/>
              </w:rPr>
              <w:t>tęczówkowa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06D1B2F" w14:textId="77777777" w:rsidR="0018281C" w:rsidRPr="00211A34" w:rsidRDefault="0018281C" w:rsidP="001828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ABJ-VISION Sp.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B05B3">
              <w:rPr>
                <w:b/>
                <w:bCs/>
                <w:sz w:val="20"/>
                <w:szCs w:val="20"/>
              </w:rPr>
              <w:t>z.o.o.</w:t>
            </w:r>
          </w:p>
          <w:p w14:paraId="04B8B8F0" w14:textId="77777777" w:rsidR="0018281C" w:rsidRPr="00211A34" w:rsidRDefault="0018281C" w:rsidP="00182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Główna 76</w:t>
            </w:r>
          </w:p>
          <w:p w14:paraId="4E4DBE69" w14:textId="3D9B8104" w:rsidR="006B05B3" w:rsidRPr="00211A34" w:rsidRDefault="0018281C" w:rsidP="0018281C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95-041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Gałków Duży</w:t>
            </w:r>
          </w:p>
        </w:tc>
        <w:tc>
          <w:tcPr>
            <w:tcW w:w="2976" w:type="dxa"/>
            <w:shd w:val="clear" w:color="auto" w:fill="auto"/>
          </w:tcPr>
          <w:p w14:paraId="6630A52B" w14:textId="77777777" w:rsidR="004B1DDC" w:rsidRDefault="004B1DDC" w:rsidP="00477E0F">
            <w:pPr>
              <w:spacing w:before="40" w:after="40"/>
              <w:rPr>
                <w:sz w:val="20"/>
                <w:szCs w:val="20"/>
              </w:rPr>
            </w:pPr>
          </w:p>
          <w:p w14:paraId="178E91F2" w14:textId="3B3B34DC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- 14.20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81B58C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14,20</w:t>
            </w:r>
          </w:p>
        </w:tc>
      </w:tr>
      <w:tr w:rsidR="006B05B3" w:rsidRPr="00834EF4" w14:paraId="66978F50" w14:textId="77777777" w:rsidTr="00477E0F">
        <w:tc>
          <w:tcPr>
            <w:tcW w:w="2169" w:type="dxa"/>
            <w:shd w:val="clear" w:color="auto" w:fill="auto"/>
          </w:tcPr>
          <w:p w14:paraId="5C952C5A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Pierścienie </w:t>
            </w:r>
            <w:proofErr w:type="spellStart"/>
            <w:r w:rsidRPr="006B05B3">
              <w:rPr>
                <w:sz w:val="20"/>
                <w:szCs w:val="20"/>
              </w:rPr>
              <w:t>dotorebkowe</w:t>
            </w:r>
            <w:proofErr w:type="spellEnd"/>
            <w:r w:rsidRPr="006B05B3">
              <w:rPr>
                <w:sz w:val="20"/>
                <w:szCs w:val="20"/>
              </w:rPr>
              <w:t xml:space="preserve"> PMMA</w:t>
            </w:r>
          </w:p>
        </w:tc>
        <w:tc>
          <w:tcPr>
            <w:tcW w:w="2793" w:type="dxa"/>
            <w:shd w:val="clear" w:color="auto" w:fill="auto"/>
          </w:tcPr>
          <w:p w14:paraId="4E35A1C9" w14:textId="77777777" w:rsidR="0018281C" w:rsidRPr="00211A34" w:rsidRDefault="0018281C" w:rsidP="001828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MDT</w:t>
            </w:r>
            <w:r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A8C7F39" w14:textId="77777777" w:rsidR="0018281C" w:rsidRPr="00211A34" w:rsidRDefault="0018281C" w:rsidP="001828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448C6F28" w14:textId="7AF9A5E4" w:rsidR="006B05B3" w:rsidRPr="00211A34" w:rsidRDefault="0018281C" w:rsidP="0018281C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30-</w:t>
            </w:r>
            <w:r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26A6E52" w14:textId="77777777" w:rsidR="00591C6B" w:rsidRDefault="00591C6B" w:rsidP="00477E0F">
            <w:pPr>
              <w:spacing w:before="40" w:after="40"/>
              <w:rPr>
                <w:sz w:val="20"/>
                <w:szCs w:val="20"/>
              </w:rPr>
            </w:pPr>
          </w:p>
          <w:p w14:paraId="5A913962" w14:textId="494A9BCE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534C01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0D119AA4" w14:textId="77777777" w:rsidTr="00477E0F">
        <w:tc>
          <w:tcPr>
            <w:tcW w:w="2169" w:type="dxa"/>
            <w:shd w:val="clear" w:color="auto" w:fill="auto"/>
          </w:tcPr>
          <w:p w14:paraId="5F61DECE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Pierścienie </w:t>
            </w:r>
            <w:proofErr w:type="spellStart"/>
            <w:r w:rsidRPr="006B05B3">
              <w:rPr>
                <w:sz w:val="20"/>
                <w:szCs w:val="20"/>
              </w:rPr>
              <w:t>dotorebkowe</w:t>
            </w:r>
            <w:proofErr w:type="spellEnd"/>
            <w:r w:rsidRPr="006B05B3">
              <w:rPr>
                <w:sz w:val="20"/>
                <w:szCs w:val="20"/>
              </w:rPr>
              <w:t xml:space="preserve"> PMMA</w:t>
            </w:r>
          </w:p>
        </w:tc>
        <w:tc>
          <w:tcPr>
            <w:tcW w:w="2793" w:type="dxa"/>
            <w:shd w:val="clear" w:color="auto" w:fill="auto"/>
          </w:tcPr>
          <w:p w14:paraId="76511E7C" w14:textId="77777777" w:rsidR="0018281C" w:rsidRPr="00211A34" w:rsidRDefault="0018281C" w:rsidP="001828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10B6A51" w14:textId="77777777" w:rsidR="0018281C" w:rsidRPr="00211A34" w:rsidRDefault="0018281C" w:rsidP="0018281C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320A</w:t>
            </w:r>
          </w:p>
          <w:p w14:paraId="6E630DAE" w14:textId="4DFA7539" w:rsidR="006B05B3" w:rsidRPr="00211A34" w:rsidRDefault="0018281C" w:rsidP="0018281C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lastRenderedPageBreak/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6910CD3C" w14:textId="3F5DA6DC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6B05B3" w:rsidRPr="006B05B3">
              <w:rPr>
                <w:sz w:val="20"/>
                <w:szCs w:val="20"/>
              </w:rPr>
              <w:t>1 - Cena oferty brutto - 81.23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9E6EE8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81,23</w:t>
            </w:r>
          </w:p>
        </w:tc>
      </w:tr>
      <w:tr w:rsidR="006B05B3" w:rsidRPr="00834EF4" w14:paraId="3E777D0A" w14:textId="77777777" w:rsidTr="00477E0F">
        <w:tc>
          <w:tcPr>
            <w:tcW w:w="2169" w:type="dxa"/>
            <w:shd w:val="clear" w:color="auto" w:fill="auto"/>
          </w:tcPr>
          <w:p w14:paraId="77664FAE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Pierścienie </w:t>
            </w:r>
            <w:proofErr w:type="spellStart"/>
            <w:r w:rsidRPr="006B05B3">
              <w:rPr>
                <w:sz w:val="20"/>
                <w:szCs w:val="20"/>
              </w:rPr>
              <w:t>dotorebkowe</w:t>
            </w:r>
            <w:proofErr w:type="spellEnd"/>
            <w:r w:rsidRPr="006B05B3">
              <w:rPr>
                <w:sz w:val="20"/>
                <w:szCs w:val="20"/>
              </w:rPr>
              <w:t xml:space="preserve"> PMMA</w:t>
            </w:r>
          </w:p>
        </w:tc>
        <w:tc>
          <w:tcPr>
            <w:tcW w:w="2793" w:type="dxa"/>
            <w:shd w:val="clear" w:color="auto" w:fill="auto"/>
          </w:tcPr>
          <w:p w14:paraId="2B0BB8B4" w14:textId="77777777" w:rsidR="006B05B3" w:rsidRPr="00211A34" w:rsidRDefault="006B05B3" w:rsidP="00477E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BAUSCH HEALTH POLAND Sp. z o. o.</w:t>
            </w:r>
          </w:p>
          <w:p w14:paraId="7BB999D8" w14:textId="77777777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2</w:t>
            </w:r>
          </w:p>
          <w:p w14:paraId="1A4FE61D" w14:textId="77777777" w:rsidR="006B05B3" w:rsidRPr="00211A34" w:rsidRDefault="006B05B3" w:rsidP="00477E0F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35-959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092A2ECE" w14:textId="77777777" w:rsidR="00591C6B" w:rsidRDefault="00591C6B" w:rsidP="00477E0F">
            <w:pPr>
              <w:spacing w:before="40" w:after="40"/>
              <w:rPr>
                <w:sz w:val="20"/>
                <w:szCs w:val="20"/>
              </w:rPr>
            </w:pPr>
          </w:p>
          <w:p w14:paraId="063B96B8" w14:textId="070F8053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- 73.09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11BC74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73,09</w:t>
            </w:r>
          </w:p>
        </w:tc>
      </w:tr>
      <w:tr w:rsidR="006B05B3" w:rsidRPr="00834EF4" w14:paraId="3E442B39" w14:textId="77777777" w:rsidTr="00477E0F">
        <w:tc>
          <w:tcPr>
            <w:tcW w:w="2169" w:type="dxa"/>
            <w:shd w:val="clear" w:color="auto" w:fill="auto"/>
          </w:tcPr>
          <w:p w14:paraId="0904CCBE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Pierścienie </w:t>
            </w:r>
            <w:proofErr w:type="spellStart"/>
            <w:r w:rsidRPr="006B05B3">
              <w:rPr>
                <w:sz w:val="20"/>
                <w:szCs w:val="20"/>
              </w:rPr>
              <w:t>dotorebkowe</w:t>
            </w:r>
            <w:proofErr w:type="spellEnd"/>
            <w:r w:rsidRPr="006B05B3">
              <w:rPr>
                <w:sz w:val="20"/>
                <w:szCs w:val="20"/>
              </w:rPr>
              <w:t xml:space="preserve"> PMMA</w:t>
            </w:r>
          </w:p>
        </w:tc>
        <w:tc>
          <w:tcPr>
            <w:tcW w:w="2793" w:type="dxa"/>
            <w:shd w:val="clear" w:color="auto" w:fill="auto"/>
          </w:tcPr>
          <w:p w14:paraId="791814D9" w14:textId="77777777" w:rsidR="00693227" w:rsidRPr="00211A34" w:rsidRDefault="00693227" w:rsidP="0069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ABJ-VISION Sp.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B05B3">
              <w:rPr>
                <w:b/>
                <w:bCs/>
                <w:sz w:val="20"/>
                <w:szCs w:val="20"/>
              </w:rPr>
              <w:t>z.o.o.</w:t>
            </w:r>
          </w:p>
          <w:p w14:paraId="2BE4BD59" w14:textId="77777777" w:rsidR="00693227" w:rsidRPr="00211A34" w:rsidRDefault="00693227" w:rsidP="0069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Główna 76</w:t>
            </w:r>
          </w:p>
          <w:p w14:paraId="74C57BBD" w14:textId="0140C432" w:rsidR="006B05B3" w:rsidRPr="00211A34" w:rsidRDefault="00693227" w:rsidP="00693227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95-041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Gałków Duży</w:t>
            </w:r>
          </w:p>
        </w:tc>
        <w:tc>
          <w:tcPr>
            <w:tcW w:w="2976" w:type="dxa"/>
            <w:shd w:val="clear" w:color="auto" w:fill="auto"/>
          </w:tcPr>
          <w:p w14:paraId="196DB995" w14:textId="77777777" w:rsidR="00591C6B" w:rsidRDefault="00591C6B" w:rsidP="00477E0F">
            <w:pPr>
              <w:spacing w:before="40" w:after="40"/>
              <w:rPr>
                <w:sz w:val="20"/>
                <w:szCs w:val="20"/>
              </w:rPr>
            </w:pPr>
          </w:p>
          <w:p w14:paraId="57290409" w14:textId="2B522718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- 83.12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8CA935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83,12</w:t>
            </w:r>
          </w:p>
        </w:tc>
      </w:tr>
      <w:tr w:rsidR="006B05B3" w:rsidRPr="00834EF4" w14:paraId="58B0EFA6" w14:textId="77777777" w:rsidTr="00477E0F">
        <w:tc>
          <w:tcPr>
            <w:tcW w:w="2169" w:type="dxa"/>
            <w:shd w:val="clear" w:color="auto" w:fill="auto"/>
          </w:tcPr>
          <w:p w14:paraId="583B02CC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 xml:space="preserve">Zastawka </w:t>
            </w:r>
            <w:proofErr w:type="spellStart"/>
            <w:r w:rsidRPr="006B05B3">
              <w:rPr>
                <w:sz w:val="20"/>
                <w:szCs w:val="20"/>
              </w:rPr>
              <w:t>przeciwjaskrowa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22DFE3C" w14:textId="77777777" w:rsidR="00693227" w:rsidRPr="00211A34" w:rsidRDefault="00693227" w:rsidP="0069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B05B3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97F24AE" w14:textId="77777777" w:rsidR="00693227" w:rsidRPr="00211A34" w:rsidRDefault="00693227" w:rsidP="0069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Marynarska 15</w:t>
            </w:r>
          </w:p>
          <w:p w14:paraId="05828B63" w14:textId="0DAEFBBC" w:rsidR="006B05B3" w:rsidRPr="00211A34" w:rsidRDefault="00693227" w:rsidP="00693227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00-</w:t>
            </w:r>
            <w:r>
              <w:rPr>
                <w:sz w:val="20"/>
                <w:szCs w:val="20"/>
              </w:rPr>
              <w:t>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BA840B4" w14:textId="77777777" w:rsidR="00591C6B" w:rsidRDefault="00591C6B" w:rsidP="00477E0F">
            <w:pPr>
              <w:spacing w:before="40" w:after="40"/>
              <w:rPr>
                <w:sz w:val="20"/>
                <w:szCs w:val="20"/>
              </w:rPr>
            </w:pPr>
          </w:p>
          <w:p w14:paraId="7C29FE2C" w14:textId="2025F8BC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08DA70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33C68BCD" w14:textId="77777777" w:rsidTr="00477E0F">
        <w:tc>
          <w:tcPr>
            <w:tcW w:w="2169" w:type="dxa"/>
            <w:shd w:val="clear" w:color="auto" w:fill="auto"/>
          </w:tcPr>
          <w:p w14:paraId="16E6A1FA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>Końcówki do witrektomii przedniej</w:t>
            </w:r>
          </w:p>
        </w:tc>
        <w:tc>
          <w:tcPr>
            <w:tcW w:w="2793" w:type="dxa"/>
            <w:shd w:val="clear" w:color="auto" w:fill="auto"/>
          </w:tcPr>
          <w:p w14:paraId="3F24AA1D" w14:textId="77777777" w:rsidR="00693227" w:rsidRPr="00211A34" w:rsidRDefault="00693227" w:rsidP="0069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B05B3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C9EEBAE" w14:textId="77777777" w:rsidR="00693227" w:rsidRPr="00211A34" w:rsidRDefault="00693227" w:rsidP="0069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Marynarska 15</w:t>
            </w:r>
          </w:p>
          <w:p w14:paraId="0D50FDB2" w14:textId="77C4678C" w:rsidR="006B05B3" w:rsidRPr="00211A34" w:rsidRDefault="00693227" w:rsidP="00693227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00-</w:t>
            </w:r>
            <w:r>
              <w:rPr>
                <w:sz w:val="20"/>
                <w:szCs w:val="20"/>
              </w:rPr>
              <w:t>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E39E721" w14:textId="77777777" w:rsidR="00591C6B" w:rsidRDefault="00591C6B" w:rsidP="00477E0F">
            <w:pPr>
              <w:spacing w:before="40" w:after="40"/>
              <w:rPr>
                <w:sz w:val="20"/>
                <w:szCs w:val="20"/>
              </w:rPr>
            </w:pPr>
          </w:p>
          <w:p w14:paraId="77214D7C" w14:textId="57BA7BF6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A67440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402A7E92" w14:textId="77777777" w:rsidTr="00477E0F">
        <w:tc>
          <w:tcPr>
            <w:tcW w:w="2169" w:type="dxa"/>
            <w:shd w:val="clear" w:color="auto" w:fill="auto"/>
          </w:tcPr>
          <w:p w14:paraId="62EDF510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>Noże okulistyczne</w:t>
            </w:r>
          </w:p>
        </w:tc>
        <w:tc>
          <w:tcPr>
            <w:tcW w:w="2793" w:type="dxa"/>
            <w:shd w:val="clear" w:color="auto" w:fill="auto"/>
          </w:tcPr>
          <w:p w14:paraId="60C469C5" w14:textId="77777777" w:rsidR="00693227" w:rsidRPr="00211A34" w:rsidRDefault="00693227" w:rsidP="0069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B05B3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A1A8DEB" w14:textId="77777777" w:rsidR="00693227" w:rsidRPr="00211A34" w:rsidRDefault="00693227" w:rsidP="0069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Marynarska 15</w:t>
            </w:r>
          </w:p>
          <w:p w14:paraId="6BE7F5B8" w14:textId="17C36B08" w:rsidR="006B05B3" w:rsidRPr="00211A34" w:rsidRDefault="00693227" w:rsidP="00693227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00-</w:t>
            </w:r>
            <w:r>
              <w:rPr>
                <w:sz w:val="20"/>
                <w:szCs w:val="20"/>
              </w:rPr>
              <w:t>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3A7EFA9" w14:textId="77777777" w:rsidR="00591C6B" w:rsidRDefault="00591C6B" w:rsidP="00477E0F">
            <w:pPr>
              <w:spacing w:before="40" w:after="40"/>
              <w:rPr>
                <w:sz w:val="20"/>
                <w:szCs w:val="20"/>
              </w:rPr>
            </w:pPr>
          </w:p>
          <w:p w14:paraId="3CCA76E6" w14:textId="35059D32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- 42.16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40347D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42,16</w:t>
            </w:r>
          </w:p>
        </w:tc>
      </w:tr>
      <w:tr w:rsidR="006B05B3" w:rsidRPr="00834EF4" w14:paraId="6A2FD532" w14:textId="77777777" w:rsidTr="00477E0F">
        <w:tc>
          <w:tcPr>
            <w:tcW w:w="2169" w:type="dxa"/>
            <w:shd w:val="clear" w:color="auto" w:fill="auto"/>
          </w:tcPr>
          <w:p w14:paraId="394674BE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>Noże okulistyczne</w:t>
            </w:r>
          </w:p>
        </w:tc>
        <w:tc>
          <w:tcPr>
            <w:tcW w:w="2793" w:type="dxa"/>
            <w:shd w:val="clear" w:color="auto" w:fill="auto"/>
          </w:tcPr>
          <w:p w14:paraId="2C312BD6" w14:textId="77777777" w:rsidR="00693227" w:rsidRPr="00211A34" w:rsidRDefault="00693227" w:rsidP="0069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MDT</w:t>
            </w:r>
            <w:r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56B7945" w14:textId="77777777" w:rsidR="00693227" w:rsidRPr="00211A34" w:rsidRDefault="00693227" w:rsidP="0069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3865C726" w14:textId="371845AD" w:rsidR="006B05B3" w:rsidRPr="00211A34" w:rsidRDefault="00693227" w:rsidP="00693227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30-</w:t>
            </w:r>
            <w:r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DC79148" w14:textId="77777777" w:rsidR="00591C6B" w:rsidRDefault="00591C6B" w:rsidP="00477E0F">
            <w:pPr>
              <w:spacing w:before="40" w:after="40"/>
              <w:rPr>
                <w:sz w:val="20"/>
                <w:szCs w:val="20"/>
              </w:rPr>
            </w:pPr>
          </w:p>
          <w:p w14:paraId="3395C39D" w14:textId="5FEEF3BE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7E2A77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100,00</w:t>
            </w:r>
          </w:p>
        </w:tc>
      </w:tr>
      <w:tr w:rsidR="006B05B3" w:rsidRPr="00834EF4" w14:paraId="337C3A7D" w14:textId="77777777" w:rsidTr="00477E0F">
        <w:tc>
          <w:tcPr>
            <w:tcW w:w="2169" w:type="dxa"/>
            <w:shd w:val="clear" w:color="auto" w:fill="auto"/>
          </w:tcPr>
          <w:p w14:paraId="4812C152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>Noże okulistyczne</w:t>
            </w:r>
          </w:p>
        </w:tc>
        <w:tc>
          <w:tcPr>
            <w:tcW w:w="2793" w:type="dxa"/>
            <w:shd w:val="clear" w:color="auto" w:fill="auto"/>
          </w:tcPr>
          <w:p w14:paraId="6047C04C" w14:textId="77777777" w:rsidR="00693227" w:rsidRPr="00211A34" w:rsidRDefault="00693227" w:rsidP="0069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B05B3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6B05B3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BA908FD" w14:textId="77777777" w:rsidR="00693227" w:rsidRPr="00211A34" w:rsidRDefault="00693227" w:rsidP="0069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6B05B3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17</w:t>
            </w:r>
          </w:p>
          <w:p w14:paraId="54FD6720" w14:textId="5ECAA288" w:rsidR="006B05B3" w:rsidRPr="00211A34" w:rsidRDefault="00693227" w:rsidP="00693227">
            <w:pPr>
              <w:spacing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68CDB9EE" w14:textId="77777777" w:rsidR="00591C6B" w:rsidRDefault="00591C6B" w:rsidP="00477E0F">
            <w:pPr>
              <w:spacing w:before="40" w:after="40"/>
              <w:rPr>
                <w:sz w:val="20"/>
                <w:szCs w:val="20"/>
              </w:rPr>
            </w:pPr>
          </w:p>
          <w:p w14:paraId="186A217A" w14:textId="23E20AA6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- 70.2</w:t>
            </w:r>
            <w:r w:rsidR="00591C6B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92F98C" w14:textId="7071416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70,2</w:t>
            </w:r>
            <w:r w:rsidR="00591C6B">
              <w:rPr>
                <w:sz w:val="20"/>
                <w:szCs w:val="20"/>
              </w:rPr>
              <w:t>1</w:t>
            </w:r>
          </w:p>
        </w:tc>
      </w:tr>
      <w:tr w:rsidR="006B05B3" w:rsidRPr="00834EF4" w14:paraId="6CF256D9" w14:textId="77777777" w:rsidTr="00477E0F">
        <w:tc>
          <w:tcPr>
            <w:tcW w:w="2169" w:type="dxa"/>
            <w:shd w:val="clear" w:color="auto" w:fill="auto"/>
          </w:tcPr>
          <w:p w14:paraId="3FDCA3F4" w14:textId="77777777" w:rsidR="006B05B3" w:rsidRPr="00211A34" w:rsidRDefault="006B05B3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B05B3">
              <w:rPr>
                <w:sz w:val="20"/>
                <w:szCs w:val="20"/>
              </w:rPr>
              <w:t>Noże okulistyczne</w:t>
            </w:r>
          </w:p>
        </w:tc>
        <w:tc>
          <w:tcPr>
            <w:tcW w:w="2793" w:type="dxa"/>
            <w:shd w:val="clear" w:color="auto" w:fill="auto"/>
          </w:tcPr>
          <w:p w14:paraId="30F17B00" w14:textId="77777777" w:rsidR="00693227" w:rsidRPr="00211A34" w:rsidRDefault="00693227" w:rsidP="0069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B05B3">
              <w:rPr>
                <w:b/>
                <w:bCs/>
                <w:sz w:val="20"/>
                <w:szCs w:val="20"/>
              </w:rPr>
              <w:t>OPTOTECH Sp. z o.o. Sp. k.</w:t>
            </w:r>
          </w:p>
          <w:p w14:paraId="3B086E9D" w14:textId="77777777" w:rsidR="00693227" w:rsidRPr="00211A34" w:rsidRDefault="00693227" w:rsidP="00693227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ul. </w:t>
            </w:r>
            <w:proofErr w:type="spellStart"/>
            <w:r>
              <w:rPr>
                <w:sz w:val="20"/>
                <w:szCs w:val="20"/>
              </w:rPr>
              <w:t>Wimmera</w:t>
            </w:r>
            <w:proofErr w:type="spellEnd"/>
            <w:r>
              <w:rPr>
                <w:sz w:val="20"/>
                <w:szCs w:val="20"/>
              </w:rPr>
              <w:t xml:space="preserve"> 67E</w:t>
            </w:r>
          </w:p>
          <w:p w14:paraId="40C8B6EE" w14:textId="4D885F0A" w:rsidR="006B05B3" w:rsidRPr="00211A34" w:rsidRDefault="00693227" w:rsidP="00693227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14:paraId="0EF0A323" w14:textId="77777777" w:rsidR="00591C6B" w:rsidRDefault="00591C6B" w:rsidP="00477E0F">
            <w:pPr>
              <w:spacing w:before="40" w:after="40"/>
              <w:rPr>
                <w:sz w:val="20"/>
                <w:szCs w:val="20"/>
              </w:rPr>
            </w:pPr>
          </w:p>
          <w:p w14:paraId="6F1E95B6" w14:textId="13A0DBBD" w:rsidR="006B05B3" w:rsidRPr="00211A34" w:rsidRDefault="007145FC" w:rsidP="00477E0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B05B3" w:rsidRPr="006B05B3">
              <w:rPr>
                <w:sz w:val="20"/>
                <w:szCs w:val="20"/>
              </w:rPr>
              <w:t>1 - Cena oferty brutto - 50.66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624B60" w14:textId="77777777" w:rsidR="006B05B3" w:rsidRPr="00211A34" w:rsidRDefault="006B05B3" w:rsidP="00477E0F">
            <w:pPr>
              <w:jc w:val="center"/>
              <w:rPr>
                <w:color w:val="000000"/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 xml:space="preserve">  50,66</w:t>
            </w:r>
          </w:p>
        </w:tc>
      </w:tr>
    </w:tbl>
    <w:p w14:paraId="27FAACC8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56C34880" w14:textId="2278D320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7145FC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6F792FDC" w14:textId="77777777" w:rsidTr="00596EA3">
        <w:tc>
          <w:tcPr>
            <w:tcW w:w="871" w:type="dxa"/>
            <w:shd w:val="clear" w:color="auto" w:fill="F3F3F3"/>
            <w:vAlign w:val="center"/>
          </w:tcPr>
          <w:p w14:paraId="1CC13A28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BE0DA5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C24EBDC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6B05B3" w14:paraId="0D7DC524" w14:textId="77777777" w:rsidTr="00477E0F">
        <w:tc>
          <w:tcPr>
            <w:tcW w:w="871" w:type="dxa"/>
            <w:vAlign w:val="center"/>
          </w:tcPr>
          <w:p w14:paraId="172DFC11" w14:textId="77777777" w:rsidR="006B05B3" w:rsidRPr="00596EA3" w:rsidRDefault="006B05B3" w:rsidP="00477E0F">
            <w:pPr>
              <w:spacing w:before="40"/>
              <w:jc w:val="center"/>
              <w:rPr>
                <w:sz w:val="22"/>
                <w:szCs w:val="22"/>
              </w:rPr>
            </w:pPr>
            <w:r w:rsidRPr="006B05B3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5A2BD671" w14:textId="104846C6" w:rsidR="006B05B3" w:rsidRPr="00596EA3" w:rsidRDefault="006B05B3" w:rsidP="00477E0F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B05B3">
              <w:rPr>
                <w:b/>
                <w:bCs/>
                <w:sz w:val="22"/>
                <w:szCs w:val="22"/>
              </w:rPr>
              <w:t>ABJ-VISION Sp.</w:t>
            </w:r>
            <w:r w:rsidR="007145FC">
              <w:rPr>
                <w:b/>
                <w:bCs/>
                <w:sz w:val="22"/>
                <w:szCs w:val="22"/>
              </w:rPr>
              <w:t xml:space="preserve"> </w:t>
            </w:r>
            <w:r w:rsidRPr="006B05B3">
              <w:rPr>
                <w:b/>
                <w:bCs/>
                <w:sz w:val="22"/>
                <w:szCs w:val="22"/>
              </w:rPr>
              <w:t>z.o.o.</w:t>
            </w:r>
          </w:p>
          <w:p w14:paraId="5ECE84B7" w14:textId="71078D8F" w:rsidR="006B05B3" w:rsidRPr="00211A34" w:rsidRDefault="007145FC" w:rsidP="00477E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Główna 76</w:t>
            </w:r>
            <w:r w:rsidR="006B05B3" w:rsidRPr="00211A34">
              <w:rPr>
                <w:sz w:val="20"/>
                <w:szCs w:val="20"/>
              </w:rPr>
              <w:t xml:space="preserve">  </w:t>
            </w:r>
          </w:p>
          <w:p w14:paraId="33C64E40" w14:textId="77777777" w:rsidR="006B05B3" w:rsidRPr="00211A34" w:rsidRDefault="006B05B3" w:rsidP="00477E0F">
            <w:pPr>
              <w:spacing w:after="40"/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95-041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Gałków Duży</w:t>
            </w:r>
          </w:p>
        </w:tc>
        <w:tc>
          <w:tcPr>
            <w:tcW w:w="5670" w:type="dxa"/>
          </w:tcPr>
          <w:p w14:paraId="0095127E" w14:textId="6A1FD03E" w:rsidR="007145FC" w:rsidRDefault="007145FC" w:rsidP="007145FC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9</w:t>
            </w:r>
          </w:p>
          <w:p w14:paraId="71F30CE4" w14:textId="7AC0AB68" w:rsidR="007145FC" w:rsidRDefault="007145FC" w:rsidP="004E24C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 xml:space="preserve">Art. 226 ust. 1 pkt </w:t>
            </w:r>
            <w:r w:rsidR="004E24C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- </w:t>
            </w:r>
            <w:r w:rsidR="004E24C5">
              <w:rPr>
                <w:sz w:val="22"/>
                <w:szCs w:val="22"/>
              </w:rPr>
              <w:t xml:space="preserve">Zamawiający odrzuca ofertę, jeżeli </w:t>
            </w:r>
            <w:r w:rsidR="004E24C5">
              <w:rPr>
                <w:sz w:val="22"/>
                <w:szCs w:val="22"/>
              </w:rPr>
              <w:br/>
              <w:t>jej treść jest niezgodna z warunkami zamówienia.</w:t>
            </w:r>
          </w:p>
          <w:p w14:paraId="62B8E0EA" w14:textId="6EF6670D" w:rsidR="006B05B3" w:rsidRDefault="007145FC" w:rsidP="004E24C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>:</w:t>
            </w:r>
            <w:r w:rsidR="00375544">
              <w:rPr>
                <w:sz w:val="22"/>
                <w:szCs w:val="22"/>
              </w:rPr>
              <w:t xml:space="preserve"> Zamawiający w rozdziale 21.5 SWZ wyraźnie wskazał, iż, cyt. ,,</w:t>
            </w:r>
            <w:r w:rsidR="00375544">
              <w:t xml:space="preserve"> Rozliczenia między Zamawiającym </w:t>
            </w:r>
            <w:r w:rsidR="004E24C5">
              <w:br/>
            </w:r>
            <w:r w:rsidR="00375544">
              <w:t xml:space="preserve">a Wykonawcą prowadzone będą w złotych polskich </w:t>
            </w:r>
            <w:r w:rsidR="00375544">
              <w:br/>
              <w:t xml:space="preserve">z dokładnością do dwóch miejsc po przecinku”. </w:t>
            </w:r>
            <w:r w:rsidR="00984BC6">
              <w:t>W</w:t>
            </w:r>
            <w:r w:rsidR="004E24C5">
              <w:rPr>
                <w:sz w:val="22"/>
                <w:szCs w:val="22"/>
              </w:rPr>
              <w:t xml:space="preserve">ykonawca w zadaniu nr 9 podał cenę jednostkową brutto </w:t>
            </w:r>
            <w:r w:rsidR="00402ACC">
              <w:rPr>
                <w:sz w:val="22"/>
                <w:szCs w:val="22"/>
              </w:rPr>
              <w:br/>
            </w:r>
            <w:r w:rsidR="004E24C5">
              <w:rPr>
                <w:sz w:val="22"/>
                <w:szCs w:val="22"/>
              </w:rPr>
              <w:t>do trzech miejsc po przecinku</w:t>
            </w:r>
            <w:r w:rsidR="007011C7">
              <w:rPr>
                <w:sz w:val="22"/>
                <w:szCs w:val="22"/>
              </w:rPr>
              <w:t>.</w:t>
            </w:r>
          </w:p>
          <w:p w14:paraId="07DEE82D" w14:textId="47CF9FE2" w:rsidR="007011C7" w:rsidRPr="00596EA3" w:rsidRDefault="007011C7" w:rsidP="004E24C5">
            <w:pPr>
              <w:spacing w:before="40" w:after="40"/>
              <w:jc w:val="both"/>
              <w:rPr>
                <w:sz w:val="22"/>
                <w:szCs w:val="22"/>
              </w:rPr>
            </w:pPr>
          </w:p>
        </w:tc>
      </w:tr>
      <w:tr w:rsidR="006B05B3" w14:paraId="3C57881B" w14:textId="77777777" w:rsidTr="00477E0F">
        <w:tc>
          <w:tcPr>
            <w:tcW w:w="871" w:type="dxa"/>
            <w:vAlign w:val="center"/>
          </w:tcPr>
          <w:p w14:paraId="2D00B1CC" w14:textId="77777777" w:rsidR="006B05B3" w:rsidRPr="00596EA3" w:rsidRDefault="006B05B3" w:rsidP="00477E0F">
            <w:pPr>
              <w:spacing w:before="40"/>
              <w:jc w:val="center"/>
              <w:rPr>
                <w:sz w:val="22"/>
                <w:szCs w:val="22"/>
              </w:rPr>
            </w:pPr>
            <w:r w:rsidRPr="006B05B3">
              <w:rPr>
                <w:sz w:val="22"/>
                <w:szCs w:val="22"/>
              </w:rPr>
              <w:t>8</w:t>
            </w:r>
          </w:p>
        </w:tc>
        <w:tc>
          <w:tcPr>
            <w:tcW w:w="2957" w:type="dxa"/>
            <w:vAlign w:val="center"/>
          </w:tcPr>
          <w:p w14:paraId="0EB1B009" w14:textId="77777777" w:rsidR="006B05B3" w:rsidRPr="00596EA3" w:rsidRDefault="006B05B3" w:rsidP="00477E0F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B05B3">
              <w:rPr>
                <w:b/>
                <w:bCs/>
                <w:sz w:val="22"/>
                <w:szCs w:val="22"/>
              </w:rPr>
              <w:t>OCUSTAR Sp. z o. o.</w:t>
            </w:r>
          </w:p>
          <w:p w14:paraId="51BB0357" w14:textId="77777777" w:rsidR="006B05B3" w:rsidRPr="00211A34" w:rsidRDefault="006B05B3" w:rsidP="00477E0F">
            <w:pPr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ul. Młyńska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/9</w:t>
            </w:r>
          </w:p>
          <w:p w14:paraId="0E7BF1AE" w14:textId="77777777" w:rsidR="006B05B3" w:rsidRPr="00211A34" w:rsidRDefault="006B05B3" w:rsidP="00477E0F">
            <w:pPr>
              <w:spacing w:after="40"/>
              <w:rPr>
                <w:sz w:val="20"/>
                <w:szCs w:val="20"/>
              </w:rPr>
            </w:pPr>
            <w:r w:rsidRPr="006B05B3">
              <w:rPr>
                <w:sz w:val="20"/>
                <w:szCs w:val="20"/>
              </w:rPr>
              <w:t>61-729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B05B3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2E8CF7A2" w14:textId="6562D95F" w:rsidR="004E24C5" w:rsidRDefault="004E24C5" w:rsidP="004E24C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1</w:t>
            </w:r>
          </w:p>
          <w:p w14:paraId="7104D40C" w14:textId="1C3A1191" w:rsidR="004E24C5" w:rsidRDefault="004E24C5" w:rsidP="004E24C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5 - Zamawiający odrzuca ofertę, jeżeli </w:t>
            </w:r>
            <w:r>
              <w:rPr>
                <w:sz w:val="22"/>
                <w:szCs w:val="22"/>
              </w:rPr>
              <w:br/>
              <w:t>jej treść jest niezgodna z warunkami zamówienia.</w:t>
            </w:r>
          </w:p>
          <w:p w14:paraId="4A83CFAD" w14:textId="2CE8C7DA" w:rsidR="004E24C5" w:rsidRDefault="004E24C5" w:rsidP="007011C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Zamawiający w załączniku nr 2 do SWZ / załącznik nr 1 do umowy opisał przedmiot zamówienia</w:t>
            </w:r>
            <w:r w:rsidR="00702892">
              <w:rPr>
                <w:sz w:val="22"/>
                <w:szCs w:val="22"/>
              </w:rPr>
              <w:t xml:space="preserve"> jaki oczekuje. Parametry, które zostały opisane w przedmiocie zamówienia są wymogami bezwzględnie koniecznymi. </w:t>
            </w:r>
            <w:r w:rsidR="007011C7">
              <w:rPr>
                <w:sz w:val="22"/>
                <w:szCs w:val="22"/>
              </w:rPr>
              <w:br/>
            </w:r>
            <w:r w:rsidR="00702892">
              <w:rPr>
                <w:sz w:val="22"/>
                <w:szCs w:val="22"/>
              </w:rPr>
              <w:t xml:space="preserve">Jak wynika z przedstawionego przez Wykonawcę formularza asortymentowo – cenowego (stanowiącego załacznik nr 1 </w:t>
            </w:r>
            <w:r w:rsidR="007011C7">
              <w:rPr>
                <w:sz w:val="22"/>
                <w:szCs w:val="22"/>
              </w:rPr>
              <w:br/>
            </w:r>
            <w:r w:rsidR="00702892">
              <w:rPr>
                <w:sz w:val="22"/>
                <w:szCs w:val="22"/>
              </w:rPr>
              <w:t xml:space="preserve">do umowy) Wykonawca zaoferował soczewkę wewnątrzgałkową bez kąta zwilżania  </w:t>
            </w:r>
            <w:r w:rsidR="00A27375">
              <w:rPr>
                <w:sz w:val="22"/>
                <w:szCs w:val="22"/>
              </w:rPr>
              <w:t>˂</w:t>
            </w:r>
            <w:r w:rsidR="007011C7">
              <w:rPr>
                <w:sz w:val="22"/>
                <w:szCs w:val="22"/>
              </w:rPr>
              <w:t>90%.</w:t>
            </w:r>
          </w:p>
          <w:p w14:paraId="7CA6BE75" w14:textId="34B61CF7" w:rsidR="004E24C5" w:rsidRDefault="007011C7" w:rsidP="00477E0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Ponadto, stała A podana dla soczewki PVB105CLA – 118,4 różni się od stałej A zamieszczonej dla tej samej soczewki </w:t>
            </w:r>
            <w:r w:rsidR="0056621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na stronie internetowej producenta.</w:t>
            </w:r>
          </w:p>
          <w:p w14:paraId="6BF1F52C" w14:textId="0335742A" w:rsidR="006B05B3" w:rsidRPr="00596EA3" w:rsidRDefault="006B05B3" w:rsidP="00477E0F">
            <w:pPr>
              <w:jc w:val="both"/>
              <w:rPr>
                <w:sz w:val="22"/>
                <w:szCs w:val="22"/>
              </w:rPr>
            </w:pPr>
          </w:p>
        </w:tc>
      </w:tr>
    </w:tbl>
    <w:p w14:paraId="050D35AD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605D2BCA" w14:textId="26D40C79" w:rsidR="00566216" w:rsidRDefault="00566216" w:rsidP="00566216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>w zakresie zadania nr 6</w:t>
      </w:r>
      <w:r w:rsidRPr="0051774C">
        <w:rPr>
          <w:bCs/>
          <w:sz w:val="22"/>
          <w:szCs w:val="22"/>
        </w:rPr>
        <w:t xml:space="preserve"> (</w:t>
      </w:r>
      <w:r w:rsidRPr="00566216">
        <w:rPr>
          <w:bCs/>
          <w:sz w:val="22"/>
        </w:rPr>
        <w:t xml:space="preserve">Pryzmat do tonometru </w:t>
      </w:r>
      <w:proofErr w:type="spellStart"/>
      <w:r w:rsidRPr="00566216">
        <w:rPr>
          <w:bCs/>
          <w:sz w:val="22"/>
        </w:rPr>
        <w:t>aplanacyjnego</w:t>
      </w:r>
      <w:proofErr w:type="spellEnd"/>
      <w:r w:rsidRPr="00566216">
        <w:rPr>
          <w:bCs/>
          <w:sz w:val="22"/>
        </w:rPr>
        <w:t xml:space="preserve"> Goldmana</w:t>
      </w:r>
      <w:r w:rsidRPr="0051774C">
        <w:rPr>
          <w:bCs/>
          <w:sz w:val="22"/>
          <w:szCs w:val="22"/>
        </w:rPr>
        <w:t xml:space="preserve">), </w:t>
      </w:r>
      <w:bookmarkStart w:id="1" w:name="_Hlk96512223"/>
      <w:r w:rsidRPr="0051774C">
        <w:rPr>
          <w:b/>
          <w:sz w:val="22"/>
          <w:szCs w:val="22"/>
          <w:u w:val="single"/>
        </w:rPr>
        <w:t>w zakresie zadania nr 1</w:t>
      </w:r>
      <w:r>
        <w:rPr>
          <w:b/>
          <w:sz w:val="22"/>
          <w:szCs w:val="22"/>
          <w:u w:val="single"/>
        </w:rPr>
        <w:t>1</w:t>
      </w:r>
      <w:r w:rsidRPr="0051774C">
        <w:rPr>
          <w:bCs/>
          <w:sz w:val="22"/>
          <w:szCs w:val="22"/>
        </w:rPr>
        <w:t xml:space="preserve"> (</w:t>
      </w:r>
      <w:r w:rsidRPr="00C15918">
        <w:rPr>
          <w:bCs/>
          <w:sz w:val="22"/>
          <w:u w:val="single"/>
        </w:rPr>
        <w:t xml:space="preserve">Jednoczęściowe soczewki </w:t>
      </w:r>
      <w:proofErr w:type="spellStart"/>
      <w:r w:rsidRPr="00C15918">
        <w:rPr>
          <w:bCs/>
          <w:sz w:val="22"/>
          <w:u w:val="single"/>
        </w:rPr>
        <w:t>tylnokomorowe</w:t>
      </w:r>
      <w:proofErr w:type="spellEnd"/>
      <w:r w:rsidRPr="00C15918">
        <w:rPr>
          <w:bCs/>
          <w:sz w:val="22"/>
          <w:u w:val="single"/>
        </w:rPr>
        <w:t xml:space="preserve"> z PMMA pochłaniające promieniowanie UV</w:t>
      </w:r>
      <w:r w:rsidRPr="0051774C">
        <w:rPr>
          <w:bCs/>
          <w:sz w:val="22"/>
          <w:szCs w:val="22"/>
        </w:rPr>
        <w:t>)</w:t>
      </w:r>
      <w:bookmarkEnd w:id="1"/>
      <w:r w:rsidRPr="0051774C">
        <w:rPr>
          <w:bCs/>
          <w:sz w:val="22"/>
          <w:szCs w:val="22"/>
        </w:rPr>
        <w:t xml:space="preserve">, </w:t>
      </w:r>
      <w:r w:rsidRPr="0051774C">
        <w:rPr>
          <w:bCs/>
          <w:sz w:val="22"/>
          <w:szCs w:val="22"/>
        </w:rPr>
        <w:br/>
        <w:t>ze</w:t>
      </w:r>
      <w:r>
        <w:rPr>
          <w:bCs/>
          <w:sz w:val="22"/>
          <w:szCs w:val="22"/>
        </w:rPr>
        <w:t xml:space="preserve"> </w:t>
      </w:r>
      <w:r w:rsidRPr="0051774C">
        <w:rPr>
          <w:bCs/>
          <w:sz w:val="22"/>
          <w:szCs w:val="22"/>
        </w:rPr>
        <w:t>względu</w:t>
      </w:r>
      <w:r>
        <w:rPr>
          <w:bCs/>
          <w:sz w:val="22"/>
          <w:szCs w:val="22"/>
        </w:rPr>
        <w:t xml:space="preserve"> </w:t>
      </w:r>
      <w:r w:rsidRPr="0051774C">
        <w:rPr>
          <w:bCs/>
          <w:sz w:val="22"/>
          <w:szCs w:val="22"/>
        </w:rPr>
        <w:t>na</w:t>
      </w:r>
      <w:r>
        <w:rPr>
          <w:bCs/>
          <w:sz w:val="22"/>
          <w:szCs w:val="22"/>
        </w:rPr>
        <w:t xml:space="preserve"> </w:t>
      </w:r>
      <w:r w:rsidRPr="0051774C">
        <w:rPr>
          <w:bCs/>
          <w:sz w:val="22"/>
          <w:szCs w:val="22"/>
        </w:rPr>
        <w:t>fakt,</w:t>
      </w:r>
      <w:r>
        <w:rPr>
          <w:bCs/>
          <w:sz w:val="22"/>
          <w:szCs w:val="22"/>
        </w:rPr>
        <w:t xml:space="preserve"> </w:t>
      </w:r>
      <w:r w:rsidRPr="0051774C">
        <w:rPr>
          <w:bCs/>
          <w:sz w:val="22"/>
          <w:szCs w:val="22"/>
        </w:rPr>
        <w:t>iż nie złożono żadnej oferty.</w:t>
      </w:r>
    </w:p>
    <w:p w14:paraId="1B90DBE8" w14:textId="77777777" w:rsidR="00566216" w:rsidRDefault="00566216" w:rsidP="00D8427E">
      <w:pPr>
        <w:spacing w:after="40" w:line="276" w:lineRule="auto"/>
        <w:jc w:val="both"/>
      </w:pPr>
    </w:p>
    <w:p w14:paraId="1725A6FF" w14:textId="77777777" w:rsidR="00566216" w:rsidRDefault="00566216" w:rsidP="00D8427E">
      <w:pPr>
        <w:spacing w:after="40" w:line="276" w:lineRule="auto"/>
        <w:jc w:val="both"/>
      </w:pPr>
    </w:p>
    <w:p w14:paraId="5F356D83" w14:textId="77777777" w:rsidR="00566216" w:rsidRDefault="00566216" w:rsidP="00D8427E">
      <w:pPr>
        <w:spacing w:after="40" w:line="276" w:lineRule="auto"/>
        <w:jc w:val="both"/>
      </w:pPr>
    </w:p>
    <w:p w14:paraId="66D0D45C" w14:textId="1A84441B" w:rsidR="009F0E5C" w:rsidRPr="00566216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566216">
        <w:rPr>
          <w:sz w:val="22"/>
          <w:szCs w:val="22"/>
        </w:rPr>
        <w:t xml:space="preserve">Informacja </w:t>
      </w:r>
      <w:r w:rsidR="00BD2174" w:rsidRPr="00566216">
        <w:rPr>
          <w:sz w:val="22"/>
          <w:szCs w:val="22"/>
        </w:rPr>
        <w:t>o terminie zawarcia umowy</w:t>
      </w:r>
      <w:r w:rsidR="00F33C66" w:rsidRPr="00566216">
        <w:rPr>
          <w:sz w:val="22"/>
          <w:szCs w:val="22"/>
        </w:rPr>
        <w:t>:</w:t>
      </w:r>
    </w:p>
    <w:p w14:paraId="746FB532" w14:textId="4DA7E258" w:rsidR="00F960D7" w:rsidRPr="00566216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566216">
        <w:rPr>
          <w:sz w:val="22"/>
          <w:szCs w:val="22"/>
        </w:rPr>
        <w:t>U</w:t>
      </w:r>
      <w:r w:rsidR="00F960D7" w:rsidRPr="00566216">
        <w:rPr>
          <w:sz w:val="22"/>
          <w:szCs w:val="22"/>
        </w:rPr>
        <w:t>mowa w sp</w:t>
      </w:r>
      <w:r w:rsidR="004C3459" w:rsidRPr="00566216">
        <w:rPr>
          <w:sz w:val="22"/>
          <w:szCs w:val="22"/>
        </w:rPr>
        <w:t>r</w:t>
      </w:r>
      <w:r w:rsidR="00F960D7" w:rsidRPr="00566216">
        <w:rPr>
          <w:sz w:val="22"/>
          <w:szCs w:val="22"/>
        </w:rPr>
        <w:t>awie zamówienia publicznego</w:t>
      </w:r>
      <w:r w:rsidR="00D8427E" w:rsidRPr="00566216">
        <w:rPr>
          <w:sz w:val="22"/>
          <w:szCs w:val="22"/>
        </w:rPr>
        <w:t xml:space="preserve">, zgodnie z art. </w:t>
      </w:r>
      <w:r w:rsidR="005F2CB0" w:rsidRPr="00566216">
        <w:rPr>
          <w:sz w:val="22"/>
          <w:szCs w:val="22"/>
        </w:rPr>
        <w:t>308</w:t>
      </w:r>
      <w:r w:rsidR="00D8427E" w:rsidRPr="00566216">
        <w:rPr>
          <w:sz w:val="22"/>
          <w:szCs w:val="22"/>
        </w:rPr>
        <w:t xml:space="preserve"> ust. </w:t>
      </w:r>
      <w:r w:rsidR="005F2CB0" w:rsidRPr="00566216">
        <w:rPr>
          <w:sz w:val="22"/>
          <w:szCs w:val="22"/>
        </w:rPr>
        <w:t>2</w:t>
      </w:r>
      <w:r w:rsidR="00D8427E" w:rsidRPr="00566216">
        <w:rPr>
          <w:sz w:val="22"/>
          <w:szCs w:val="22"/>
        </w:rPr>
        <w:t xml:space="preserve"> ustawy Pzp,</w:t>
      </w:r>
      <w:r w:rsidRPr="00566216">
        <w:rPr>
          <w:sz w:val="22"/>
          <w:szCs w:val="22"/>
        </w:rPr>
        <w:t xml:space="preserve"> zostanie</w:t>
      </w:r>
      <w:r w:rsidR="00F960D7" w:rsidRPr="00566216">
        <w:rPr>
          <w:sz w:val="22"/>
          <w:szCs w:val="22"/>
        </w:rPr>
        <w:t xml:space="preserve"> zawarta,</w:t>
      </w:r>
      <w:r w:rsidRPr="00566216">
        <w:rPr>
          <w:sz w:val="22"/>
          <w:szCs w:val="22"/>
        </w:rPr>
        <w:t xml:space="preserve"> </w:t>
      </w:r>
      <w:r w:rsidR="00B133E3">
        <w:rPr>
          <w:sz w:val="22"/>
          <w:szCs w:val="22"/>
        </w:rPr>
        <w:br/>
      </w:r>
      <w:r w:rsidR="00F960D7" w:rsidRPr="00566216">
        <w:rPr>
          <w:sz w:val="22"/>
          <w:szCs w:val="22"/>
        </w:rPr>
        <w:t xml:space="preserve">z </w:t>
      </w:r>
      <w:r w:rsidRPr="00566216">
        <w:rPr>
          <w:sz w:val="22"/>
          <w:szCs w:val="22"/>
        </w:rPr>
        <w:t xml:space="preserve">uwzględnieniem art. 577 ustawy Pzp, </w:t>
      </w:r>
      <w:r w:rsidR="00F960D7" w:rsidRPr="00566216">
        <w:rPr>
          <w:sz w:val="22"/>
          <w:szCs w:val="22"/>
        </w:rPr>
        <w:t>w terminie</w:t>
      </w:r>
      <w:r w:rsidR="00D8427E" w:rsidRPr="00566216">
        <w:rPr>
          <w:sz w:val="22"/>
          <w:szCs w:val="22"/>
        </w:rPr>
        <w:t xml:space="preserve"> </w:t>
      </w:r>
      <w:r w:rsidR="006B05B3" w:rsidRPr="00566216">
        <w:rPr>
          <w:sz w:val="22"/>
          <w:szCs w:val="22"/>
        </w:rPr>
        <w:t>nie krótszym niż 5 dni od dnia przesłania niniejszego zawiadomienia o wyborze najkorzystniejszej oferty.</w:t>
      </w:r>
    </w:p>
    <w:p w14:paraId="7C872EF4" w14:textId="77777777" w:rsidR="00F960D7" w:rsidRPr="00566216" w:rsidRDefault="00D8427E" w:rsidP="00F33C66">
      <w:pPr>
        <w:spacing w:line="276" w:lineRule="auto"/>
        <w:jc w:val="both"/>
        <w:rPr>
          <w:sz w:val="22"/>
          <w:szCs w:val="22"/>
        </w:rPr>
      </w:pPr>
      <w:r w:rsidRPr="00566216">
        <w:rPr>
          <w:sz w:val="22"/>
          <w:szCs w:val="22"/>
        </w:rPr>
        <w:t xml:space="preserve">Umowa </w:t>
      </w:r>
      <w:r w:rsidR="00F960D7" w:rsidRPr="00566216">
        <w:rPr>
          <w:sz w:val="22"/>
          <w:szCs w:val="22"/>
        </w:rPr>
        <w:t>w sprawie zamówienia publicznego</w:t>
      </w:r>
      <w:r w:rsidRPr="00566216">
        <w:rPr>
          <w:sz w:val="22"/>
          <w:szCs w:val="22"/>
        </w:rPr>
        <w:t xml:space="preserve"> może być zawarta </w:t>
      </w:r>
      <w:r w:rsidR="00F960D7" w:rsidRPr="00566216">
        <w:rPr>
          <w:sz w:val="22"/>
          <w:szCs w:val="22"/>
        </w:rPr>
        <w:t xml:space="preserve">przed upływem terminu, o którym mowa powyżej, jeżeli zachodzą okoliczności wymienione w </w:t>
      </w:r>
      <w:r w:rsidRPr="00566216">
        <w:rPr>
          <w:sz w:val="22"/>
          <w:szCs w:val="22"/>
        </w:rPr>
        <w:t>art.</w:t>
      </w:r>
      <w:r w:rsidR="005F2CB0" w:rsidRPr="00566216">
        <w:rPr>
          <w:sz w:val="22"/>
          <w:szCs w:val="22"/>
        </w:rPr>
        <w:t xml:space="preserve"> 308</w:t>
      </w:r>
      <w:r w:rsidR="00F960D7" w:rsidRPr="00566216">
        <w:rPr>
          <w:sz w:val="22"/>
          <w:szCs w:val="22"/>
        </w:rPr>
        <w:t xml:space="preserve"> ust. </w:t>
      </w:r>
      <w:r w:rsidR="005F2CB0" w:rsidRPr="00566216">
        <w:rPr>
          <w:sz w:val="22"/>
          <w:szCs w:val="22"/>
        </w:rPr>
        <w:t>3</w:t>
      </w:r>
      <w:r w:rsidR="00F960D7" w:rsidRPr="00566216">
        <w:rPr>
          <w:sz w:val="22"/>
          <w:szCs w:val="22"/>
        </w:rPr>
        <w:t xml:space="preserve"> ustawy P</w:t>
      </w:r>
      <w:r w:rsidR="004657DA" w:rsidRPr="00566216">
        <w:rPr>
          <w:sz w:val="22"/>
          <w:szCs w:val="22"/>
        </w:rPr>
        <w:t>zp</w:t>
      </w:r>
      <w:r w:rsidR="00F960D7" w:rsidRPr="00566216">
        <w:rPr>
          <w:sz w:val="22"/>
          <w:szCs w:val="22"/>
        </w:rPr>
        <w:t>.</w:t>
      </w:r>
    </w:p>
    <w:p w14:paraId="69214724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C816CC3" w14:textId="77777777" w:rsidR="00B133E3" w:rsidRDefault="00B133E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7D43DA8C" w14:textId="77777777" w:rsidR="00B133E3" w:rsidRDefault="00B133E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4EF59B35" w14:textId="77777777" w:rsidR="00B133E3" w:rsidRDefault="00B133E3" w:rsidP="00B133E3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3F502D46" w14:textId="77777777" w:rsidR="00B133E3" w:rsidRDefault="00B133E3" w:rsidP="00B133E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1E5BB4A" w14:textId="77777777" w:rsidR="00B133E3" w:rsidRDefault="00B133E3" w:rsidP="00B133E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54EA5BA" w14:textId="77777777" w:rsidR="00B133E3" w:rsidRDefault="00B133E3" w:rsidP="00B133E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3CB31DB3" w14:textId="2D19B9B2" w:rsidR="00B464D3" w:rsidRPr="004229DE" w:rsidRDefault="00B464D3" w:rsidP="00B133E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6D455" w14:textId="77777777" w:rsidR="00B208BA" w:rsidRDefault="00B208BA">
      <w:r>
        <w:separator/>
      </w:r>
    </w:p>
  </w:endnote>
  <w:endnote w:type="continuationSeparator" w:id="0">
    <w:p w14:paraId="1AC97AC9" w14:textId="77777777" w:rsidR="00B208BA" w:rsidRDefault="00B2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BE2C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2897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FFE01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4487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F493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6AE79" w14:textId="77777777" w:rsidR="00B208BA" w:rsidRDefault="00B208BA">
      <w:r>
        <w:separator/>
      </w:r>
    </w:p>
  </w:footnote>
  <w:footnote w:type="continuationSeparator" w:id="0">
    <w:p w14:paraId="74332AC7" w14:textId="77777777" w:rsidR="00B208BA" w:rsidRDefault="00B20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868C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2AA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4CFA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88"/>
    <w:rsid w:val="000171FA"/>
    <w:rsid w:val="00022322"/>
    <w:rsid w:val="00042497"/>
    <w:rsid w:val="00061E88"/>
    <w:rsid w:val="000842C0"/>
    <w:rsid w:val="000C1E6F"/>
    <w:rsid w:val="000E4E56"/>
    <w:rsid w:val="0018281C"/>
    <w:rsid w:val="001A1468"/>
    <w:rsid w:val="001B7815"/>
    <w:rsid w:val="00211A34"/>
    <w:rsid w:val="00222854"/>
    <w:rsid w:val="002B1E4F"/>
    <w:rsid w:val="002B6761"/>
    <w:rsid w:val="003445A0"/>
    <w:rsid w:val="00375544"/>
    <w:rsid w:val="003A0AFC"/>
    <w:rsid w:val="003D611C"/>
    <w:rsid w:val="003D666E"/>
    <w:rsid w:val="00402ACC"/>
    <w:rsid w:val="00431C0B"/>
    <w:rsid w:val="00437CAD"/>
    <w:rsid w:val="004657DA"/>
    <w:rsid w:val="004B1DDC"/>
    <w:rsid w:val="004B2665"/>
    <w:rsid w:val="004C3459"/>
    <w:rsid w:val="004E24C5"/>
    <w:rsid w:val="004E324A"/>
    <w:rsid w:val="004E40F8"/>
    <w:rsid w:val="004E7234"/>
    <w:rsid w:val="0054734E"/>
    <w:rsid w:val="00562075"/>
    <w:rsid w:val="00566216"/>
    <w:rsid w:val="005737DE"/>
    <w:rsid w:val="00591C6B"/>
    <w:rsid w:val="00596EA3"/>
    <w:rsid w:val="00596FD7"/>
    <w:rsid w:val="005A595D"/>
    <w:rsid w:val="005E5BFF"/>
    <w:rsid w:val="005F2CB0"/>
    <w:rsid w:val="00607F9B"/>
    <w:rsid w:val="00644DCB"/>
    <w:rsid w:val="00657C1E"/>
    <w:rsid w:val="00693227"/>
    <w:rsid w:val="006B05B3"/>
    <w:rsid w:val="006E3089"/>
    <w:rsid w:val="007011C7"/>
    <w:rsid w:val="00702892"/>
    <w:rsid w:val="00712C39"/>
    <w:rsid w:val="007145FC"/>
    <w:rsid w:val="00756CDA"/>
    <w:rsid w:val="007E2ACC"/>
    <w:rsid w:val="007E68C5"/>
    <w:rsid w:val="00832144"/>
    <w:rsid w:val="008567C7"/>
    <w:rsid w:val="008642B3"/>
    <w:rsid w:val="008A6C10"/>
    <w:rsid w:val="008E5102"/>
    <w:rsid w:val="0090074D"/>
    <w:rsid w:val="00915B9E"/>
    <w:rsid w:val="00952256"/>
    <w:rsid w:val="0097748A"/>
    <w:rsid w:val="00984BC6"/>
    <w:rsid w:val="009F0E5C"/>
    <w:rsid w:val="00A029B8"/>
    <w:rsid w:val="00A27375"/>
    <w:rsid w:val="00A91321"/>
    <w:rsid w:val="00AA02AC"/>
    <w:rsid w:val="00B133E3"/>
    <w:rsid w:val="00B208BA"/>
    <w:rsid w:val="00B32D12"/>
    <w:rsid w:val="00B464D3"/>
    <w:rsid w:val="00B8185B"/>
    <w:rsid w:val="00BC6F7F"/>
    <w:rsid w:val="00BD2174"/>
    <w:rsid w:val="00C423DD"/>
    <w:rsid w:val="00C45D45"/>
    <w:rsid w:val="00C60D7B"/>
    <w:rsid w:val="00C65E53"/>
    <w:rsid w:val="00CA0B33"/>
    <w:rsid w:val="00CA3511"/>
    <w:rsid w:val="00D01E5B"/>
    <w:rsid w:val="00D04203"/>
    <w:rsid w:val="00D26ED6"/>
    <w:rsid w:val="00D36612"/>
    <w:rsid w:val="00D42C90"/>
    <w:rsid w:val="00D50139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FAB2D7"/>
  <w15:chartTrackingRefBased/>
  <w15:docId w15:val="{CB67B10A-F38A-4E03-9FD6-611757B2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2027</Words>
  <Characters>12162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2022-04-14T09:12:00Z</dcterms:created>
  <dcterms:modified xsi:type="dcterms:W3CDTF">2022-04-14T09:13:00Z</dcterms:modified>
</cp:coreProperties>
</file>