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2CBC1" w14:textId="77777777" w:rsidR="00FB7F50" w:rsidRPr="002245BE" w:rsidRDefault="00EB49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495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B4951">
        <w:rPr>
          <w:sz w:val="22"/>
          <w:szCs w:val="22"/>
        </w:rPr>
        <w:t>2022-03-15</w:t>
      </w:r>
    </w:p>
    <w:p w14:paraId="235F781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08DEC8F" w14:textId="77777777" w:rsidR="00EB4951" w:rsidRPr="00EB4951" w:rsidRDefault="00EB4951" w:rsidP="00FB7F50">
      <w:pPr>
        <w:spacing w:after="40"/>
        <w:rPr>
          <w:b/>
          <w:bCs/>
          <w:sz w:val="22"/>
          <w:szCs w:val="22"/>
        </w:rPr>
      </w:pPr>
      <w:r w:rsidRPr="00EB4951">
        <w:rPr>
          <w:b/>
          <w:bCs/>
          <w:sz w:val="22"/>
          <w:szCs w:val="22"/>
        </w:rPr>
        <w:t>Szpital Wojewódzki w Poznaniu</w:t>
      </w:r>
    </w:p>
    <w:p w14:paraId="7FB8EF41" w14:textId="77777777" w:rsidR="00FB7F50" w:rsidRPr="002245BE" w:rsidRDefault="00EB4951" w:rsidP="00FB7F50">
      <w:pPr>
        <w:spacing w:after="40"/>
        <w:rPr>
          <w:b/>
          <w:bCs/>
          <w:sz w:val="22"/>
          <w:szCs w:val="22"/>
        </w:rPr>
      </w:pPr>
      <w:r w:rsidRPr="00EB4951">
        <w:rPr>
          <w:b/>
          <w:bCs/>
          <w:sz w:val="22"/>
          <w:szCs w:val="22"/>
        </w:rPr>
        <w:t>Dział Zamówień Publicznych</w:t>
      </w:r>
    </w:p>
    <w:p w14:paraId="74BF917D" w14:textId="0F8F09C2" w:rsidR="00FB7F50" w:rsidRPr="002245BE" w:rsidRDefault="00D31CD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B4951" w:rsidRPr="00EB495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B4951" w:rsidRPr="00EB4951">
        <w:rPr>
          <w:sz w:val="22"/>
          <w:szCs w:val="22"/>
        </w:rPr>
        <w:t>7/19</w:t>
      </w:r>
    </w:p>
    <w:p w14:paraId="743D526E" w14:textId="77777777" w:rsidR="00FB7F50" w:rsidRPr="002245BE" w:rsidRDefault="00EB4951" w:rsidP="00FB7F50">
      <w:pPr>
        <w:rPr>
          <w:sz w:val="22"/>
          <w:szCs w:val="22"/>
        </w:rPr>
      </w:pPr>
      <w:r w:rsidRPr="00EB495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B4951">
        <w:rPr>
          <w:sz w:val="22"/>
          <w:szCs w:val="22"/>
        </w:rPr>
        <w:t>Poznań</w:t>
      </w:r>
    </w:p>
    <w:p w14:paraId="488E7C7C" w14:textId="77777777" w:rsidR="00FB7F50" w:rsidRPr="002245BE" w:rsidRDefault="00FB7F50" w:rsidP="00FB7F50">
      <w:pPr>
        <w:rPr>
          <w:sz w:val="22"/>
          <w:szCs w:val="22"/>
        </w:rPr>
      </w:pPr>
    </w:p>
    <w:p w14:paraId="1D4A769E" w14:textId="77777777" w:rsidR="00FB7F50" w:rsidRPr="002245BE" w:rsidRDefault="00FB7F50" w:rsidP="00FB7F50">
      <w:pPr>
        <w:rPr>
          <w:sz w:val="22"/>
          <w:szCs w:val="22"/>
        </w:rPr>
      </w:pPr>
    </w:p>
    <w:p w14:paraId="4CB54F82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B4951" w:rsidRPr="00EB4951">
        <w:rPr>
          <w:bCs/>
          <w:sz w:val="22"/>
          <w:szCs w:val="22"/>
        </w:rPr>
        <w:t>SZW/DZP/88/2021/11</w:t>
      </w:r>
    </w:p>
    <w:p w14:paraId="62B80C5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9BE1E7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DA402F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13877E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041AF9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B4951" w:rsidRPr="00607F9B" w14:paraId="3583966B" w14:textId="77777777" w:rsidTr="004C3645">
        <w:trPr>
          <w:trHeight w:val="638"/>
        </w:trPr>
        <w:tc>
          <w:tcPr>
            <w:tcW w:w="959" w:type="dxa"/>
            <w:shd w:val="clear" w:color="auto" w:fill="auto"/>
          </w:tcPr>
          <w:p w14:paraId="52FACE69" w14:textId="77777777" w:rsidR="00EB4951" w:rsidRPr="00607F9B" w:rsidRDefault="00EB4951" w:rsidP="004C36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CD6AB5" w14:textId="5BB9B213" w:rsidR="00EB4951" w:rsidRPr="00607F9B" w:rsidRDefault="00EB4951" w:rsidP="004C36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495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4951">
              <w:rPr>
                <w:b/>
                <w:bCs/>
                <w:sz w:val="22"/>
                <w:szCs w:val="22"/>
              </w:rPr>
              <w:t>Przeglądy techniczne i naprawy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4951">
              <w:rPr>
                <w:b/>
                <w:sz w:val="22"/>
                <w:szCs w:val="22"/>
              </w:rPr>
              <w:t>SZW/DZP/88/2021</w:t>
            </w:r>
          </w:p>
        </w:tc>
      </w:tr>
    </w:tbl>
    <w:p w14:paraId="142E59AB" w14:textId="77777777" w:rsidR="00EB4951" w:rsidRPr="00EB49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B4951" w:rsidRPr="00EB4951">
        <w:rPr>
          <w:b/>
          <w:sz w:val="22"/>
          <w:szCs w:val="22"/>
        </w:rPr>
        <w:t>Szpital Wojewódzki w Poznaniu</w:t>
      </w:r>
    </w:p>
    <w:p w14:paraId="5132C3F2" w14:textId="7DF17504" w:rsidR="008642B3" w:rsidRDefault="00EB495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B495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B4951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31CD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4951" w14:paraId="246D603A" w14:textId="77777777" w:rsidTr="004C3645">
        <w:trPr>
          <w:cantSplit/>
        </w:trPr>
        <w:tc>
          <w:tcPr>
            <w:tcW w:w="9498" w:type="dxa"/>
          </w:tcPr>
          <w:p w14:paraId="2393F80D" w14:textId="33230CCB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4951">
              <w:rPr>
                <w:b/>
                <w:sz w:val="22"/>
                <w:szCs w:val="22"/>
              </w:rPr>
              <w:t>COMED S.C. Krzysztof Pilarski, Wojciech Grunwald</w:t>
            </w:r>
          </w:p>
          <w:p w14:paraId="7E9FDC17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ul. 1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/1</w:t>
            </w:r>
          </w:p>
          <w:p w14:paraId="55CB6899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75-800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Koszalin</w:t>
            </w:r>
          </w:p>
          <w:p w14:paraId="7778945D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E0AB5E" w14:textId="77777777" w:rsidR="00EB4951" w:rsidRPr="00D31CDB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1CDB">
              <w:rPr>
                <w:sz w:val="22"/>
                <w:szCs w:val="22"/>
                <w:u w:val="single"/>
              </w:rPr>
              <w:t xml:space="preserve">Zadanie nr 1: Elektromiograf za cenę brutto </w:t>
            </w:r>
            <w:r w:rsidRPr="00D31CDB">
              <w:rPr>
                <w:b/>
                <w:sz w:val="22"/>
                <w:szCs w:val="22"/>
                <w:u w:val="single"/>
              </w:rPr>
              <w:t>2 733.60 zł</w:t>
            </w:r>
            <w:r w:rsidRPr="00D31CDB">
              <w:rPr>
                <w:bCs/>
                <w:sz w:val="22"/>
                <w:szCs w:val="22"/>
                <w:u w:val="single"/>
              </w:rPr>
              <w:t>.</w:t>
            </w:r>
          </w:p>
          <w:p w14:paraId="311B3175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451617" w14:textId="39DCDB7C" w:rsidR="00EB4951" w:rsidRPr="00D31CDB" w:rsidRDefault="00EB4951" w:rsidP="00D31C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31CDB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- 0,00 pkt., czas reakcji Wykonawcy liczony od zgłoszenia naprawy do czasu wykonania diagnostyki uszkodzenia - 0,00 pkt., autoryzacja producenta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>i jest zgodna z zapisami SWZ.</w:t>
            </w:r>
          </w:p>
        </w:tc>
      </w:tr>
      <w:tr w:rsidR="00EB4951" w14:paraId="2C82335B" w14:textId="77777777" w:rsidTr="004C3645">
        <w:trPr>
          <w:cantSplit/>
        </w:trPr>
        <w:tc>
          <w:tcPr>
            <w:tcW w:w="9498" w:type="dxa"/>
          </w:tcPr>
          <w:p w14:paraId="13114BE4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4951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199933DC" w14:textId="59A088B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 xml:space="preserve">ul. </w:t>
            </w:r>
            <w:r w:rsidR="00D31CDB">
              <w:rPr>
                <w:bCs/>
                <w:sz w:val="22"/>
                <w:szCs w:val="22"/>
              </w:rPr>
              <w:t>Wynalazek 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674415" w14:textId="52B041FF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02-67</w:t>
            </w:r>
            <w:r w:rsidR="00D31CDB">
              <w:rPr>
                <w:bCs/>
                <w:sz w:val="22"/>
                <w:szCs w:val="22"/>
              </w:rPr>
              <w:t>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Warszawa</w:t>
            </w:r>
          </w:p>
          <w:p w14:paraId="05ABA636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140B29" w14:textId="77777777" w:rsidR="00EB4951" w:rsidRPr="00D31CDB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1CDB">
              <w:rPr>
                <w:sz w:val="22"/>
                <w:szCs w:val="22"/>
                <w:u w:val="single"/>
              </w:rPr>
              <w:t xml:space="preserve">Zadanie nr 4: Mikroskopy: producent Olympus za cenę brutto </w:t>
            </w:r>
            <w:r w:rsidRPr="00D31CDB">
              <w:rPr>
                <w:b/>
                <w:sz w:val="22"/>
                <w:szCs w:val="22"/>
                <w:u w:val="single"/>
              </w:rPr>
              <w:t>4 970.52 zł</w:t>
            </w:r>
            <w:r w:rsidRPr="00D31CDB">
              <w:rPr>
                <w:bCs/>
                <w:sz w:val="22"/>
                <w:szCs w:val="22"/>
                <w:u w:val="single"/>
              </w:rPr>
              <w:t>.</w:t>
            </w:r>
          </w:p>
          <w:p w14:paraId="0CFCD773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E2090E" w14:textId="341F95A1" w:rsidR="00EB4951" w:rsidRPr="00D31CDB" w:rsidRDefault="00EB4951" w:rsidP="00D31C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31CDB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>i jest zgodna z zapisami SWZ.</w:t>
            </w:r>
          </w:p>
        </w:tc>
      </w:tr>
      <w:tr w:rsidR="00EB4951" w14:paraId="048FD1F6" w14:textId="77777777" w:rsidTr="004C3645">
        <w:trPr>
          <w:cantSplit/>
        </w:trPr>
        <w:tc>
          <w:tcPr>
            <w:tcW w:w="9498" w:type="dxa"/>
          </w:tcPr>
          <w:p w14:paraId="19F8F8A9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4951">
              <w:rPr>
                <w:b/>
                <w:sz w:val="22"/>
                <w:szCs w:val="22"/>
              </w:rPr>
              <w:t xml:space="preserve">ULTRA - VIOL SP.J. Pietras, </w:t>
            </w:r>
            <w:proofErr w:type="spellStart"/>
            <w:r w:rsidRPr="00EB4951">
              <w:rPr>
                <w:b/>
                <w:sz w:val="22"/>
                <w:szCs w:val="22"/>
              </w:rPr>
              <w:t>Purgał</w:t>
            </w:r>
            <w:proofErr w:type="spellEnd"/>
            <w:r w:rsidRPr="00EB4951">
              <w:rPr>
                <w:b/>
                <w:sz w:val="22"/>
                <w:szCs w:val="22"/>
              </w:rPr>
              <w:t>, Wójcik</w:t>
            </w:r>
          </w:p>
          <w:p w14:paraId="7F68339F" w14:textId="023A858A" w:rsidR="00EB4951" w:rsidRPr="009F0E5C" w:rsidRDefault="00D31CDB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EB4951" w:rsidRPr="00EB4951">
              <w:rPr>
                <w:bCs/>
                <w:sz w:val="22"/>
                <w:szCs w:val="22"/>
              </w:rPr>
              <w:t>Stępowizna</w:t>
            </w:r>
            <w:proofErr w:type="spellEnd"/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34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5B915EDC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95-100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Zgierz</w:t>
            </w:r>
          </w:p>
          <w:p w14:paraId="72F100C0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B6B5FF" w14:textId="77777777" w:rsidR="00EB4951" w:rsidRPr="00D31CDB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1CDB">
              <w:rPr>
                <w:sz w:val="22"/>
                <w:szCs w:val="22"/>
                <w:u w:val="single"/>
              </w:rPr>
              <w:t xml:space="preserve">Zadanie nr 6: Negatoskopy cyfrowo - analogowe za cenę brutto </w:t>
            </w:r>
            <w:r w:rsidRPr="00D31CDB">
              <w:rPr>
                <w:b/>
                <w:sz w:val="22"/>
                <w:szCs w:val="22"/>
                <w:u w:val="single"/>
              </w:rPr>
              <w:t>5 880.64 zł</w:t>
            </w:r>
            <w:r w:rsidRPr="00D31CDB">
              <w:rPr>
                <w:bCs/>
                <w:sz w:val="22"/>
                <w:szCs w:val="22"/>
                <w:u w:val="single"/>
              </w:rPr>
              <w:t>.</w:t>
            </w:r>
          </w:p>
          <w:p w14:paraId="5670AF02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F6C27C" w14:textId="10EF41B7" w:rsidR="00EB4951" w:rsidRPr="00D31CDB" w:rsidRDefault="00EB4951" w:rsidP="00D31C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31CDB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>i jest zgodna z zapisami SWZ.</w:t>
            </w:r>
          </w:p>
        </w:tc>
      </w:tr>
      <w:tr w:rsidR="00EB4951" w14:paraId="2D24933B" w14:textId="77777777" w:rsidTr="004C3645">
        <w:trPr>
          <w:cantSplit/>
        </w:trPr>
        <w:tc>
          <w:tcPr>
            <w:tcW w:w="9498" w:type="dxa"/>
          </w:tcPr>
          <w:p w14:paraId="1C7685B7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09F46B91" w14:textId="35B35C47" w:rsidR="00EB4951" w:rsidRPr="009F0E5C" w:rsidRDefault="00D31CDB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00CF41FE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2A23561C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AB49CA" w14:textId="77777777" w:rsidR="00EB4951" w:rsidRPr="00D31CDB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1CDB">
              <w:rPr>
                <w:sz w:val="22"/>
                <w:szCs w:val="22"/>
                <w:u w:val="single"/>
              </w:rPr>
              <w:t xml:space="preserve">Zadanie nr 7: Stoły operacyjne za cenę brutto </w:t>
            </w:r>
            <w:r w:rsidRPr="00D31CDB">
              <w:rPr>
                <w:b/>
                <w:sz w:val="22"/>
                <w:szCs w:val="22"/>
                <w:u w:val="single"/>
              </w:rPr>
              <w:t>820.80 zł</w:t>
            </w:r>
            <w:r w:rsidRPr="00D31CDB">
              <w:rPr>
                <w:bCs/>
                <w:sz w:val="22"/>
                <w:szCs w:val="22"/>
                <w:u w:val="single"/>
              </w:rPr>
              <w:t>.</w:t>
            </w:r>
          </w:p>
          <w:p w14:paraId="4E3A92A7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18DEB5" w14:textId="053766FA" w:rsidR="00EB4951" w:rsidRPr="00D31CDB" w:rsidRDefault="00EB4951" w:rsidP="00D31C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31CDB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56FC9023" w14:textId="77777777" w:rsidTr="004C3645">
        <w:trPr>
          <w:cantSplit/>
        </w:trPr>
        <w:tc>
          <w:tcPr>
            <w:tcW w:w="9498" w:type="dxa"/>
          </w:tcPr>
          <w:p w14:paraId="6F31113A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486ED342" w14:textId="0002266A" w:rsidR="00EB4951" w:rsidRPr="009F0E5C" w:rsidRDefault="00D31CDB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5EAB681C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70C5F1E8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DE3528" w14:textId="77777777" w:rsidR="00EB4951" w:rsidRPr="00D31CDB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31CDB">
              <w:rPr>
                <w:sz w:val="22"/>
                <w:szCs w:val="22"/>
                <w:u w:val="single"/>
              </w:rPr>
              <w:t xml:space="preserve">Zadanie nr 8: Stoły operacyjne: producent </w:t>
            </w:r>
            <w:proofErr w:type="spellStart"/>
            <w:r w:rsidRPr="00D31CDB">
              <w:rPr>
                <w:sz w:val="22"/>
                <w:szCs w:val="22"/>
                <w:u w:val="single"/>
              </w:rPr>
              <w:t>Schaerer</w:t>
            </w:r>
            <w:proofErr w:type="spellEnd"/>
            <w:r w:rsidRPr="00D31CD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D31CDB">
              <w:rPr>
                <w:sz w:val="22"/>
                <w:szCs w:val="22"/>
                <w:u w:val="single"/>
              </w:rPr>
              <w:t>Mayfield</w:t>
            </w:r>
            <w:proofErr w:type="spellEnd"/>
            <w:r w:rsidRPr="00D31CDB">
              <w:rPr>
                <w:sz w:val="22"/>
                <w:szCs w:val="22"/>
                <w:u w:val="single"/>
              </w:rPr>
              <w:t xml:space="preserve"> za cenę brutto </w:t>
            </w:r>
            <w:r w:rsidRPr="00D31CDB">
              <w:rPr>
                <w:b/>
                <w:sz w:val="22"/>
                <w:szCs w:val="22"/>
                <w:u w:val="single"/>
              </w:rPr>
              <w:t>410.40 zł</w:t>
            </w:r>
            <w:r w:rsidRPr="00D31CDB">
              <w:rPr>
                <w:bCs/>
                <w:sz w:val="22"/>
                <w:szCs w:val="22"/>
                <w:u w:val="single"/>
              </w:rPr>
              <w:t>.</w:t>
            </w:r>
          </w:p>
          <w:p w14:paraId="0BAA44AF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199883" w14:textId="733517BB" w:rsidR="00EB4951" w:rsidRPr="00D31CDB" w:rsidRDefault="00EB4951" w:rsidP="00D31C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31CDB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31CDB">
              <w:rPr>
                <w:sz w:val="22"/>
                <w:szCs w:val="22"/>
              </w:rPr>
              <w:br/>
            </w:r>
            <w:r w:rsidRPr="00D31CDB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3AAFA1D4" w14:textId="77777777" w:rsidTr="004C3645">
        <w:trPr>
          <w:cantSplit/>
        </w:trPr>
        <w:tc>
          <w:tcPr>
            <w:tcW w:w="9498" w:type="dxa"/>
          </w:tcPr>
          <w:p w14:paraId="3232718C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lastRenderedPageBreak/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543AD1BD" w14:textId="369120A8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6F8D1D3E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13A7CEB5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B1C0E9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9: Stoły operacyjne: producent </w:t>
            </w:r>
            <w:proofErr w:type="spellStart"/>
            <w:r w:rsidRPr="004C78F8">
              <w:rPr>
                <w:sz w:val="22"/>
                <w:szCs w:val="22"/>
                <w:u w:val="single"/>
              </w:rPr>
              <w:t>Trumpf</w:t>
            </w:r>
            <w:proofErr w:type="spellEnd"/>
            <w:r w:rsidRPr="004C78F8">
              <w:rPr>
                <w:sz w:val="22"/>
                <w:szCs w:val="22"/>
                <w:u w:val="single"/>
              </w:rPr>
              <w:t xml:space="preserve"> za cenę brutto </w:t>
            </w:r>
            <w:r w:rsidRPr="004C78F8">
              <w:rPr>
                <w:b/>
                <w:sz w:val="22"/>
                <w:szCs w:val="22"/>
                <w:u w:val="single"/>
              </w:rPr>
              <w:t>1 436.40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6942653C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32B0A6" w14:textId="189FDB58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3716B751" w14:textId="77777777" w:rsidTr="004C3645">
        <w:trPr>
          <w:cantSplit/>
        </w:trPr>
        <w:tc>
          <w:tcPr>
            <w:tcW w:w="9498" w:type="dxa"/>
          </w:tcPr>
          <w:p w14:paraId="7EE00D77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74718B0F" w14:textId="6E23CE4D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42F0AFF7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269B77C4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4E564C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10: Fotel operatora, stół </w:t>
            </w:r>
            <w:proofErr w:type="spellStart"/>
            <w:r w:rsidRPr="004C78F8">
              <w:rPr>
                <w:sz w:val="22"/>
                <w:szCs w:val="22"/>
                <w:u w:val="single"/>
              </w:rPr>
              <w:t>operacyjno</w:t>
            </w:r>
            <w:proofErr w:type="spellEnd"/>
            <w:r w:rsidRPr="004C78F8">
              <w:rPr>
                <w:sz w:val="22"/>
                <w:szCs w:val="22"/>
                <w:u w:val="single"/>
              </w:rPr>
              <w:t xml:space="preserve"> - zabiegowy za cenę brutto </w:t>
            </w:r>
            <w:r w:rsidRPr="004C78F8">
              <w:rPr>
                <w:b/>
                <w:sz w:val="22"/>
                <w:szCs w:val="22"/>
                <w:u w:val="single"/>
              </w:rPr>
              <w:t>410.40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19516F03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1C91EA" w14:textId="63F19713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75A561A1" w14:textId="77777777" w:rsidTr="004C3645">
        <w:trPr>
          <w:cantSplit/>
        </w:trPr>
        <w:tc>
          <w:tcPr>
            <w:tcW w:w="9498" w:type="dxa"/>
          </w:tcPr>
          <w:p w14:paraId="7D837B2F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3819B555" w14:textId="36CFE58A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4D4E5013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5062CCB5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54137E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11: Stół operacyjny: producent Maquet za cenę brutto </w:t>
            </w:r>
            <w:r w:rsidRPr="004C78F8">
              <w:rPr>
                <w:b/>
                <w:sz w:val="22"/>
                <w:szCs w:val="22"/>
                <w:u w:val="single"/>
              </w:rPr>
              <w:t>205.20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297CBD83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7F246E" w14:textId="79514118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33232E8B" w14:textId="77777777" w:rsidTr="004C3645">
        <w:trPr>
          <w:cantSplit/>
        </w:trPr>
        <w:tc>
          <w:tcPr>
            <w:tcW w:w="9498" w:type="dxa"/>
          </w:tcPr>
          <w:p w14:paraId="649F5D3D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50C8E1D3" w14:textId="7BE9E7A1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458C2E60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2DDBE0BC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494730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13: Aparaty i zestawy holterowskie za cenę brutto </w:t>
            </w:r>
            <w:r w:rsidRPr="004C78F8">
              <w:rPr>
                <w:b/>
                <w:sz w:val="22"/>
                <w:szCs w:val="22"/>
                <w:u w:val="single"/>
              </w:rPr>
              <w:t>2 386.80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013CF3CD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61C083" w14:textId="4738507D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5447C066" w14:textId="77777777" w:rsidTr="004C3645">
        <w:trPr>
          <w:cantSplit/>
        </w:trPr>
        <w:tc>
          <w:tcPr>
            <w:tcW w:w="9498" w:type="dxa"/>
          </w:tcPr>
          <w:p w14:paraId="67BD5E60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4951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66DA8332" w14:textId="740D8FF6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Polna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11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67E7F020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Warszawa</w:t>
            </w:r>
          </w:p>
          <w:p w14:paraId="47F3E918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422604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15: Konsola zasilająca, nawigacja elektromagnetyczna, </w:t>
            </w:r>
            <w:proofErr w:type="spellStart"/>
            <w:r w:rsidRPr="004C78F8">
              <w:rPr>
                <w:sz w:val="22"/>
                <w:szCs w:val="22"/>
                <w:u w:val="single"/>
              </w:rPr>
              <w:t>shaver</w:t>
            </w:r>
            <w:proofErr w:type="spellEnd"/>
            <w:r w:rsidRPr="004C78F8">
              <w:rPr>
                <w:sz w:val="22"/>
                <w:szCs w:val="22"/>
                <w:u w:val="single"/>
              </w:rPr>
              <w:t xml:space="preserve"> laryngologiczny za cenę brutto </w:t>
            </w:r>
            <w:r w:rsidRPr="004C78F8">
              <w:rPr>
                <w:b/>
                <w:sz w:val="22"/>
                <w:szCs w:val="22"/>
                <w:u w:val="single"/>
              </w:rPr>
              <w:t>15 660.00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4BB961A9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E47420" w14:textId="2767E603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i jest zgodna z zapisami SWZ.</w:t>
            </w:r>
          </w:p>
        </w:tc>
      </w:tr>
      <w:tr w:rsidR="00EB4951" w14:paraId="70A342B9" w14:textId="77777777" w:rsidTr="004C3645">
        <w:trPr>
          <w:cantSplit/>
        </w:trPr>
        <w:tc>
          <w:tcPr>
            <w:tcW w:w="9498" w:type="dxa"/>
          </w:tcPr>
          <w:p w14:paraId="5FACDB8D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056F898B" w14:textId="55EB3981" w:rsidR="00EB4951" w:rsidRPr="009F0E5C" w:rsidRDefault="004C78F8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22FC3A64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4158DE34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513C7F" w14:textId="77777777" w:rsidR="00EB4951" w:rsidRPr="004C78F8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C78F8">
              <w:rPr>
                <w:sz w:val="22"/>
                <w:szCs w:val="22"/>
                <w:u w:val="single"/>
              </w:rPr>
              <w:t xml:space="preserve">Zadanie nr 16: Wirówki za cenę brutto </w:t>
            </w:r>
            <w:r w:rsidRPr="004C78F8">
              <w:rPr>
                <w:b/>
                <w:sz w:val="22"/>
                <w:szCs w:val="22"/>
                <w:u w:val="single"/>
              </w:rPr>
              <w:t>3 271.80 zł</w:t>
            </w:r>
            <w:r w:rsidRPr="004C78F8">
              <w:rPr>
                <w:bCs/>
                <w:sz w:val="22"/>
                <w:szCs w:val="22"/>
                <w:u w:val="single"/>
              </w:rPr>
              <w:t>.</w:t>
            </w:r>
          </w:p>
          <w:p w14:paraId="0C8A922E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16B179" w14:textId="3FA56976" w:rsidR="00EB4951" w:rsidRPr="004C78F8" w:rsidRDefault="00EB4951" w:rsidP="004C78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C78F8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4C78F8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394607">
              <w:rPr>
                <w:sz w:val="22"/>
                <w:szCs w:val="22"/>
              </w:rPr>
              <w:br/>
            </w:r>
            <w:r w:rsidRPr="004C78F8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52C6971F" w14:textId="77777777" w:rsidTr="004C3645">
        <w:trPr>
          <w:cantSplit/>
        </w:trPr>
        <w:tc>
          <w:tcPr>
            <w:tcW w:w="9498" w:type="dxa"/>
          </w:tcPr>
          <w:p w14:paraId="4243B642" w14:textId="2B0DB2BB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4951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EB4951">
              <w:rPr>
                <w:b/>
                <w:sz w:val="22"/>
                <w:szCs w:val="22"/>
              </w:rPr>
              <w:t>Biomet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</w:t>
            </w:r>
            <w:r w:rsidR="00394607">
              <w:rPr>
                <w:b/>
                <w:sz w:val="22"/>
                <w:szCs w:val="22"/>
              </w:rPr>
              <w:t>Polska</w:t>
            </w:r>
            <w:r w:rsidRPr="00EB4951">
              <w:rPr>
                <w:b/>
                <w:sz w:val="22"/>
                <w:szCs w:val="22"/>
              </w:rPr>
              <w:t xml:space="preserve"> Sp. z o. o.</w:t>
            </w:r>
          </w:p>
          <w:p w14:paraId="3AB3CFFA" w14:textId="4384C0DE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 xml:space="preserve">ul. </w:t>
            </w:r>
            <w:r w:rsidR="00394607">
              <w:rPr>
                <w:bCs/>
                <w:sz w:val="22"/>
                <w:szCs w:val="22"/>
              </w:rPr>
              <w:t>Domaniewska 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3E8709" w14:textId="2157E80D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0</w:t>
            </w:r>
            <w:r w:rsidR="00394607">
              <w:rPr>
                <w:bCs/>
                <w:sz w:val="22"/>
                <w:szCs w:val="22"/>
              </w:rPr>
              <w:t>2</w:t>
            </w:r>
            <w:r w:rsidRPr="00EB4951">
              <w:rPr>
                <w:bCs/>
                <w:sz w:val="22"/>
                <w:szCs w:val="22"/>
              </w:rPr>
              <w:t>-</w:t>
            </w:r>
            <w:r w:rsidR="00394607">
              <w:rPr>
                <w:bCs/>
                <w:sz w:val="22"/>
                <w:szCs w:val="22"/>
              </w:rPr>
              <w:t>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Warszawa</w:t>
            </w:r>
          </w:p>
          <w:p w14:paraId="3CCF163F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954EA4" w14:textId="77777777" w:rsidR="00EB4951" w:rsidRPr="00394607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94607">
              <w:rPr>
                <w:sz w:val="22"/>
                <w:szCs w:val="22"/>
                <w:u w:val="single"/>
              </w:rPr>
              <w:t xml:space="preserve">Zadanie nr 17: Urządzenie do operacji w niedokrwieniu za cenę brutto </w:t>
            </w:r>
            <w:r w:rsidRPr="00394607">
              <w:rPr>
                <w:b/>
                <w:sz w:val="22"/>
                <w:szCs w:val="22"/>
                <w:u w:val="single"/>
              </w:rPr>
              <w:t>3 909.00 zł</w:t>
            </w:r>
            <w:r w:rsidRPr="00394607">
              <w:rPr>
                <w:bCs/>
                <w:sz w:val="22"/>
                <w:szCs w:val="22"/>
                <w:u w:val="single"/>
              </w:rPr>
              <w:t>.</w:t>
            </w:r>
          </w:p>
          <w:p w14:paraId="4DF6EF06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3CA65A" w14:textId="64D97AEC" w:rsidR="00EB4951" w:rsidRPr="00394607" w:rsidRDefault="00EB4951" w:rsidP="003946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394607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>i jest zgodna z zapisami SWZ.</w:t>
            </w:r>
          </w:p>
        </w:tc>
      </w:tr>
      <w:tr w:rsidR="00EB4951" w14:paraId="597828C6" w14:textId="77777777" w:rsidTr="004C3645">
        <w:trPr>
          <w:cantSplit/>
        </w:trPr>
        <w:tc>
          <w:tcPr>
            <w:tcW w:w="9498" w:type="dxa"/>
          </w:tcPr>
          <w:p w14:paraId="27A06498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lastRenderedPageBreak/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4F3FD703" w14:textId="7A224652" w:rsidR="00EB4951" w:rsidRPr="009F0E5C" w:rsidRDefault="00394607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5F2865FB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2BDD2A7F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41B95" w14:textId="77777777" w:rsidR="00EB4951" w:rsidRPr="00394607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94607">
              <w:rPr>
                <w:sz w:val="22"/>
                <w:szCs w:val="22"/>
                <w:u w:val="single"/>
              </w:rPr>
              <w:t xml:space="preserve">Zadanie nr 18: </w:t>
            </w:r>
            <w:proofErr w:type="spellStart"/>
            <w:r w:rsidRPr="00394607">
              <w:rPr>
                <w:sz w:val="22"/>
                <w:szCs w:val="22"/>
                <w:u w:val="single"/>
              </w:rPr>
              <w:t>Shaver</w:t>
            </w:r>
            <w:proofErr w:type="spellEnd"/>
            <w:r w:rsidRPr="00394607">
              <w:rPr>
                <w:sz w:val="22"/>
                <w:szCs w:val="22"/>
                <w:u w:val="single"/>
              </w:rPr>
              <w:t xml:space="preserve"> za cenę brutto </w:t>
            </w:r>
            <w:r w:rsidRPr="00394607">
              <w:rPr>
                <w:b/>
                <w:sz w:val="22"/>
                <w:szCs w:val="22"/>
                <w:u w:val="single"/>
              </w:rPr>
              <w:t>756.00 zł</w:t>
            </w:r>
            <w:r w:rsidRPr="00394607">
              <w:rPr>
                <w:bCs/>
                <w:sz w:val="22"/>
                <w:szCs w:val="22"/>
                <w:u w:val="single"/>
              </w:rPr>
              <w:t>.</w:t>
            </w:r>
          </w:p>
          <w:p w14:paraId="3E930DFA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8C0A69" w14:textId="411D271B" w:rsidR="00EB4951" w:rsidRPr="00394607" w:rsidRDefault="00EB4951" w:rsidP="003946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394607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5BA0E6C3" w14:textId="77777777" w:rsidTr="004C3645">
        <w:trPr>
          <w:cantSplit/>
        </w:trPr>
        <w:tc>
          <w:tcPr>
            <w:tcW w:w="9498" w:type="dxa"/>
          </w:tcPr>
          <w:p w14:paraId="71C10A78" w14:textId="77777777" w:rsidR="00EB4951" w:rsidRPr="00D26ED6" w:rsidRDefault="00EB4951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4951">
              <w:rPr>
                <w:b/>
                <w:sz w:val="22"/>
                <w:szCs w:val="22"/>
              </w:rPr>
              <w:t>Tiemed</w:t>
            </w:r>
            <w:proofErr w:type="spellEnd"/>
            <w:r w:rsidRPr="00EB4951">
              <w:rPr>
                <w:b/>
                <w:sz w:val="22"/>
                <w:szCs w:val="22"/>
              </w:rPr>
              <w:t xml:space="preserve"> Sp. z o.o.</w:t>
            </w:r>
          </w:p>
          <w:p w14:paraId="15BB95EE" w14:textId="589D4DB5" w:rsidR="00EB4951" w:rsidRPr="009F0E5C" w:rsidRDefault="00394607" w:rsidP="004C364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4951" w:rsidRPr="00EB4951">
              <w:rPr>
                <w:bCs/>
                <w:sz w:val="22"/>
                <w:szCs w:val="22"/>
              </w:rPr>
              <w:t>Czorsztyńska</w:t>
            </w:r>
            <w:r w:rsidR="00EB4951" w:rsidRPr="009F0E5C">
              <w:rPr>
                <w:bCs/>
                <w:sz w:val="22"/>
                <w:szCs w:val="22"/>
              </w:rPr>
              <w:t xml:space="preserve"> </w:t>
            </w:r>
            <w:r w:rsidR="00EB4951" w:rsidRPr="00EB4951">
              <w:rPr>
                <w:bCs/>
                <w:sz w:val="22"/>
                <w:szCs w:val="22"/>
              </w:rPr>
              <w:t>30</w:t>
            </w:r>
            <w:r w:rsidR="00EB4951">
              <w:rPr>
                <w:bCs/>
                <w:sz w:val="22"/>
                <w:szCs w:val="22"/>
              </w:rPr>
              <w:t xml:space="preserve"> </w:t>
            </w:r>
          </w:p>
          <w:p w14:paraId="58739A82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Poznań</w:t>
            </w:r>
          </w:p>
          <w:p w14:paraId="65FB5F44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829F13" w14:textId="77777777" w:rsidR="00EB4951" w:rsidRPr="00394607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94607">
              <w:rPr>
                <w:sz w:val="22"/>
                <w:szCs w:val="22"/>
                <w:u w:val="single"/>
              </w:rPr>
              <w:t xml:space="preserve">Zadanie nr 19: Alkomaty za cenę brutto </w:t>
            </w:r>
            <w:r w:rsidRPr="00394607">
              <w:rPr>
                <w:b/>
                <w:sz w:val="22"/>
                <w:szCs w:val="22"/>
                <w:u w:val="single"/>
              </w:rPr>
              <w:t>738.00 zł</w:t>
            </w:r>
            <w:r w:rsidRPr="00394607">
              <w:rPr>
                <w:bCs/>
                <w:sz w:val="22"/>
                <w:szCs w:val="22"/>
                <w:u w:val="single"/>
              </w:rPr>
              <w:t>.</w:t>
            </w:r>
          </w:p>
          <w:p w14:paraId="691D80E7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E7186D" w14:textId="1334C5CB" w:rsidR="00EB4951" w:rsidRPr="00394607" w:rsidRDefault="00EB4951" w:rsidP="003946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394607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EB4951" w14:paraId="7C2EBDAE" w14:textId="77777777" w:rsidTr="004C3645">
        <w:trPr>
          <w:cantSplit/>
        </w:trPr>
        <w:tc>
          <w:tcPr>
            <w:tcW w:w="9498" w:type="dxa"/>
          </w:tcPr>
          <w:p w14:paraId="46C1A686" w14:textId="2FF1CD45" w:rsidR="00EB4951" w:rsidRPr="00D26ED6" w:rsidRDefault="00394607" w:rsidP="004C364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Mirosław </w:t>
            </w:r>
            <w:proofErr w:type="spellStart"/>
            <w:r>
              <w:rPr>
                <w:b/>
                <w:sz w:val="22"/>
                <w:szCs w:val="22"/>
              </w:rPr>
              <w:t>Prochot</w:t>
            </w:r>
            <w:proofErr w:type="spellEnd"/>
            <w:r>
              <w:rPr>
                <w:b/>
                <w:sz w:val="22"/>
                <w:szCs w:val="22"/>
              </w:rPr>
              <w:t xml:space="preserve"> ELEKTROFILTR</w:t>
            </w:r>
          </w:p>
          <w:p w14:paraId="0E1E3ACC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EB4951">
              <w:rPr>
                <w:bCs/>
                <w:sz w:val="22"/>
                <w:szCs w:val="22"/>
              </w:rPr>
              <w:t>Sporyska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C26EF7" w14:textId="77777777" w:rsidR="00EB4951" w:rsidRPr="009F0E5C" w:rsidRDefault="00EB4951" w:rsidP="004C3645">
            <w:pPr>
              <w:jc w:val="both"/>
              <w:rPr>
                <w:bCs/>
                <w:sz w:val="22"/>
                <w:szCs w:val="22"/>
              </w:rPr>
            </w:pPr>
            <w:r w:rsidRPr="00EB4951">
              <w:rPr>
                <w:bCs/>
                <w:sz w:val="22"/>
                <w:szCs w:val="22"/>
              </w:rPr>
              <w:t>34-300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951">
              <w:rPr>
                <w:bCs/>
                <w:sz w:val="22"/>
                <w:szCs w:val="22"/>
              </w:rPr>
              <w:t>Żywiec</w:t>
            </w:r>
          </w:p>
          <w:p w14:paraId="1627BED1" w14:textId="77777777" w:rsidR="00EB4951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D01D8A" w14:textId="77777777" w:rsidR="00EB4951" w:rsidRPr="00394607" w:rsidRDefault="00EB4951" w:rsidP="004C364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94607">
              <w:rPr>
                <w:sz w:val="22"/>
                <w:szCs w:val="22"/>
                <w:u w:val="single"/>
              </w:rPr>
              <w:t xml:space="preserve">Zadanie nr 21: System uzdatniania wody za cenę brutto </w:t>
            </w:r>
            <w:r w:rsidRPr="00394607">
              <w:rPr>
                <w:b/>
                <w:sz w:val="22"/>
                <w:szCs w:val="22"/>
                <w:u w:val="single"/>
              </w:rPr>
              <w:t>2 671.92 zł</w:t>
            </w:r>
            <w:r w:rsidRPr="00394607">
              <w:rPr>
                <w:bCs/>
                <w:sz w:val="22"/>
                <w:szCs w:val="22"/>
                <w:u w:val="single"/>
              </w:rPr>
              <w:t>.</w:t>
            </w:r>
          </w:p>
          <w:p w14:paraId="0409E0CC" w14:textId="77777777" w:rsidR="00EB4951" w:rsidRPr="00D26ED6" w:rsidRDefault="00EB4951" w:rsidP="004C36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01A54A" w14:textId="2FE7BFE2" w:rsidR="00EB4951" w:rsidRPr="00394607" w:rsidRDefault="00EB4951" w:rsidP="0039460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394607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394607">
              <w:rPr>
                <w:sz w:val="22"/>
                <w:szCs w:val="22"/>
              </w:rPr>
              <w:br/>
            </w:r>
            <w:r w:rsidRPr="00394607">
              <w:rPr>
                <w:sz w:val="22"/>
                <w:szCs w:val="22"/>
              </w:rPr>
              <w:t>i jest zgodna z zapisami SWZ.</w:t>
            </w:r>
          </w:p>
        </w:tc>
      </w:tr>
    </w:tbl>
    <w:p w14:paraId="282FA61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0"/>
        <w:gridCol w:w="6"/>
        <w:gridCol w:w="1560"/>
      </w:tblGrid>
      <w:tr w:rsidR="00211A34" w:rsidRPr="00834EF4" w14:paraId="598E3063" w14:textId="77777777" w:rsidTr="00596EA3">
        <w:tc>
          <w:tcPr>
            <w:tcW w:w="2169" w:type="dxa"/>
            <w:shd w:val="clear" w:color="auto" w:fill="F3F3F3"/>
          </w:tcPr>
          <w:p w14:paraId="470366C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88B5A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gridSpan w:val="2"/>
            <w:shd w:val="clear" w:color="auto" w:fill="F3F3F3"/>
          </w:tcPr>
          <w:p w14:paraId="451DC72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26D63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B4951" w:rsidRPr="00834EF4" w14:paraId="25D77DCF" w14:textId="77777777" w:rsidTr="004C3645">
        <w:tc>
          <w:tcPr>
            <w:tcW w:w="2169" w:type="dxa"/>
            <w:shd w:val="clear" w:color="auto" w:fill="auto"/>
          </w:tcPr>
          <w:p w14:paraId="3EE3237A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Elektromiograf</w:t>
            </w:r>
          </w:p>
        </w:tc>
        <w:tc>
          <w:tcPr>
            <w:tcW w:w="2793" w:type="dxa"/>
            <w:shd w:val="clear" w:color="auto" w:fill="auto"/>
          </w:tcPr>
          <w:p w14:paraId="2AD4CD2C" w14:textId="2D331556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>COMED S.C. Krzysztof Pilarski, Wojciech Grunwald</w:t>
            </w:r>
          </w:p>
          <w:p w14:paraId="40CFE042" w14:textId="77777777" w:rsidR="00EB4951" w:rsidRPr="00211A34" w:rsidRDefault="00EB4951" w:rsidP="004C3645">
            <w:pPr>
              <w:rPr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ul. 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20/1</w:t>
            </w:r>
          </w:p>
          <w:p w14:paraId="01DB2490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75-800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4F1660F5" w14:textId="7CA705B1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28927D23" w14:textId="3E81952B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2 - Okres gwarancji po naprawie - 0.00</w:t>
            </w:r>
          </w:p>
          <w:p w14:paraId="16D761F0" w14:textId="36DF699A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5FD4ECD5" w14:textId="5C5E5B41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8E8D83" w14:textId="6207B2AC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8C405A">
              <w:rPr>
                <w:sz w:val="20"/>
                <w:szCs w:val="20"/>
              </w:rPr>
              <w:t>7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4478407A" w14:textId="77777777" w:rsidTr="004C3645">
        <w:tc>
          <w:tcPr>
            <w:tcW w:w="2169" w:type="dxa"/>
            <w:shd w:val="clear" w:color="auto" w:fill="auto"/>
          </w:tcPr>
          <w:p w14:paraId="57022FE9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Mikroskopy: producent Olympus</w:t>
            </w:r>
          </w:p>
        </w:tc>
        <w:tc>
          <w:tcPr>
            <w:tcW w:w="2793" w:type="dxa"/>
            <w:shd w:val="clear" w:color="auto" w:fill="auto"/>
          </w:tcPr>
          <w:p w14:paraId="09F4E2F4" w14:textId="3DD7C494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 xml:space="preserve">OLYMPUS POLSKA </w:t>
            </w:r>
            <w:r w:rsidR="0009344A">
              <w:rPr>
                <w:b/>
                <w:bCs/>
                <w:sz w:val="20"/>
                <w:szCs w:val="20"/>
              </w:rPr>
              <w:br/>
            </w:r>
            <w:r w:rsidRPr="00EB4951">
              <w:rPr>
                <w:b/>
                <w:bCs/>
                <w:sz w:val="20"/>
                <w:szCs w:val="20"/>
              </w:rPr>
              <w:t>Sp. z o.o.</w:t>
            </w:r>
          </w:p>
          <w:p w14:paraId="12B34DEF" w14:textId="397A5B91" w:rsidR="00EB4951" w:rsidRPr="00211A34" w:rsidRDefault="00EB4951" w:rsidP="004C3645">
            <w:pPr>
              <w:rPr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lastRenderedPageBreak/>
              <w:t xml:space="preserve">ul. </w:t>
            </w:r>
            <w:r w:rsidR="0009344A">
              <w:rPr>
                <w:sz w:val="20"/>
                <w:szCs w:val="20"/>
              </w:rPr>
              <w:t>Wynalazek 1</w:t>
            </w:r>
          </w:p>
          <w:p w14:paraId="03C19282" w14:textId="735BF6F6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02-67</w:t>
            </w:r>
            <w:r w:rsidR="0009344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341E400C" w14:textId="1636A0B3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078BD664" w14:textId="0A21B063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9344A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AAC7F7D" w14:textId="6DC7AE6D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6A3AAFC" w14:textId="497877CB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 w:rsidR="0009344A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E377D0" w14:textId="6093333E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lastRenderedPageBreak/>
              <w:t xml:space="preserve">  </w:t>
            </w:r>
            <w:r w:rsidR="0009344A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1C72D317" w14:textId="77777777" w:rsidTr="004C3645">
        <w:tc>
          <w:tcPr>
            <w:tcW w:w="2169" w:type="dxa"/>
            <w:shd w:val="clear" w:color="auto" w:fill="auto"/>
          </w:tcPr>
          <w:p w14:paraId="544E60F6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Negatoskopy cyfrowo - analogowe</w:t>
            </w:r>
          </w:p>
        </w:tc>
        <w:tc>
          <w:tcPr>
            <w:tcW w:w="2793" w:type="dxa"/>
            <w:shd w:val="clear" w:color="auto" w:fill="auto"/>
          </w:tcPr>
          <w:p w14:paraId="5DEA92A2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 xml:space="preserve">ULTRA - VIOL SP.J. Pietras, </w:t>
            </w:r>
            <w:proofErr w:type="spellStart"/>
            <w:r w:rsidRPr="00EB4951">
              <w:rPr>
                <w:b/>
                <w:bCs/>
                <w:sz w:val="20"/>
                <w:szCs w:val="20"/>
              </w:rPr>
              <w:t>Purgał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>, Wójcik</w:t>
            </w:r>
          </w:p>
          <w:p w14:paraId="0B0845D1" w14:textId="1D97D95B" w:rsidR="00EB4951" w:rsidRPr="00211A34" w:rsidRDefault="0009344A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EB4951" w:rsidRPr="00EB4951">
              <w:rPr>
                <w:sz w:val="20"/>
                <w:szCs w:val="20"/>
              </w:rPr>
              <w:t>Stępowizna</w:t>
            </w:r>
            <w:proofErr w:type="spellEnd"/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34</w:t>
            </w:r>
          </w:p>
          <w:p w14:paraId="576B2B28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95-100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Zgierz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45637B44" w14:textId="1C3F4A97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147CC276" w14:textId="740DAE50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9344A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13CEBC8" w14:textId="605CECD3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692E12FF" w14:textId="4BE517B1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 w:rsidR="0009344A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9BBB72" w14:textId="1F03E8FB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9344A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44D27ECD" w14:textId="77777777" w:rsidTr="004C3645">
        <w:tc>
          <w:tcPr>
            <w:tcW w:w="2169" w:type="dxa"/>
            <w:shd w:val="clear" w:color="auto" w:fill="auto"/>
          </w:tcPr>
          <w:p w14:paraId="7C18E88D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Stoły operacyjne</w:t>
            </w:r>
          </w:p>
        </w:tc>
        <w:tc>
          <w:tcPr>
            <w:tcW w:w="2793" w:type="dxa"/>
            <w:shd w:val="clear" w:color="auto" w:fill="auto"/>
          </w:tcPr>
          <w:p w14:paraId="629E6933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236ACA8" w14:textId="1F0BCD07" w:rsidR="00EB4951" w:rsidRPr="00211A34" w:rsidRDefault="0009344A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368A8EC9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7C948244" w14:textId="422756C4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68567551" w14:textId="45E8A10D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9344A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57DFA620" w14:textId="087743F2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9344A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39F50393" w14:textId="7CA0FBCE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96F21A" w14:textId="0357446C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9344A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6D58E24B" w14:textId="77777777" w:rsidTr="004C3645">
        <w:tc>
          <w:tcPr>
            <w:tcW w:w="2169" w:type="dxa"/>
            <w:shd w:val="clear" w:color="auto" w:fill="auto"/>
          </w:tcPr>
          <w:p w14:paraId="5A575085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Stoły operacyjne: producent </w:t>
            </w:r>
            <w:proofErr w:type="spellStart"/>
            <w:r w:rsidRPr="00EB4951">
              <w:rPr>
                <w:sz w:val="20"/>
                <w:szCs w:val="20"/>
              </w:rPr>
              <w:t>Schaerer</w:t>
            </w:r>
            <w:proofErr w:type="spellEnd"/>
            <w:r w:rsidRPr="00EB4951">
              <w:rPr>
                <w:sz w:val="20"/>
                <w:szCs w:val="20"/>
              </w:rPr>
              <w:t xml:space="preserve"> </w:t>
            </w:r>
            <w:proofErr w:type="spellStart"/>
            <w:r w:rsidRPr="00EB4951">
              <w:rPr>
                <w:sz w:val="20"/>
                <w:szCs w:val="20"/>
              </w:rPr>
              <w:t>Mayfield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2B8D42F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7B0EF0E" w14:textId="4D9B0C85" w:rsidR="00EB4951" w:rsidRPr="00211A34" w:rsidRDefault="0009344A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09CFE014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06D419A3" w14:textId="746237AC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11E848CD" w14:textId="3ADB3F4B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9344A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73D97FF" w14:textId="0817E842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9344A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30FCDBF8" w14:textId="420D5E46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F73C3" w14:textId="2CEDD398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9344A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09344A" w:rsidRPr="00834EF4" w14:paraId="2A2A37A9" w14:textId="77777777" w:rsidTr="00147AD2">
        <w:tc>
          <w:tcPr>
            <w:tcW w:w="2169" w:type="dxa"/>
            <w:shd w:val="clear" w:color="auto" w:fill="auto"/>
          </w:tcPr>
          <w:p w14:paraId="05EE4B2A" w14:textId="77777777" w:rsidR="0009344A" w:rsidRPr="00211A34" w:rsidRDefault="0009344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Stoły operacyjne: producent </w:t>
            </w:r>
            <w:proofErr w:type="spellStart"/>
            <w:r w:rsidRPr="00EB4951">
              <w:rPr>
                <w:sz w:val="20"/>
                <w:szCs w:val="20"/>
              </w:rPr>
              <w:t>Schaerer</w:t>
            </w:r>
            <w:proofErr w:type="spellEnd"/>
            <w:r w:rsidRPr="00EB4951">
              <w:rPr>
                <w:sz w:val="20"/>
                <w:szCs w:val="20"/>
              </w:rPr>
              <w:t xml:space="preserve"> </w:t>
            </w:r>
            <w:proofErr w:type="spellStart"/>
            <w:r w:rsidRPr="00EB4951">
              <w:rPr>
                <w:sz w:val="20"/>
                <w:szCs w:val="20"/>
              </w:rPr>
              <w:t>Mayfield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1C63DBC" w14:textId="77777777" w:rsidR="0009344A" w:rsidRPr="00211A34" w:rsidRDefault="0009344A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Klaromed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 Sp. z o.o.</w:t>
            </w:r>
          </w:p>
          <w:p w14:paraId="4D3B26F8" w14:textId="6951E06E" w:rsidR="0009344A" w:rsidRPr="00211A34" w:rsidRDefault="0009344A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III Sobieskiego 123</w:t>
            </w:r>
          </w:p>
          <w:p w14:paraId="7152D17B" w14:textId="77777777" w:rsidR="0009344A" w:rsidRPr="00211A34" w:rsidRDefault="0009344A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Sulejówek</w:t>
            </w:r>
          </w:p>
        </w:tc>
        <w:tc>
          <w:tcPr>
            <w:tcW w:w="4536" w:type="dxa"/>
            <w:gridSpan w:val="3"/>
            <w:shd w:val="clear" w:color="auto" w:fill="auto"/>
          </w:tcPr>
          <w:p w14:paraId="0C43F59A" w14:textId="77777777" w:rsidR="0009344A" w:rsidRDefault="0009344A" w:rsidP="004C364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64041D4" w14:textId="2B03C140" w:rsidR="0009344A" w:rsidRPr="00211A34" w:rsidRDefault="0009344A" w:rsidP="004C3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EB4951" w:rsidRPr="00834EF4" w14:paraId="42962030" w14:textId="77777777" w:rsidTr="004C3645">
        <w:tc>
          <w:tcPr>
            <w:tcW w:w="2169" w:type="dxa"/>
            <w:shd w:val="clear" w:color="auto" w:fill="auto"/>
          </w:tcPr>
          <w:p w14:paraId="30A61979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Stoły operacyjne: producent </w:t>
            </w:r>
            <w:proofErr w:type="spellStart"/>
            <w:r w:rsidRPr="00EB4951">
              <w:rPr>
                <w:sz w:val="20"/>
                <w:szCs w:val="20"/>
              </w:rPr>
              <w:t>Trumpf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F2C10F1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892F387" w14:textId="084DC1B4" w:rsidR="00EB4951" w:rsidRPr="00211A34" w:rsidRDefault="0009344A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08952CD5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5DE58FFD" w14:textId="47BF4A47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4AD1C7FB" w14:textId="615A75B7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9344A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6CF1D7AD" w14:textId="6662E4FD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9344A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4EBEC7B" w14:textId="431CB5F1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DBDC10" w14:textId="4572D4CC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9344A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402F46" w:rsidRPr="00834EF4" w14:paraId="16228565" w14:textId="01319DE6" w:rsidTr="00402F46">
        <w:tc>
          <w:tcPr>
            <w:tcW w:w="2169" w:type="dxa"/>
            <w:shd w:val="clear" w:color="auto" w:fill="auto"/>
          </w:tcPr>
          <w:p w14:paraId="145DAB21" w14:textId="77777777" w:rsidR="00402F46" w:rsidRPr="00211A34" w:rsidRDefault="00402F46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Stoły operacyjne: producent </w:t>
            </w:r>
            <w:proofErr w:type="spellStart"/>
            <w:r w:rsidRPr="00EB4951">
              <w:rPr>
                <w:sz w:val="20"/>
                <w:szCs w:val="20"/>
              </w:rPr>
              <w:t>Trumpf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87AD4B9" w14:textId="72F6C6A0" w:rsidR="00402F46" w:rsidRPr="00211A34" w:rsidRDefault="00402F46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 xml:space="preserve">TMS </w:t>
            </w:r>
            <w:r>
              <w:rPr>
                <w:b/>
                <w:bCs/>
                <w:sz w:val="20"/>
                <w:szCs w:val="20"/>
              </w:rPr>
              <w:t>Service Ziemowit Rychwalski</w:t>
            </w:r>
          </w:p>
          <w:p w14:paraId="4B3F9ED7" w14:textId="3F8AFAFD" w:rsidR="00402F46" w:rsidRPr="00211A34" w:rsidRDefault="00402F46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Łąkowa 7</w:t>
            </w:r>
          </w:p>
          <w:p w14:paraId="62BD6B94" w14:textId="10F18751" w:rsidR="00402F46" w:rsidRPr="00211A34" w:rsidRDefault="00402F46" w:rsidP="004C3645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  <w:r w:rsidRPr="00EB495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080 Tarnowo Podgórne</w:t>
            </w:r>
          </w:p>
        </w:tc>
        <w:tc>
          <w:tcPr>
            <w:tcW w:w="2970" w:type="dxa"/>
            <w:shd w:val="clear" w:color="auto" w:fill="auto"/>
          </w:tcPr>
          <w:p w14:paraId="233685C3" w14:textId="53523BE8" w:rsidR="00402F46" w:rsidRPr="00EB4951" w:rsidRDefault="00402F46" w:rsidP="00402F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4951">
              <w:rPr>
                <w:sz w:val="20"/>
                <w:szCs w:val="20"/>
              </w:rPr>
              <w:t xml:space="preserve">1 - Cena oferty brutto </w:t>
            </w:r>
            <w:r>
              <w:rPr>
                <w:sz w:val="20"/>
                <w:szCs w:val="20"/>
              </w:rPr>
              <w:t>–</w:t>
            </w:r>
            <w:r w:rsidRPr="00EB495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22,58</w:t>
            </w:r>
          </w:p>
          <w:p w14:paraId="7DB63F1C" w14:textId="77777777" w:rsidR="00402F46" w:rsidRPr="00EB4951" w:rsidRDefault="00402F46" w:rsidP="00402F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4951">
              <w:rPr>
                <w:sz w:val="20"/>
                <w:szCs w:val="20"/>
              </w:rPr>
              <w:t xml:space="preserve">2 - Okres gwarancji po naprawie - </w:t>
            </w:r>
            <w:r>
              <w:rPr>
                <w:sz w:val="20"/>
                <w:szCs w:val="20"/>
              </w:rPr>
              <w:t>2</w:t>
            </w:r>
            <w:r w:rsidRPr="00EB4951">
              <w:rPr>
                <w:sz w:val="20"/>
                <w:szCs w:val="20"/>
              </w:rPr>
              <w:t>0.00</w:t>
            </w:r>
          </w:p>
          <w:p w14:paraId="53A01AFE" w14:textId="14D112AB" w:rsidR="00402F46" w:rsidRPr="00EB4951" w:rsidRDefault="00402F46" w:rsidP="00402F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4951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396C987B" w14:textId="33C5E65D" w:rsidR="00402F46" w:rsidRPr="00211A34" w:rsidRDefault="00402F46" w:rsidP="00402F4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EB4951">
              <w:rPr>
                <w:sz w:val="20"/>
                <w:szCs w:val="20"/>
              </w:rPr>
              <w:t xml:space="preserve">4 - Autoryzacja - </w:t>
            </w:r>
            <w:r>
              <w:rPr>
                <w:sz w:val="20"/>
                <w:szCs w:val="20"/>
              </w:rPr>
              <w:t>1</w:t>
            </w:r>
            <w:r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6" w:type="dxa"/>
            <w:gridSpan w:val="2"/>
            <w:shd w:val="clear" w:color="auto" w:fill="auto"/>
          </w:tcPr>
          <w:p w14:paraId="30CE98CE" w14:textId="77777777" w:rsidR="00402F46" w:rsidRDefault="00402F46">
            <w:pPr>
              <w:rPr>
                <w:color w:val="000000"/>
                <w:sz w:val="20"/>
                <w:szCs w:val="20"/>
              </w:rPr>
            </w:pPr>
          </w:p>
          <w:p w14:paraId="491EE436" w14:textId="77777777" w:rsidR="00402F46" w:rsidRDefault="00402F46" w:rsidP="004C364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02935C7" w14:textId="77777777" w:rsidR="00402F46" w:rsidRDefault="00402F46" w:rsidP="004C364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B2ACE42" w14:textId="77777777" w:rsidR="00402F46" w:rsidRDefault="00402F46" w:rsidP="004C364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7833D2B" w14:textId="48520F96" w:rsidR="00402F46" w:rsidRPr="00211A34" w:rsidRDefault="00402F46" w:rsidP="004C3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52,80</w:t>
            </w:r>
          </w:p>
        </w:tc>
      </w:tr>
      <w:tr w:rsidR="00EB4951" w:rsidRPr="00834EF4" w14:paraId="44FB6D9A" w14:textId="77777777" w:rsidTr="004C3645">
        <w:tc>
          <w:tcPr>
            <w:tcW w:w="2169" w:type="dxa"/>
            <w:shd w:val="clear" w:color="auto" w:fill="auto"/>
          </w:tcPr>
          <w:p w14:paraId="45643DF2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Fotel operatora, stół </w:t>
            </w:r>
            <w:proofErr w:type="spellStart"/>
            <w:r w:rsidRPr="00EB4951">
              <w:rPr>
                <w:sz w:val="20"/>
                <w:szCs w:val="20"/>
              </w:rPr>
              <w:t>operacyjno</w:t>
            </w:r>
            <w:proofErr w:type="spellEnd"/>
            <w:r w:rsidRPr="00EB4951">
              <w:rPr>
                <w:sz w:val="20"/>
                <w:szCs w:val="20"/>
              </w:rPr>
              <w:t xml:space="preserve"> - zabiegowy</w:t>
            </w:r>
          </w:p>
        </w:tc>
        <w:tc>
          <w:tcPr>
            <w:tcW w:w="2793" w:type="dxa"/>
            <w:shd w:val="clear" w:color="auto" w:fill="auto"/>
          </w:tcPr>
          <w:p w14:paraId="31A946FB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614CB66" w14:textId="1D34FB85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26CBD515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74BA55FA" w14:textId="43D42D14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2B813F5F" w14:textId="16FD2CB4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868FA8D" w14:textId="09A8B3BC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</w:t>
            </w:r>
            <w:r w:rsidR="00EB4951" w:rsidRPr="00EB4951">
              <w:rPr>
                <w:sz w:val="20"/>
                <w:szCs w:val="20"/>
              </w:rPr>
              <w:lastRenderedPageBreak/>
              <w:t xml:space="preserve">wykonania diagnostyki uszkodzenia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0E60C14D" w14:textId="61EE51F5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E464CA" w14:textId="1F8045A9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lastRenderedPageBreak/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0757587F" w14:textId="77777777" w:rsidTr="004C3645">
        <w:tc>
          <w:tcPr>
            <w:tcW w:w="2169" w:type="dxa"/>
            <w:shd w:val="clear" w:color="auto" w:fill="auto"/>
          </w:tcPr>
          <w:p w14:paraId="7CA88D13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Stół operacyjny: producent Maquet</w:t>
            </w:r>
          </w:p>
        </w:tc>
        <w:tc>
          <w:tcPr>
            <w:tcW w:w="2793" w:type="dxa"/>
            <w:shd w:val="clear" w:color="auto" w:fill="auto"/>
          </w:tcPr>
          <w:p w14:paraId="693913D3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DBA84A8" w14:textId="21AADA9F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077FF64E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5318B692" w14:textId="1FE5D1B3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7620EDA1" w14:textId="3E4FE590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68493D96" w14:textId="1A26AB8E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5CCC8652" w14:textId="37F80D35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49E808" w14:textId="1D5AC54D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4755BC7C" w14:textId="77777777" w:rsidTr="004C3645">
        <w:tc>
          <w:tcPr>
            <w:tcW w:w="2169" w:type="dxa"/>
            <w:shd w:val="clear" w:color="auto" w:fill="auto"/>
          </w:tcPr>
          <w:p w14:paraId="3CEAAE98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Aparaty i zestawy holterowskie</w:t>
            </w:r>
          </w:p>
        </w:tc>
        <w:tc>
          <w:tcPr>
            <w:tcW w:w="2793" w:type="dxa"/>
            <w:shd w:val="clear" w:color="auto" w:fill="auto"/>
          </w:tcPr>
          <w:p w14:paraId="1238C860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76BC579" w14:textId="29C329F5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6C836814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083CBF28" w14:textId="4E045F6D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1D7E06A0" w14:textId="3F2D564C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06D0D83C" w14:textId="49548796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15041A71" w14:textId="0BCC03FE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770DB5" w14:textId="6AA96374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600C97DC" w14:textId="77777777" w:rsidTr="004C3645">
        <w:tc>
          <w:tcPr>
            <w:tcW w:w="2169" w:type="dxa"/>
            <w:shd w:val="clear" w:color="auto" w:fill="auto"/>
          </w:tcPr>
          <w:p w14:paraId="3F2CB1D2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 xml:space="preserve">Konsola zasilająca, nawigacja elektromagnetyczna, </w:t>
            </w:r>
            <w:proofErr w:type="spellStart"/>
            <w:r w:rsidRPr="00EB4951">
              <w:rPr>
                <w:sz w:val="20"/>
                <w:szCs w:val="20"/>
              </w:rPr>
              <w:t>shaver</w:t>
            </w:r>
            <w:proofErr w:type="spellEnd"/>
            <w:r w:rsidRPr="00EB4951">
              <w:rPr>
                <w:sz w:val="20"/>
                <w:szCs w:val="20"/>
              </w:rPr>
              <w:t xml:space="preserve"> laryngologiczny</w:t>
            </w:r>
          </w:p>
        </w:tc>
        <w:tc>
          <w:tcPr>
            <w:tcW w:w="2793" w:type="dxa"/>
            <w:shd w:val="clear" w:color="auto" w:fill="auto"/>
          </w:tcPr>
          <w:p w14:paraId="30AE97C9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3501D356" w14:textId="39A4C2E9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Polna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11</w:t>
            </w:r>
          </w:p>
          <w:p w14:paraId="22155180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26E46B60" w14:textId="2619B098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23F80D7B" w14:textId="5E006D41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7E29E5B9" w14:textId="516C44C2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285ED355" w14:textId="4196A0C4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DE37B9" w14:textId="683540B6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10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270B3D4E" w14:textId="77777777" w:rsidTr="004C3645">
        <w:tc>
          <w:tcPr>
            <w:tcW w:w="2169" w:type="dxa"/>
            <w:shd w:val="clear" w:color="auto" w:fill="auto"/>
          </w:tcPr>
          <w:p w14:paraId="5E2AC317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Wirówki</w:t>
            </w:r>
          </w:p>
        </w:tc>
        <w:tc>
          <w:tcPr>
            <w:tcW w:w="2793" w:type="dxa"/>
            <w:shd w:val="clear" w:color="auto" w:fill="auto"/>
          </w:tcPr>
          <w:p w14:paraId="298B1FF9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566C65" w14:textId="62633206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63894FD5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25C882DC" w14:textId="44626E14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1850FBA7" w14:textId="30453155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75D30550" w14:textId="698252DB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3B7FD17D" w14:textId="261DB9E7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9472F7" w14:textId="4330554D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08351FB2" w14:textId="77777777" w:rsidTr="004C3645">
        <w:tc>
          <w:tcPr>
            <w:tcW w:w="2169" w:type="dxa"/>
            <w:shd w:val="clear" w:color="auto" w:fill="auto"/>
          </w:tcPr>
          <w:p w14:paraId="753BAF6D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Urządzenie do operacji w niedokrwieniu</w:t>
            </w:r>
          </w:p>
        </w:tc>
        <w:tc>
          <w:tcPr>
            <w:tcW w:w="2793" w:type="dxa"/>
            <w:shd w:val="clear" w:color="auto" w:fill="auto"/>
          </w:tcPr>
          <w:p w14:paraId="0DC5DD7D" w14:textId="5C651B65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4951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EB4951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</w:t>
            </w:r>
            <w:r w:rsidR="00052824">
              <w:rPr>
                <w:b/>
                <w:bCs/>
                <w:sz w:val="20"/>
                <w:szCs w:val="20"/>
              </w:rPr>
              <w:t>Polska</w:t>
            </w:r>
            <w:r w:rsidRPr="00EB4951">
              <w:rPr>
                <w:b/>
                <w:bCs/>
                <w:sz w:val="20"/>
                <w:szCs w:val="20"/>
              </w:rPr>
              <w:t xml:space="preserve"> </w:t>
            </w:r>
            <w:r w:rsidR="00052824">
              <w:rPr>
                <w:b/>
                <w:bCs/>
                <w:sz w:val="20"/>
                <w:szCs w:val="20"/>
              </w:rPr>
              <w:br/>
            </w:r>
            <w:r w:rsidRPr="00EB4951">
              <w:rPr>
                <w:b/>
                <w:bCs/>
                <w:sz w:val="20"/>
                <w:szCs w:val="20"/>
              </w:rPr>
              <w:t>Sp. z o. o.</w:t>
            </w:r>
          </w:p>
          <w:p w14:paraId="7ACEC5AB" w14:textId="7996D85A" w:rsidR="00EB4951" w:rsidRPr="00211A34" w:rsidRDefault="00EB4951" w:rsidP="004C3645">
            <w:pPr>
              <w:rPr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ul. </w:t>
            </w:r>
            <w:r w:rsidR="00052824">
              <w:rPr>
                <w:sz w:val="20"/>
                <w:szCs w:val="20"/>
              </w:rPr>
              <w:t>Domaniewska 50</w:t>
            </w:r>
          </w:p>
          <w:p w14:paraId="69823957" w14:textId="537C235A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0</w:t>
            </w:r>
            <w:r w:rsidR="00052824">
              <w:rPr>
                <w:sz w:val="20"/>
                <w:szCs w:val="20"/>
              </w:rPr>
              <w:t>2</w:t>
            </w:r>
            <w:r w:rsidRPr="00EB4951">
              <w:rPr>
                <w:sz w:val="20"/>
                <w:szCs w:val="20"/>
              </w:rPr>
              <w:t>-</w:t>
            </w:r>
            <w:r w:rsidR="00052824">
              <w:rPr>
                <w:sz w:val="20"/>
                <w:szCs w:val="20"/>
              </w:rPr>
              <w:t>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43DEA123" w14:textId="69150D27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4ED89015" w14:textId="0CCA7CCB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651C63B2" w14:textId="1D50693E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3 - Czas reakcji Wykonawcy liczony od zgłoszenia do czasu wykonania diagnostyki uszkodzenia - 0.00</w:t>
            </w:r>
          </w:p>
          <w:p w14:paraId="0D299D5A" w14:textId="4F221DE2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 w:rsidR="00052824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863893" w14:textId="7343D836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5074372D" w14:textId="77777777" w:rsidTr="004C3645">
        <w:tc>
          <w:tcPr>
            <w:tcW w:w="2169" w:type="dxa"/>
            <w:shd w:val="clear" w:color="auto" w:fill="auto"/>
          </w:tcPr>
          <w:p w14:paraId="790D9D4B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B4951">
              <w:rPr>
                <w:sz w:val="20"/>
                <w:szCs w:val="20"/>
              </w:rPr>
              <w:t>Shaver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A5837D7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562F4AB" w14:textId="4C9F863D" w:rsidR="00EB4951" w:rsidRPr="00211A34" w:rsidRDefault="0005282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00511B7E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42985C4F" w14:textId="44DFC154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6A1A0AA1" w14:textId="116F5302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52824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0416B91B" w14:textId="565BB357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84283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76C7E286" w14:textId="534EFA7A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4A24D7" w14:textId="212B33CF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52824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7DFF14B8" w14:textId="77777777" w:rsidTr="004C3645">
        <w:tc>
          <w:tcPr>
            <w:tcW w:w="2169" w:type="dxa"/>
            <w:shd w:val="clear" w:color="auto" w:fill="auto"/>
          </w:tcPr>
          <w:p w14:paraId="1575A8EB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Alkomaty</w:t>
            </w:r>
          </w:p>
        </w:tc>
        <w:tc>
          <w:tcPr>
            <w:tcW w:w="2793" w:type="dxa"/>
            <w:shd w:val="clear" w:color="auto" w:fill="auto"/>
          </w:tcPr>
          <w:p w14:paraId="5DDE049A" w14:textId="77777777" w:rsidR="00EB4951" w:rsidRPr="00211A34" w:rsidRDefault="00EB4951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4951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EB495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6381DB" w14:textId="6CB236CD" w:rsidR="00EB4951" w:rsidRPr="00211A34" w:rsidRDefault="00084283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B4951" w:rsidRPr="00EB4951">
              <w:rPr>
                <w:sz w:val="20"/>
                <w:szCs w:val="20"/>
              </w:rPr>
              <w:t>Czorsztyńska</w:t>
            </w:r>
            <w:r w:rsidR="00EB4951" w:rsidRPr="00211A34">
              <w:rPr>
                <w:sz w:val="20"/>
                <w:szCs w:val="20"/>
              </w:rPr>
              <w:t xml:space="preserve"> </w:t>
            </w:r>
            <w:r w:rsidR="00EB4951" w:rsidRPr="00EB4951">
              <w:rPr>
                <w:sz w:val="20"/>
                <w:szCs w:val="20"/>
              </w:rPr>
              <w:t>30</w:t>
            </w:r>
          </w:p>
          <w:p w14:paraId="69797656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73BDC1E4" w14:textId="55E24DF3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51C4434F" w14:textId="0BED4179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84283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715714B9" w14:textId="27F5811F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84283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34C2F40B" w14:textId="6E46C61C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4 - Autoryzacja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192722" w14:textId="64C16B98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lastRenderedPageBreak/>
              <w:t xml:space="preserve">  </w:t>
            </w:r>
            <w:r w:rsidR="00084283">
              <w:rPr>
                <w:sz w:val="20"/>
                <w:szCs w:val="20"/>
              </w:rPr>
              <w:t>9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  <w:tr w:rsidR="00EB4951" w:rsidRPr="00834EF4" w14:paraId="534980B0" w14:textId="77777777" w:rsidTr="004C3645">
        <w:tc>
          <w:tcPr>
            <w:tcW w:w="2169" w:type="dxa"/>
            <w:shd w:val="clear" w:color="auto" w:fill="auto"/>
          </w:tcPr>
          <w:p w14:paraId="3DCAE116" w14:textId="77777777" w:rsidR="00EB4951" w:rsidRPr="00211A34" w:rsidRDefault="00EB4951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4951">
              <w:rPr>
                <w:sz w:val="20"/>
                <w:szCs w:val="20"/>
              </w:rPr>
              <w:t>System uzdatniania wody</w:t>
            </w:r>
          </w:p>
        </w:tc>
        <w:tc>
          <w:tcPr>
            <w:tcW w:w="2793" w:type="dxa"/>
            <w:shd w:val="clear" w:color="auto" w:fill="auto"/>
          </w:tcPr>
          <w:p w14:paraId="2B29E7C7" w14:textId="3DDBB5CF" w:rsidR="00EB4951" w:rsidRPr="00211A34" w:rsidRDefault="00084283" w:rsidP="004C36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Mirosław </w:t>
            </w:r>
            <w:proofErr w:type="spellStart"/>
            <w:r>
              <w:rPr>
                <w:b/>
                <w:bCs/>
                <w:sz w:val="20"/>
                <w:szCs w:val="20"/>
              </w:rPr>
              <w:t>Prochot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ELEKTROFILTR</w:t>
            </w:r>
          </w:p>
          <w:p w14:paraId="01AD8E85" w14:textId="77777777" w:rsidR="00EB4951" w:rsidRPr="00211A34" w:rsidRDefault="00EB4951" w:rsidP="004C3645">
            <w:pPr>
              <w:rPr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ul. </w:t>
            </w:r>
            <w:proofErr w:type="spellStart"/>
            <w:r w:rsidRPr="00EB4951">
              <w:rPr>
                <w:sz w:val="20"/>
                <w:szCs w:val="20"/>
              </w:rPr>
              <w:t>Sporyska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42</w:t>
            </w:r>
          </w:p>
          <w:p w14:paraId="7A4133E5" w14:textId="77777777" w:rsidR="00EB4951" w:rsidRPr="00211A34" w:rsidRDefault="00EB4951" w:rsidP="004C3645">
            <w:pPr>
              <w:spacing w:after="40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34-300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Żywiec</w:t>
            </w:r>
          </w:p>
        </w:tc>
        <w:tc>
          <w:tcPr>
            <w:tcW w:w="2976" w:type="dxa"/>
            <w:gridSpan w:val="2"/>
            <w:shd w:val="clear" w:color="auto" w:fill="auto"/>
          </w:tcPr>
          <w:p w14:paraId="3270BF25" w14:textId="0952C4FE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>1 - Cena oferty brutto - 60.00</w:t>
            </w:r>
          </w:p>
          <w:p w14:paraId="2A61CF07" w14:textId="005CAC98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2 - Okres gwarancji po naprawie - </w:t>
            </w:r>
            <w:r w:rsidR="00084283">
              <w:rPr>
                <w:sz w:val="20"/>
                <w:szCs w:val="20"/>
              </w:rPr>
              <w:t>2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054FF831" w14:textId="7E55E42F" w:rsidR="00EB4951" w:rsidRPr="00EB4951" w:rsidRDefault="008C405A" w:rsidP="004C36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3 - Czas reakcji Wykonawcy liczony od zgłoszenia do czasu wykonania diagnostyki uszkodzenia - </w:t>
            </w:r>
            <w:r w:rsidR="00084283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  <w:p w14:paraId="67F12F90" w14:textId="401FDC48" w:rsidR="00EB4951" w:rsidRPr="00211A34" w:rsidRDefault="008C405A" w:rsidP="004C364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4951" w:rsidRPr="00EB4951">
              <w:rPr>
                <w:sz w:val="20"/>
                <w:szCs w:val="20"/>
              </w:rPr>
              <w:t xml:space="preserve">4 - Autoryzacja - </w:t>
            </w:r>
            <w:r w:rsidR="00084283">
              <w:rPr>
                <w:sz w:val="20"/>
                <w:szCs w:val="20"/>
              </w:rPr>
              <w:t>1</w:t>
            </w:r>
            <w:r w:rsidR="00EB4951" w:rsidRPr="00EB495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BA9742" w14:textId="647890EC" w:rsidR="00EB4951" w:rsidRPr="00211A34" w:rsidRDefault="00EB4951" w:rsidP="004C3645">
            <w:pPr>
              <w:jc w:val="center"/>
              <w:rPr>
                <w:color w:val="000000"/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 xml:space="preserve">  </w:t>
            </w:r>
            <w:r w:rsidR="00084283">
              <w:rPr>
                <w:sz w:val="20"/>
                <w:szCs w:val="20"/>
              </w:rPr>
              <w:t>10</w:t>
            </w:r>
            <w:r w:rsidRPr="00EB4951">
              <w:rPr>
                <w:sz w:val="20"/>
                <w:szCs w:val="20"/>
              </w:rPr>
              <w:t>0,00</w:t>
            </w:r>
          </w:p>
        </w:tc>
      </w:tr>
    </w:tbl>
    <w:p w14:paraId="45DAC53E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4CDA52D" w14:textId="1FAA1FCA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62305F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734E6B5" w14:textId="77777777" w:rsidTr="00596EA3">
        <w:tc>
          <w:tcPr>
            <w:tcW w:w="871" w:type="dxa"/>
            <w:shd w:val="clear" w:color="auto" w:fill="F3F3F3"/>
            <w:vAlign w:val="center"/>
          </w:tcPr>
          <w:p w14:paraId="10469E6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03743A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32B825C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EB4951" w14:paraId="4A7796E1" w14:textId="77777777" w:rsidTr="004C3645">
        <w:tc>
          <w:tcPr>
            <w:tcW w:w="871" w:type="dxa"/>
            <w:vAlign w:val="center"/>
          </w:tcPr>
          <w:p w14:paraId="770C8F86" w14:textId="77777777" w:rsidR="00EB4951" w:rsidRPr="00596EA3" w:rsidRDefault="00EB4951" w:rsidP="004C3645">
            <w:pPr>
              <w:spacing w:before="40"/>
              <w:jc w:val="center"/>
              <w:rPr>
                <w:sz w:val="22"/>
                <w:szCs w:val="22"/>
              </w:rPr>
            </w:pPr>
            <w:r w:rsidRPr="00EB4951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37EAFAD8" w14:textId="77777777" w:rsidR="00EB4951" w:rsidRPr="00596EA3" w:rsidRDefault="00EB4951" w:rsidP="004C3645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EB4951">
              <w:rPr>
                <w:b/>
                <w:bCs/>
                <w:sz w:val="22"/>
                <w:szCs w:val="22"/>
              </w:rPr>
              <w:t>Klaromed</w:t>
            </w:r>
            <w:proofErr w:type="spellEnd"/>
            <w:r w:rsidRPr="00EB4951">
              <w:rPr>
                <w:b/>
                <w:bCs/>
                <w:sz w:val="22"/>
                <w:szCs w:val="22"/>
              </w:rPr>
              <w:t xml:space="preserve">  Sp. z o.o.</w:t>
            </w:r>
          </w:p>
          <w:p w14:paraId="4CA6115A" w14:textId="0CB92CCA" w:rsidR="00EB4951" w:rsidRPr="00211A34" w:rsidRDefault="00A31154" w:rsidP="004C3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III Sobieskiego 123</w:t>
            </w:r>
            <w:r w:rsidR="00EB4951" w:rsidRPr="00211A34">
              <w:rPr>
                <w:sz w:val="20"/>
                <w:szCs w:val="20"/>
              </w:rPr>
              <w:t xml:space="preserve"> </w:t>
            </w:r>
          </w:p>
          <w:p w14:paraId="19F47E38" w14:textId="77777777" w:rsidR="00EB4951" w:rsidRPr="00211A34" w:rsidRDefault="00EB4951" w:rsidP="004C3645">
            <w:pPr>
              <w:spacing w:after="40"/>
              <w:rPr>
                <w:sz w:val="20"/>
                <w:szCs w:val="20"/>
              </w:rPr>
            </w:pPr>
            <w:r w:rsidRPr="00EB495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4951">
              <w:rPr>
                <w:sz w:val="20"/>
                <w:szCs w:val="20"/>
              </w:rPr>
              <w:t>Sulejówek</w:t>
            </w:r>
          </w:p>
        </w:tc>
        <w:tc>
          <w:tcPr>
            <w:tcW w:w="5670" w:type="dxa"/>
          </w:tcPr>
          <w:p w14:paraId="3E2BA718" w14:textId="69C7EFCB" w:rsidR="00A31154" w:rsidRDefault="00A31154" w:rsidP="00A3115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8</w:t>
            </w:r>
          </w:p>
          <w:p w14:paraId="2BB6164B" w14:textId="580D6C38" w:rsidR="00A31154" w:rsidRDefault="00A31154" w:rsidP="00A3115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10 – Zawiera błędy w obliczeniu ceny </w:t>
            </w:r>
            <w:r>
              <w:rPr>
                <w:sz w:val="22"/>
                <w:szCs w:val="22"/>
              </w:rPr>
              <w:br/>
              <w:t>lub kosztu</w:t>
            </w:r>
          </w:p>
          <w:p w14:paraId="0381F52B" w14:textId="77777777" w:rsidR="00A31154" w:rsidRPr="00E41F07" w:rsidRDefault="00A31154" w:rsidP="00A31154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1CF5CB2F" w14:textId="14458D22" w:rsidR="00AB024C" w:rsidRDefault="00AB024C" w:rsidP="00AB024C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zaoferował błędną stawkę podatku Vat </w:t>
            </w:r>
            <w:r>
              <w:rPr>
                <w:sz w:val="22"/>
                <w:szCs w:val="22"/>
              </w:rPr>
              <w:br/>
              <w:t>w zadaniu nr 8 czego – zgodnie z Ustawą Pzp - nie da się poprawić opierając się o art. 223 ust. 2 Ustawy Pzp.</w:t>
            </w:r>
          </w:p>
          <w:p w14:paraId="769B9A33" w14:textId="311D466D" w:rsidR="00EB4951" w:rsidRPr="00596EA3" w:rsidRDefault="00EB4951" w:rsidP="004C3645">
            <w:pPr>
              <w:jc w:val="both"/>
              <w:rPr>
                <w:sz w:val="22"/>
                <w:szCs w:val="22"/>
              </w:rPr>
            </w:pPr>
          </w:p>
        </w:tc>
      </w:tr>
    </w:tbl>
    <w:p w14:paraId="68E4156B" w14:textId="17B131F9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64B81FDF" w14:textId="1F79165B" w:rsidR="00E12B3B" w:rsidRDefault="00E12B3B" w:rsidP="00E12B3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</w:t>
      </w:r>
      <w:r w:rsidR="00A06BAA">
        <w:rPr>
          <w:b/>
          <w:sz w:val="22"/>
          <w:szCs w:val="22"/>
          <w:u w:val="single"/>
        </w:rPr>
        <w:t>2</w:t>
      </w:r>
      <w:r>
        <w:rPr>
          <w:bCs/>
          <w:sz w:val="22"/>
          <w:szCs w:val="22"/>
        </w:rPr>
        <w:t xml:space="preserve"> (</w:t>
      </w:r>
      <w:r w:rsidR="00A06BAA" w:rsidRPr="00A06BAA">
        <w:rPr>
          <w:bCs/>
          <w:sz w:val="22"/>
          <w:szCs w:val="22"/>
        </w:rPr>
        <w:t>Aparaty do badania słuchu noworodków</w:t>
      </w:r>
      <w:r>
        <w:rPr>
          <w:bCs/>
          <w:sz w:val="22"/>
          <w:szCs w:val="22"/>
        </w:rPr>
        <w:t>)</w:t>
      </w:r>
      <w:r w:rsidR="00A06BAA">
        <w:rPr>
          <w:bCs/>
          <w:sz w:val="22"/>
          <w:szCs w:val="22"/>
        </w:rPr>
        <w:t xml:space="preserve">, </w:t>
      </w:r>
      <w:r w:rsidR="00A06BAA">
        <w:rPr>
          <w:b/>
          <w:sz w:val="22"/>
          <w:szCs w:val="22"/>
          <w:u w:val="single"/>
        </w:rPr>
        <w:t>w zakresie zadania nr 3</w:t>
      </w:r>
      <w:r w:rsidR="00A06BAA">
        <w:rPr>
          <w:bCs/>
          <w:sz w:val="22"/>
          <w:szCs w:val="22"/>
        </w:rPr>
        <w:t xml:space="preserve"> (</w:t>
      </w:r>
      <w:r w:rsidR="00A06BAA" w:rsidRPr="00186D63">
        <w:rPr>
          <w:bCs/>
          <w:sz w:val="22"/>
          <w:u w:val="single"/>
        </w:rPr>
        <w:t>Mikroskopy: producent Carl Zeiss</w:t>
      </w:r>
      <w:r w:rsidR="00A06BAA">
        <w:rPr>
          <w:bCs/>
          <w:sz w:val="22"/>
          <w:u w:val="single"/>
        </w:rPr>
        <w:t>)</w:t>
      </w:r>
      <w:r w:rsidR="00A06BAA">
        <w:rPr>
          <w:bCs/>
          <w:sz w:val="22"/>
        </w:rPr>
        <w:t xml:space="preserve">, </w:t>
      </w:r>
      <w:r w:rsidR="00A06BAA">
        <w:rPr>
          <w:b/>
          <w:sz w:val="22"/>
          <w:u w:val="single"/>
        </w:rPr>
        <w:t>w zakresie zadania nr 5</w:t>
      </w:r>
      <w:r w:rsidR="00A06BAA">
        <w:rPr>
          <w:bCs/>
          <w:sz w:val="22"/>
        </w:rPr>
        <w:t xml:space="preserve"> (</w:t>
      </w:r>
      <w:r w:rsidR="00A06BAA" w:rsidRPr="00A06BAA">
        <w:rPr>
          <w:bCs/>
          <w:sz w:val="22"/>
        </w:rPr>
        <w:t>Mikroskopy lustrzane, operacyjne</w:t>
      </w:r>
      <w:r w:rsidR="00A06BAA">
        <w:rPr>
          <w:bCs/>
          <w:sz w:val="22"/>
        </w:rPr>
        <w:t xml:space="preserve">), </w:t>
      </w:r>
      <w:r w:rsidR="00997973">
        <w:rPr>
          <w:bCs/>
          <w:sz w:val="22"/>
        </w:rPr>
        <w:br/>
      </w:r>
      <w:r w:rsidR="00A06BAA">
        <w:rPr>
          <w:b/>
          <w:sz w:val="22"/>
          <w:u w:val="single"/>
        </w:rPr>
        <w:t>w zakresie zadania nr 12</w:t>
      </w:r>
      <w:r w:rsidR="00A06BAA">
        <w:rPr>
          <w:bCs/>
          <w:sz w:val="22"/>
        </w:rPr>
        <w:t xml:space="preserve"> (</w:t>
      </w:r>
      <w:r w:rsidR="00A06BAA" w:rsidRPr="00A06BAA">
        <w:rPr>
          <w:bCs/>
          <w:sz w:val="22"/>
        </w:rPr>
        <w:t>Stół operacyjny: producent Konkret</w:t>
      </w:r>
      <w:r w:rsidR="00A06BAA">
        <w:rPr>
          <w:bCs/>
          <w:sz w:val="22"/>
        </w:rPr>
        <w:t xml:space="preserve">), </w:t>
      </w:r>
      <w:r w:rsidR="00A06BAA">
        <w:rPr>
          <w:b/>
          <w:sz w:val="22"/>
          <w:u w:val="single"/>
        </w:rPr>
        <w:t>w zakresie zadania nr 14</w:t>
      </w:r>
      <w:r w:rsidR="00A06BAA">
        <w:rPr>
          <w:bCs/>
          <w:sz w:val="22"/>
        </w:rPr>
        <w:t xml:space="preserve"> (</w:t>
      </w:r>
      <w:r w:rsidR="00A06BAA" w:rsidRPr="00186D63">
        <w:rPr>
          <w:bCs/>
          <w:sz w:val="22"/>
          <w:u w:val="single"/>
        </w:rPr>
        <w:t>Systemy terapii światłem</w:t>
      </w:r>
      <w:r w:rsidR="00A06BAA">
        <w:rPr>
          <w:bCs/>
          <w:sz w:val="22"/>
          <w:u w:val="single"/>
        </w:rPr>
        <w:t>)</w:t>
      </w:r>
      <w:r w:rsidR="00A06BAA">
        <w:rPr>
          <w:bCs/>
          <w:sz w:val="22"/>
        </w:rPr>
        <w:t xml:space="preserve">, </w:t>
      </w:r>
      <w:r w:rsidR="00A06BAA">
        <w:rPr>
          <w:b/>
          <w:sz w:val="22"/>
          <w:u w:val="single"/>
        </w:rPr>
        <w:t>w zakresie zadania nr 20</w:t>
      </w:r>
      <w:r w:rsidR="00A06BAA">
        <w:rPr>
          <w:bCs/>
          <w:sz w:val="22"/>
        </w:rPr>
        <w:t xml:space="preserve"> (</w:t>
      </w:r>
      <w:r w:rsidR="00A06BAA" w:rsidRPr="00A06BAA">
        <w:rPr>
          <w:bCs/>
          <w:sz w:val="22"/>
        </w:rPr>
        <w:t xml:space="preserve">Audiometr kliniczny, mostek </w:t>
      </w:r>
      <w:proofErr w:type="spellStart"/>
      <w:r w:rsidR="00A06BAA" w:rsidRPr="00A06BAA">
        <w:rPr>
          <w:bCs/>
          <w:sz w:val="22"/>
        </w:rPr>
        <w:t>impendancyjny</w:t>
      </w:r>
      <w:proofErr w:type="spellEnd"/>
      <w:r w:rsidR="00A06BAA">
        <w:rPr>
          <w:bCs/>
          <w:sz w:val="22"/>
        </w:rPr>
        <w:t>)</w:t>
      </w:r>
      <w:r>
        <w:rPr>
          <w:bCs/>
          <w:sz w:val="22"/>
          <w:szCs w:val="22"/>
        </w:rPr>
        <w:t xml:space="preserve"> ze względu </w:t>
      </w:r>
      <w:r w:rsidR="00997973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na fakt, iż nie złożono żadnej oferty.</w:t>
      </w:r>
    </w:p>
    <w:p w14:paraId="03D6DBBA" w14:textId="77777777" w:rsidR="00E12B3B" w:rsidRDefault="00E12B3B">
      <w:pPr>
        <w:spacing w:before="120" w:after="120"/>
        <w:jc w:val="both"/>
        <w:rPr>
          <w:color w:val="000000"/>
          <w:sz w:val="16"/>
          <w:szCs w:val="16"/>
        </w:rPr>
      </w:pPr>
    </w:p>
    <w:p w14:paraId="589C739E" w14:textId="77777777" w:rsidR="00997973" w:rsidRDefault="00997973" w:rsidP="00D8427E">
      <w:pPr>
        <w:spacing w:after="40" w:line="276" w:lineRule="auto"/>
        <w:jc w:val="both"/>
      </w:pPr>
    </w:p>
    <w:p w14:paraId="1116A85A" w14:textId="4FB7C8BA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D454F8D" w14:textId="050C4B65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997973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B4951" w:rsidRPr="00F33C66">
        <w:rPr>
          <w:sz w:val="22"/>
          <w:szCs w:val="22"/>
        </w:rPr>
        <w:t xml:space="preserve">nie krótszym niż </w:t>
      </w:r>
      <w:r w:rsidR="00EB4951">
        <w:rPr>
          <w:sz w:val="22"/>
          <w:szCs w:val="22"/>
        </w:rPr>
        <w:t>5</w:t>
      </w:r>
      <w:r w:rsidR="00EB4951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709994E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64B314F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14504BED" w14:textId="77777777" w:rsidR="00997973" w:rsidRDefault="00997973" w:rsidP="00997973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FA15757" w14:textId="43B510BF" w:rsidR="00997973" w:rsidRPr="00021EFF" w:rsidRDefault="00997973" w:rsidP="0099797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5BA078C0" w14:textId="77777777" w:rsidR="00997973" w:rsidRPr="00021EFF" w:rsidRDefault="00997973" w:rsidP="00997973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64536EA" w14:textId="77777777" w:rsidR="00997973" w:rsidRPr="00021EFF" w:rsidRDefault="00997973" w:rsidP="00997973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323AD08D" w14:textId="1B8874C1" w:rsidR="008642B3" w:rsidRPr="00B464D3" w:rsidRDefault="00997973" w:rsidP="007475D2">
      <w:pPr>
        <w:ind w:firstLine="425"/>
        <w:jc w:val="center"/>
        <w:rPr>
          <w:bCs/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E967D" w14:textId="77777777" w:rsidR="00DC61C9" w:rsidRDefault="00DC61C9">
      <w:r>
        <w:separator/>
      </w:r>
    </w:p>
  </w:endnote>
  <w:endnote w:type="continuationSeparator" w:id="0">
    <w:p w14:paraId="287829D9" w14:textId="77777777" w:rsidR="00DC61C9" w:rsidRDefault="00DC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C2A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78B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0A7B3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253C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AC9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11D57" w14:textId="77777777" w:rsidR="00DC61C9" w:rsidRDefault="00DC61C9">
      <w:r>
        <w:separator/>
      </w:r>
    </w:p>
  </w:footnote>
  <w:footnote w:type="continuationSeparator" w:id="0">
    <w:p w14:paraId="6ED919B7" w14:textId="77777777" w:rsidR="00DC61C9" w:rsidRDefault="00DC6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2E8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F8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1F3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74"/>
    <w:rsid w:val="00022322"/>
    <w:rsid w:val="00042497"/>
    <w:rsid w:val="00052824"/>
    <w:rsid w:val="00084283"/>
    <w:rsid w:val="0009344A"/>
    <w:rsid w:val="000C1E6F"/>
    <w:rsid w:val="000E4E56"/>
    <w:rsid w:val="0014157E"/>
    <w:rsid w:val="00197F35"/>
    <w:rsid w:val="001A1468"/>
    <w:rsid w:val="001B7815"/>
    <w:rsid w:val="00211A34"/>
    <w:rsid w:val="002B1E4F"/>
    <w:rsid w:val="002B6761"/>
    <w:rsid w:val="003445A0"/>
    <w:rsid w:val="00394607"/>
    <w:rsid w:val="003A0AFC"/>
    <w:rsid w:val="003D611C"/>
    <w:rsid w:val="00402F46"/>
    <w:rsid w:val="00431C0B"/>
    <w:rsid w:val="00437CAD"/>
    <w:rsid w:val="004657DA"/>
    <w:rsid w:val="004B2665"/>
    <w:rsid w:val="004C3459"/>
    <w:rsid w:val="004C78F8"/>
    <w:rsid w:val="004E324A"/>
    <w:rsid w:val="004E7234"/>
    <w:rsid w:val="0054734E"/>
    <w:rsid w:val="00596EA3"/>
    <w:rsid w:val="00596FD7"/>
    <w:rsid w:val="005E5BFF"/>
    <w:rsid w:val="005F2CB0"/>
    <w:rsid w:val="00607F9B"/>
    <w:rsid w:val="0062305F"/>
    <w:rsid w:val="00644DCB"/>
    <w:rsid w:val="00657C1E"/>
    <w:rsid w:val="006E3089"/>
    <w:rsid w:val="00712C39"/>
    <w:rsid w:val="007475D2"/>
    <w:rsid w:val="00756CDA"/>
    <w:rsid w:val="00763270"/>
    <w:rsid w:val="007E2ACC"/>
    <w:rsid w:val="007E68C5"/>
    <w:rsid w:val="00832144"/>
    <w:rsid w:val="008567C7"/>
    <w:rsid w:val="008642B3"/>
    <w:rsid w:val="008A6C10"/>
    <w:rsid w:val="008C405A"/>
    <w:rsid w:val="008E5102"/>
    <w:rsid w:val="00915B9E"/>
    <w:rsid w:val="00952256"/>
    <w:rsid w:val="0097748A"/>
    <w:rsid w:val="00997973"/>
    <w:rsid w:val="009F0E5C"/>
    <w:rsid w:val="00A029B8"/>
    <w:rsid w:val="00A06BAA"/>
    <w:rsid w:val="00A23A21"/>
    <w:rsid w:val="00A31154"/>
    <w:rsid w:val="00A81A74"/>
    <w:rsid w:val="00A91321"/>
    <w:rsid w:val="00AA02AC"/>
    <w:rsid w:val="00AB024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1CDB"/>
    <w:rsid w:val="00D42C90"/>
    <w:rsid w:val="00D8427E"/>
    <w:rsid w:val="00DC61C9"/>
    <w:rsid w:val="00E12B3B"/>
    <w:rsid w:val="00E30B2D"/>
    <w:rsid w:val="00E62859"/>
    <w:rsid w:val="00E85D70"/>
    <w:rsid w:val="00E974F5"/>
    <w:rsid w:val="00EB4951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F223A"/>
  <w15:chartTrackingRefBased/>
  <w15:docId w15:val="{D1CD583D-EECE-444E-B0A4-D5498124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2549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2022-03-15T10:36:00Z</dcterms:created>
  <dcterms:modified xsi:type="dcterms:W3CDTF">2022-03-15T10:36:00Z</dcterms:modified>
</cp:coreProperties>
</file>