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2714" w14:textId="0EE6E42E" w:rsidR="00FB7F50" w:rsidRPr="002245BE" w:rsidRDefault="005C09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09A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C09A7">
        <w:rPr>
          <w:sz w:val="22"/>
          <w:szCs w:val="22"/>
        </w:rPr>
        <w:t>2022-0</w:t>
      </w:r>
      <w:r w:rsidR="00193621">
        <w:rPr>
          <w:sz w:val="22"/>
          <w:szCs w:val="22"/>
        </w:rPr>
        <w:t>3</w:t>
      </w:r>
      <w:r w:rsidRPr="005C09A7">
        <w:rPr>
          <w:sz w:val="22"/>
          <w:szCs w:val="22"/>
        </w:rPr>
        <w:t>-</w:t>
      </w:r>
      <w:r w:rsidR="00193621">
        <w:rPr>
          <w:sz w:val="22"/>
          <w:szCs w:val="22"/>
        </w:rPr>
        <w:t>0</w:t>
      </w:r>
      <w:r w:rsidR="00FC3641">
        <w:rPr>
          <w:sz w:val="22"/>
          <w:szCs w:val="22"/>
        </w:rPr>
        <w:t>4</w:t>
      </w:r>
    </w:p>
    <w:p w14:paraId="4BEF0A9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C77663B" w14:textId="77777777" w:rsidR="005C09A7" w:rsidRPr="005C09A7" w:rsidRDefault="005C09A7" w:rsidP="00FB7F50">
      <w:pPr>
        <w:spacing w:after="40"/>
        <w:rPr>
          <w:b/>
          <w:bCs/>
          <w:sz w:val="22"/>
          <w:szCs w:val="22"/>
        </w:rPr>
      </w:pPr>
      <w:r w:rsidRPr="005C09A7">
        <w:rPr>
          <w:b/>
          <w:bCs/>
          <w:sz w:val="22"/>
          <w:szCs w:val="22"/>
        </w:rPr>
        <w:t>Szpital Wojewódzki w Poznaniu</w:t>
      </w:r>
    </w:p>
    <w:p w14:paraId="7B99B18F" w14:textId="77777777" w:rsidR="00FB7F50" w:rsidRPr="002245BE" w:rsidRDefault="005C09A7" w:rsidP="00FB7F50">
      <w:pPr>
        <w:spacing w:after="40"/>
        <w:rPr>
          <w:b/>
          <w:bCs/>
          <w:sz w:val="22"/>
          <w:szCs w:val="22"/>
        </w:rPr>
      </w:pPr>
      <w:r w:rsidRPr="005C09A7">
        <w:rPr>
          <w:b/>
          <w:bCs/>
          <w:sz w:val="22"/>
          <w:szCs w:val="22"/>
        </w:rPr>
        <w:t>Dział Zamówień Publicznych</w:t>
      </w:r>
    </w:p>
    <w:p w14:paraId="523DA9C4" w14:textId="53AB9D21" w:rsidR="00FB7F50" w:rsidRPr="002245BE" w:rsidRDefault="002E30AA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C09A7" w:rsidRPr="005C09A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5C09A7" w:rsidRPr="005C09A7">
        <w:rPr>
          <w:sz w:val="22"/>
          <w:szCs w:val="22"/>
        </w:rPr>
        <w:t>7/19</w:t>
      </w:r>
    </w:p>
    <w:p w14:paraId="22A6B6EC" w14:textId="77777777" w:rsidR="00FB7F50" w:rsidRPr="002245BE" w:rsidRDefault="005C09A7" w:rsidP="00FB7F50">
      <w:pPr>
        <w:rPr>
          <w:sz w:val="22"/>
          <w:szCs w:val="22"/>
        </w:rPr>
      </w:pPr>
      <w:r w:rsidRPr="005C09A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C09A7">
        <w:rPr>
          <w:sz w:val="22"/>
          <w:szCs w:val="22"/>
        </w:rPr>
        <w:t>Poznań</w:t>
      </w:r>
    </w:p>
    <w:p w14:paraId="3CEFED35" w14:textId="77777777" w:rsidR="00FB7F50" w:rsidRPr="002245BE" w:rsidRDefault="00FB7F50" w:rsidP="00FB7F50">
      <w:pPr>
        <w:rPr>
          <w:sz w:val="22"/>
          <w:szCs w:val="22"/>
        </w:rPr>
      </w:pPr>
    </w:p>
    <w:p w14:paraId="5B6BF10E" w14:textId="77777777" w:rsidR="00FB7F50" w:rsidRPr="002245BE" w:rsidRDefault="00FB7F50" w:rsidP="00FB7F50">
      <w:pPr>
        <w:rPr>
          <w:sz w:val="22"/>
          <w:szCs w:val="22"/>
        </w:rPr>
      </w:pPr>
    </w:p>
    <w:p w14:paraId="570B8804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C09A7" w:rsidRPr="005C09A7">
        <w:rPr>
          <w:bCs/>
          <w:sz w:val="22"/>
          <w:szCs w:val="22"/>
        </w:rPr>
        <w:t>SZW/DZP/66/2021/49</w:t>
      </w:r>
    </w:p>
    <w:p w14:paraId="706DEAC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74A250C" w14:textId="77777777" w:rsidR="00FE0147" w:rsidRDefault="00FE0147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43D5A326" w14:textId="30C2ABEB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5E0B933" w14:textId="327C0C8F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BFAA390" w14:textId="77777777" w:rsidR="00FE0147" w:rsidRPr="00C65E53" w:rsidRDefault="00FE0147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492DD5E8" w14:textId="5E63ABCC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  <w:r w:rsidR="00FE0147">
        <w:rPr>
          <w:sz w:val="28"/>
        </w:rPr>
        <w:t xml:space="preserve"> 2</w:t>
      </w:r>
    </w:p>
    <w:p w14:paraId="4D1D85E5" w14:textId="77777777" w:rsidR="00646837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646837">
        <w:rPr>
          <w:b/>
          <w:sz w:val="28"/>
        </w:rPr>
        <w:t xml:space="preserve"> </w:t>
      </w:r>
    </w:p>
    <w:p w14:paraId="7E741333" w14:textId="0E920957" w:rsidR="008642B3" w:rsidRDefault="00646837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SPROSTOWANIE</w:t>
      </w:r>
    </w:p>
    <w:p w14:paraId="736E0ACD" w14:textId="77777777" w:rsidR="00FE0147" w:rsidRDefault="00FE0147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C09A7" w:rsidRPr="00607F9B" w14:paraId="1C38254A" w14:textId="77777777" w:rsidTr="004D65E5">
        <w:trPr>
          <w:trHeight w:val="638"/>
        </w:trPr>
        <w:tc>
          <w:tcPr>
            <w:tcW w:w="959" w:type="dxa"/>
            <w:shd w:val="clear" w:color="auto" w:fill="auto"/>
          </w:tcPr>
          <w:p w14:paraId="46117746" w14:textId="77777777" w:rsidR="005C09A7" w:rsidRPr="00607F9B" w:rsidRDefault="005C09A7" w:rsidP="004D65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199A10" w14:textId="3F3A6399" w:rsidR="005C09A7" w:rsidRPr="00607F9B" w:rsidRDefault="005C09A7" w:rsidP="004D65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09A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9A7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cz.2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09A7">
              <w:rPr>
                <w:b/>
                <w:sz w:val="22"/>
                <w:szCs w:val="22"/>
              </w:rPr>
              <w:t>SZW/DZP/66/2021</w:t>
            </w:r>
          </w:p>
        </w:tc>
      </w:tr>
    </w:tbl>
    <w:p w14:paraId="30FB5AAE" w14:textId="77777777" w:rsidR="005C09A7" w:rsidRPr="005C09A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C09A7" w:rsidRPr="005C09A7">
        <w:rPr>
          <w:b/>
          <w:sz w:val="22"/>
          <w:szCs w:val="22"/>
        </w:rPr>
        <w:t>Szpital Wojewódzki w Poznaniu</w:t>
      </w:r>
    </w:p>
    <w:p w14:paraId="35D29409" w14:textId="3E0BB49B" w:rsidR="008642B3" w:rsidRDefault="005C09A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C09A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C09A7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2E30AA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09A7" w14:paraId="3019A20B" w14:textId="77777777" w:rsidTr="009C128A">
        <w:trPr>
          <w:cantSplit/>
        </w:trPr>
        <w:tc>
          <w:tcPr>
            <w:tcW w:w="9498" w:type="dxa"/>
          </w:tcPr>
          <w:p w14:paraId="0536156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06DF3C47" w14:textId="0DBB2798" w:rsidR="005C09A7" w:rsidRPr="009F0E5C" w:rsidRDefault="00993844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3D1823F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227BE93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C6E811" w14:textId="26F0ABFC" w:rsidR="005C09A7" w:rsidRPr="0099384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93844">
              <w:rPr>
                <w:sz w:val="22"/>
                <w:szCs w:val="22"/>
                <w:u w:val="single"/>
              </w:rPr>
              <w:t xml:space="preserve">Zadanie nr </w:t>
            </w:r>
            <w:r w:rsidR="001357D4">
              <w:rPr>
                <w:sz w:val="22"/>
                <w:szCs w:val="22"/>
                <w:u w:val="single"/>
              </w:rPr>
              <w:t>24</w:t>
            </w:r>
            <w:r w:rsidRPr="00993844">
              <w:rPr>
                <w:sz w:val="22"/>
                <w:szCs w:val="22"/>
                <w:u w:val="single"/>
              </w:rPr>
              <w:t xml:space="preserve">: </w:t>
            </w:r>
            <w:r w:rsidR="001357D4" w:rsidRPr="000F4158">
              <w:rPr>
                <w:bCs/>
                <w:u w:val="single"/>
              </w:rPr>
              <w:t>Kardiowertery - defibrylatory jednojamowe ICD VR podstawowe z elektrodą defibrylującą</w:t>
            </w:r>
            <w:r w:rsidR="001357D4" w:rsidRPr="00993844">
              <w:rPr>
                <w:sz w:val="22"/>
                <w:szCs w:val="22"/>
                <w:u w:val="single"/>
              </w:rPr>
              <w:t xml:space="preserve"> </w:t>
            </w:r>
            <w:r w:rsidRPr="00993844">
              <w:rPr>
                <w:sz w:val="22"/>
                <w:szCs w:val="22"/>
                <w:u w:val="single"/>
              </w:rPr>
              <w:t xml:space="preserve">za cenę </w:t>
            </w:r>
            <w:r w:rsidRPr="001357D4">
              <w:rPr>
                <w:b/>
                <w:bCs/>
                <w:sz w:val="22"/>
                <w:szCs w:val="22"/>
                <w:u w:val="single"/>
              </w:rPr>
              <w:t xml:space="preserve">brutto </w:t>
            </w:r>
            <w:r w:rsidR="001357D4" w:rsidRPr="001357D4">
              <w:rPr>
                <w:b/>
                <w:bCs/>
                <w:sz w:val="22"/>
                <w:szCs w:val="22"/>
                <w:u w:val="single"/>
              </w:rPr>
              <w:t>324 000,00</w:t>
            </w:r>
            <w:r w:rsidRPr="00993844">
              <w:rPr>
                <w:b/>
                <w:sz w:val="22"/>
                <w:szCs w:val="22"/>
                <w:u w:val="single"/>
              </w:rPr>
              <w:t xml:space="preserve"> zł</w:t>
            </w:r>
            <w:r w:rsidRPr="00993844">
              <w:rPr>
                <w:bCs/>
                <w:sz w:val="22"/>
                <w:szCs w:val="22"/>
                <w:u w:val="single"/>
              </w:rPr>
              <w:t>.</w:t>
            </w:r>
          </w:p>
          <w:p w14:paraId="4EC1A5C6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016F59" w14:textId="2831E9BC" w:rsidR="005C09A7" w:rsidRPr="005C09A7" w:rsidRDefault="00993844" w:rsidP="0099384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4A37C694" w14:textId="77777777" w:rsidR="00FE0147" w:rsidRDefault="00FE014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C41F0FB" w14:textId="5FA14DF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2523"/>
        <w:gridCol w:w="2976"/>
        <w:gridCol w:w="1560"/>
      </w:tblGrid>
      <w:tr w:rsidR="00211A34" w:rsidRPr="00834EF4" w14:paraId="70351555" w14:textId="77777777" w:rsidTr="001720C5">
        <w:tc>
          <w:tcPr>
            <w:tcW w:w="2439" w:type="dxa"/>
            <w:shd w:val="clear" w:color="auto" w:fill="F3F3F3"/>
          </w:tcPr>
          <w:p w14:paraId="68C6B5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23" w:type="dxa"/>
            <w:shd w:val="clear" w:color="auto" w:fill="F3F3F3"/>
          </w:tcPr>
          <w:p w14:paraId="2A21AA69" w14:textId="63B8A05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E12C28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68934BE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5D4650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09A7" w:rsidRPr="00834EF4" w14:paraId="0255D500" w14:textId="77777777" w:rsidTr="001720C5">
        <w:tc>
          <w:tcPr>
            <w:tcW w:w="2439" w:type="dxa"/>
            <w:shd w:val="clear" w:color="auto" w:fill="auto"/>
          </w:tcPr>
          <w:p w14:paraId="34C0122C" w14:textId="4380F75A" w:rsidR="005C09A7" w:rsidRPr="00211A34" w:rsidRDefault="001357D4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5C09A7" w:rsidRPr="00211A34">
              <w:rPr>
                <w:sz w:val="20"/>
                <w:szCs w:val="20"/>
              </w:rPr>
              <w:t xml:space="preserve"> - </w:t>
            </w:r>
            <w:bookmarkStart w:id="1" w:name="_Hlk97272590"/>
            <w:r w:rsidR="00FE0147" w:rsidRPr="00FE0147">
              <w:rPr>
                <w:sz w:val="20"/>
                <w:szCs w:val="20"/>
              </w:rPr>
              <w:t xml:space="preserve">Kardiowertery - defibrylatory jednojamowe ICD VR podstawowe </w:t>
            </w:r>
            <w:r w:rsidR="00FE0147">
              <w:rPr>
                <w:sz w:val="20"/>
                <w:szCs w:val="20"/>
              </w:rPr>
              <w:br/>
            </w:r>
            <w:r w:rsidR="00FE0147" w:rsidRPr="00FE0147">
              <w:rPr>
                <w:sz w:val="20"/>
                <w:szCs w:val="20"/>
              </w:rPr>
              <w:t>z elektrodą defibrylującą</w:t>
            </w:r>
            <w:bookmarkEnd w:id="1"/>
          </w:p>
        </w:tc>
        <w:tc>
          <w:tcPr>
            <w:tcW w:w="2523" w:type="dxa"/>
            <w:shd w:val="clear" w:color="auto" w:fill="auto"/>
          </w:tcPr>
          <w:p w14:paraId="4785E1AC" w14:textId="0BBFB9A1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E12C28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762F6C75" w14:textId="2EE89536" w:rsidR="005C09A7" w:rsidRPr="00211A34" w:rsidRDefault="00E12C28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1460B0B4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C67A7F4" w14:textId="050213B4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32F2F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</w:tbl>
    <w:p w14:paraId="294202F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47866DD" w14:textId="45010E39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B942CF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2A3D4EB" w14:textId="77777777" w:rsidTr="00596EA3">
        <w:tc>
          <w:tcPr>
            <w:tcW w:w="871" w:type="dxa"/>
            <w:shd w:val="clear" w:color="auto" w:fill="F3F3F3"/>
            <w:vAlign w:val="center"/>
          </w:tcPr>
          <w:p w14:paraId="7A0F21C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18F7B9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8849DBA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5C09A7" w14:paraId="4BFD5F06" w14:textId="77777777" w:rsidTr="004D65E5">
        <w:tc>
          <w:tcPr>
            <w:tcW w:w="871" w:type="dxa"/>
            <w:vAlign w:val="center"/>
          </w:tcPr>
          <w:p w14:paraId="222C07E0" w14:textId="595B5066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A0E1190" w14:textId="58CA062A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14:paraId="2958BAA7" w14:textId="1A73F081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</w:tbl>
    <w:p w14:paraId="0C0CCDF0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DA14851" w14:textId="7E11AE66" w:rsidR="00E67D80" w:rsidRDefault="00E67D80" w:rsidP="0051774C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r w:rsidRPr="00646837">
        <w:rPr>
          <w:b/>
          <w:color w:val="FF0000"/>
          <w:sz w:val="22"/>
          <w:szCs w:val="22"/>
          <w:u w:val="single"/>
        </w:rPr>
        <w:t xml:space="preserve">w zakresie zadania nr </w:t>
      </w:r>
      <w:r w:rsidR="00FE0147" w:rsidRPr="00646837">
        <w:rPr>
          <w:b/>
          <w:color w:val="FF0000"/>
          <w:sz w:val="22"/>
          <w:szCs w:val="22"/>
          <w:u w:val="single"/>
        </w:rPr>
        <w:t>4</w:t>
      </w:r>
      <w:r w:rsidR="00646837" w:rsidRPr="00646837">
        <w:rPr>
          <w:b/>
          <w:color w:val="FF0000"/>
          <w:sz w:val="22"/>
          <w:szCs w:val="22"/>
          <w:u w:val="single"/>
        </w:rPr>
        <w:t>5</w:t>
      </w:r>
      <w:r w:rsidRPr="00646837">
        <w:rPr>
          <w:bCs/>
          <w:color w:val="FF0000"/>
          <w:sz w:val="22"/>
          <w:szCs w:val="22"/>
        </w:rPr>
        <w:t xml:space="preserve"> (</w:t>
      </w:r>
      <w:r w:rsidR="00646837" w:rsidRPr="00646837">
        <w:rPr>
          <w:bCs/>
          <w:color w:val="FF0000"/>
        </w:rPr>
        <w:t>Dla osób kachektycznych kardiowertery-defibrylatory dwujamowe ICD DR z możliwością skanowania MRI całego ciała z elektrodą defibrylacyjną DF4 (opcjonalnie DF1)</w:t>
      </w:r>
      <w:r w:rsidRPr="00646837">
        <w:rPr>
          <w:bCs/>
          <w:color w:val="FF0000"/>
          <w:sz w:val="22"/>
          <w:szCs w:val="22"/>
        </w:rPr>
        <w:t xml:space="preserve">) </w:t>
      </w:r>
      <w:r>
        <w:rPr>
          <w:bCs/>
          <w:sz w:val="22"/>
          <w:szCs w:val="22"/>
        </w:rPr>
        <w:t>ze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względu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fakt,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iż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cena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lub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koszt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najkorzystniejszej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oferty</w:t>
      </w:r>
      <w:r w:rsidR="006468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lub oferta z najniższą ceną przewyższa kwotę, którą Zamawiający zamierza przeznaczyć na sfinansowanie zamówienia.</w:t>
      </w:r>
    </w:p>
    <w:p w14:paraId="3E96A231" w14:textId="77777777" w:rsidR="003212CE" w:rsidRDefault="003212CE" w:rsidP="00D8427E">
      <w:pPr>
        <w:spacing w:after="40" w:line="276" w:lineRule="auto"/>
        <w:jc w:val="both"/>
      </w:pPr>
    </w:p>
    <w:p w14:paraId="47D2F2C8" w14:textId="77777777" w:rsidR="003212CE" w:rsidRDefault="003212CE" w:rsidP="00D8427E">
      <w:pPr>
        <w:spacing w:after="40" w:line="276" w:lineRule="auto"/>
        <w:jc w:val="both"/>
      </w:pPr>
    </w:p>
    <w:p w14:paraId="6245181F" w14:textId="02B8ACC4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FBB5659" w14:textId="4FBCA68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51774C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C09A7" w:rsidRPr="00F33C66">
        <w:rPr>
          <w:sz w:val="22"/>
          <w:szCs w:val="22"/>
        </w:rPr>
        <w:t>nie krótszym niż 1</w:t>
      </w:r>
      <w:r w:rsidR="0051774C">
        <w:rPr>
          <w:sz w:val="22"/>
          <w:szCs w:val="22"/>
        </w:rPr>
        <w:t>0</w:t>
      </w:r>
      <w:r w:rsidR="005C09A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0EC5C31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6997EB2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30F40FCE" w14:textId="77777777" w:rsidR="0051774C" w:rsidRDefault="0051774C" w:rsidP="0051774C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1E0F24A2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FD29AD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6640C0F" w14:textId="0022D859" w:rsidR="008642B3" w:rsidRPr="00B464D3" w:rsidRDefault="0051774C" w:rsidP="00646837">
      <w:pPr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71080" w14:textId="77777777" w:rsidR="00B45CF5" w:rsidRDefault="00B45CF5">
      <w:r>
        <w:separator/>
      </w:r>
    </w:p>
  </w:endnote>
  <w:endnote w:type="continuationSeparator" w:id="0">
    <w:p w14:paraId="20CC7260" w14:textId="77777777" w:rsidR="00B45CF5" w:rsidRDefault="00B4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953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15F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D4F0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180D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3B6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133AF" w14:textId="77777777" w:rsidR="00B45CF5" w:rsidRDefault="00B45CF5">
      <w:r>
        <w:separator/>
      </w:r>
    </w:p>
  </w:footnote>
  <w:footnote w:type="continuationSeparator" w:id="0">
    <w:p w14:paraId="62E73B72" w14:textId="77777777" w:rsidR="00B45CF5" w:rsidRDefault="00B45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17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D7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495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611"/>
    <w:rsid w:val="00013705"/>
    <w:rsid w:val="00022322"/>
    <w:rsid w:val="00042497"/>
    <w:rsid w:val="000C1E6F"/>
    <w:rsid w:val="000E4E56"/>
    <w:rsid w:val="000E68E4"/>
    <w:rsid w:val="00122832"/>
    <w:rsid w:val="001357D4"/>
    <w:rsid w:val="001720C5"/>
    <w:rsid w:val="00193621"/>
    <w:rsid w:val="001A1468"/>
    <w:rsid w:val="001B7815"/>
    <w:rsid w:val="00211A34"/>
    <w:rsid w:val="00231490"/>
    <w:rsid w:val="002B1E4F"/>
    <w:rsid w:val="002B6761"/>
    <w:rsid w:val="002D36E9"/>
    <w:rsid w:val="002E30AA"/>
    <w:rsid w:val="003212CE"/>
    <w:rsid w:val="003445A0"/>
    <w:rsid w:val="00354941"/>
    <w:rsid w:val="00357262"/>
    <w:rsid w:val="003A0AFC"/>
    <w:rsid w:val="003D611C"/>
    <w:rsid w:val="0042622C"/>
    <w:rsid w:val="00431C0B"/>
    <w:rsid w:val="00437CAD"/>
    <w:rsid w:val="004657DA"/>
    <w:rsid w:val="00492E45"/>
    <w:rsid w:val="004B000E"/>
    <w:rsid w:val="004B2665"/>
    <w:rsid w:val="004C3459"/>
    <w:rsid w:val="004E324A"/>
    <w:rsid w:val="004E7234"/>
    <w:rsid w:val="0051774C"/>
    <w:rsid w:val="0054734E"/>
    <w:rsid w:val="00596EA3"/>
    <w:rsid w:val="00596FD7"/>
    <w:rsid w:val="005C09A7"/>
    <w:rsid w:val="005E5BFF"/>
    <w:rsid w:val="005F4AC6"/>
    <w:rsid w:val="00607F9B"/>
    <w:rsid w:val="00644DCB"/>
    <w:rsid w:val="00646837"/>
    <w:rsid w:val="006521C9"/>
    <w:rsid w:val="0065311D"/>
    <w:rsid w:val="00657C1E"/>
    <w:rsid w:val="006A23D0"/>
    <w:rsid w:val="006E3089"/>
    <w:rsid w:val="00712C39"/>
    <w:rsid w:val="00756CDA"/>
    <w:rsid w:val="007E2ACC"/>
    <w:rsid w:val="007E68C5"/>
    <w:rsid w:val="007F7A71"/>
    <w:rsid w:val="00832144"/>
    <w:rsid w:val="008357AB"/>
    <w:rsid w:val="008567C7"/>
    <w:rsid w:val="008642B3"/>
    <w:rsid w:val="008A6C10"/>
    <w:rsid w:val="008D106F"/>
    <w:rsid w:val="008E5102"/>
    <w:rsid w:val="008F0099"/>
    <w:rsid w:val="00915B9E"/>
    <w:rsid w:val="0092736B"/>
    <w:rsid w:val="00952256"/>
    <w:rsid w:val="0097748A"/>
    <w:rsid w:val="00993844"/>
    <w:rsid w:val="009A2B57"/>
    <w:rsid w:val="009A61FA"/>
    <w:rsid w:val="009C128A"/>
    <w:rsid w:val="009D4B08"/>
    <w:rsid w:val="009F0E5C"/>
    <w:rsid w:val="009F6E01"/>
    <w:rsid w:val="00A029B8"/>
    <w:rsid w:val="00A1128B"/>
    <w:rsid w:val="00A2749E"/>
    <w:rsid w:val="00A85616"/>
    <w:rsid w:val="00A91321"/>
    <w:rsid w:val="00AA02AC"/>
    <w:rsid w:val="00B32D12"/>
    <w:rsid w:val="00B45CF5"/>
    <w:rsid w:val="00B464D3"/>
    <w:rsid w:val="00B8185B"/>
    <w:rsid w:val="00B8317C"/>
    <w:rsid w:val="00B942CF"/>
    <w:rsid w:val="00BB1809"/>
    <w:rsid w:val="00BC4C28"/>
    <w:rsid w:val="00BC6F7F"/>
    <w:rsid w:val="00BD2174"/>
    <w:rsid w:val="00C17538"/>
    <w:rsid w:val="00C408D1"/>
    <w:rsid w:val="00C423DD"/>
    <w:rsid w:val="00C60D7B"/>
    <w:rsid w:val="00C65E53"/>
    <w:rsid w:val="00C90DF3"/>
    <w:rsid w:val="00CA0B33"/>
    <w:rsid w:val="00CA3511"/>
    <w:rsid w:val="00CB1B8F"/>
    <w:rsid w:val="00CE04FA"/>
    <w:rsid w:val="00D01E5B"/>
    <w:rsid w:val="00D04203"/>
    <w:rsid w:val="00D050AA"/>
    <w:rsid w:val="00D26ED6"/>
    <w:rsid w:val="00D42C90"/>
    <w:rsid w:val="00D8427E"/>
    <w:rsid w:val="00DA2611"/>
    <w:rsid w:val="00DE2987"/>
    <w:rsid w:val="00DE2B91"/>
    <w:rsid w:val="00E12C28"/>
    <w:rsid w:val="00E30B2D"/>
    <w:rsid w:val="00E50C8B"/>
    <w:rsid w:val="00E62859"/>
    <w:rsid w:val="00E67D80"/>
    <w:rsid w:val="00E85D70"/>
    <w:rsid w:val="00EA1C32"/>
    <w:rsid w:val="00EE77CF"/>
    <w:rsid w:val="00F255ED"/>
    <w:rsid w:val="00F33C66"/>
    <w:rsid w:val="00F960D7"/>
    <w:rsid w:val="00FB7F50"/>
    <w:rsid w:val="00FC3641"/>
    <w:rsid w:val="00FE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6C60C"/>
  <w15:chartTrackingRefBased/>
  <w15:docId w15:val="{BC68CEC3-A32A-43F1-B828-6003D572A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2022-03-04T09:26:00Z</dcterms:created>
  <dcterms:modified xsi:type="dcterms:W3CDTF">2022-03-04T09:31:00Z</dcterms:modified>
</cp:coreProperties>
</file>