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977D9" w14:textId="77777777" w:rsidR="00D665F5" w:rsidRPr="00CF192D" w:rsidRDefault="002A6451" w:rsidP="00CF192D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CF192D">
        <w:rPr>
          <w:rFonts w:ascii="Arial" w:hAnsi="Arial" w:cs="Arial"/>
          <w:sz w:val="22"/>
          <w:szCs w:val="22"/>
        </w:rPr>
        <w:t>Poznań</w:t>
      </w:r>
      <w:r w:rsidR="00D665F5" w:rsidRPr="00CF192D">
        <w:rPr>
          <w:rFonts w:ascii="Arial" w:hAnsi="Arial" w:cs="Arial"/>
          <w:sz w:val="22"/>
          <w:szCs w:val="22"/>
        </w:rPr>
        <w:t xml:space="preserve"> dnia: </w:t>
      </w:r>
      <w:r w:rsidRPr="00CF192D">
        <w:rPr>
          <w:rFonts w:ascii="Arial" w:hAnsi="Arial" w:cs="Arial"/>
          <w:sz w:val="22"/>
          <w:szCs w:val="22"/>
        </w:rPr>
        <w:t>2022-03-02</w:t>
      </w:r>
    </w:p>
    <w:p w14:paraId="01FA40D1" w14:textId="77777777" w:rsidR="002A6451" w:rsidRPr="00CF192D" w:rsidRDefault="002A6451" w:rsidP="00CF192D">
      <w:pPr>
        <w:rPr>
          <w:rFonts w:ascii="Arial" w:hAnsi="Arial" w:cs="Arial"/>
          <w:b/>
          <w:bCs/>
          <w:sz w:val="22"/>
          <w:szCs w:val="22"/>
        </w:rPr>
      </w:pPr>
      <w:r w:rsidRPr="00CF192D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78955189" w14:textId="77777777" w:rsidR="00D665F5" w:rsidRPr="00CF192D" w:rsidRDefault="002A6451" w:rsidP="00CF192D">
      <w:pPr>
        <w:rPr>
          <w:rFonts w:ascii="Arial" w:hAnsi="Arial" w:cs="Arial"/>
          <w:b/>
          <w:bCs/>
          <w:sz w:val="22"/>
          <w:szCs w:val="22"/>
        </w:rPr>
      </w:pPr>
      <w:r w:rsidRPr="00CF192D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1365FD25" w14:textId="77777777" w:rsidR="00D665F5" w:rsidRPr="00CF192D" w:rsidRDefault="002A6451" w:rsidP="00CF192D">
      <w:pPr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sz w:val="22"/>
          <w:szCs w:val="22"/>
        </w:rPr>
        <w:t>Juraszów</w:t>
      </w:r>
      <w:r w:rsidR="00D665F5" w:rsidRPr="00CF192D">
        <w:rPr>
          <w:rFonts w:ascii="Arial" w:hAnsi="Arial" w:cs="Arial"/>
          <w:sz w:val="22"/>
          <w:szCs w:val="22"/>
        </w:rPr>
        <w:t xml:space="preserve"> </w:t>
      </w:r>
      <w:r w:rsidRPr="00CF192D">
        <w:rPr>
          <w:rFonts w:ascii="Arial" w:hAnsi="Arial" w:cs="Arial"/>
          <w:sz w:val="22"/>
          <w:szCs w:val="22"/>
        </w:rPr>
        <w:t>7/19</w:t>
      </w:r>
    </w:p>
    <w:p w14:paraId="4AAD2F1C" w14:textId="77777777" w:rsidR="00D665F5" w:rsidRPr="00CF192D" w:rsidRDefault="002A6451" w:rsidP="00CF192D">
      <w:pPr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sz w:val="22"/>
          <w:szCs w:val="22"/>
        </w:rPr>
        <w:t>60-479</w:t>
      </w:r>
      <w:r w:rsidR="00D665F5" w:rsidRPr="00CF192D">
        <w:rPr>
          <w:rFonts w:ascii="Arial" w:hAnsi="Arial" w:cs="Arial"/>
          <w:sz w:val="22"/>
          <w:szCs w:val="22"/>
        </w:rPr>
        <w:t xml:space="preserve"> </w:t>
      </w:r>
      <w:r w:rsidRPr="00CF192D">
        <w:rPr>
          <w:rFonts w:ascii="Arial" w:hAnsi="Arial" w:cs="Arial"/>
          <w:sz w:val="22"/>
          <w:szCs w:val="22"/>
        </w:rPr>
        <w:t>Poznań</w:t>
      </w:r>
    </w:p>
    <w:p w14:paraId="39F515D9" w14:textId="77777777" w:rsidR="00D665F5" w:rsidRPr="00CF192D" w:rsidRDefault="00D665F5" w:rsidP="00CF192D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0A53FE7A" w14:textId="77777777" w:rsidR="00A80738" w:rsidRPr="00CF192D" w:rsidRDefault="00D665F5" w:rsidP="00CF192D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sz w:val="22"/>
          <w:szCs w:val="22"/>
        </w:rPr>
        <w:t>Znak sprawy:</w:t>
      </w:r>
      <w:r w:rsidRPr="00CF192D">
        <w:rPr>
          <w:rFonts w:ascii="Arial" w:hAnsi="Arial" w:cs="Arial"/>
          <w:b/>
          <w:sz w:val="22"/>
          <w:szCs w:val="22"/>
        </w:rPr>
        <w:t xml:space="preserve"> </w:t>
      </w:r>
      <w:r w:rsidR="002A6451" w:rsidRPr="00CF192D">
        <w:rPr>
          <w:rFonts w:ascii="Arial" w:hAnsi="Arial" w:cs="Arial"/>
          <w:b/>
          <w:sz w:val="22"/>
          <w:szCs w:val="22"/>
        </w:rPr>
        <w:t>SZW/DZP/68/2021</w:t>
      </w:r>
      <w:r w:rsidR="00A80738" w:rsidRPr="00CF192D">
        <w:rPr>
          <w:rFonts w:ascii="Arial" w:hAnsi="Arial" w:cs="Arial"/>
          <w:sz w:val="22"/>
          <w:szCs w:val="22"/>
        </w:rPr>
        <w:tab/>
        <w:t xml:space="preserve"> </w:t>
      </w:r>
    </w:p>
    <w:p w14:paraId="53563D39" w14:textId="77777777" w:rsidR="00A80738" w:rsidRPr="00CF192D" w:rsidRDefault="00A80738" w:rsidP="00CF192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E77A8AC" w14:textId="77777777" w:rsidR="00A80738" w:rsidRPr="00CF192D" w:rsidRDefault="00A80738" w:rsidP="00CF192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C38C837" w14:textId="77777777" w:rsidR="00A80738" w:rsidRPr="00CF192D" w:rsidRDefault="00A80738" w:rsidP="00CF192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CF192D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14:paraId="0965C8BD" w14:textId="77777777" w:rsidR="00A80738" w:rsidRPr="00CF192D" w:rsidRDefault="00A80738" w:rsidP="00CF192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20D2BD93" w14:textId="41445894" w:rsidR="00C659E2" w:rsidRDefault="00C659E2" w:rsidP="00CF192D">
      <w:pPr>
        <w:jc w:val="both"/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bCs/>
          <w:sz w:val="22"/>
          <w:szCs w:val="22"/>
        </w:rPr>
        <w:t xml:space="preserve">Dotyczy </w:t>
      </w:r>
      <w:r w:rsidRPr="00CF192D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2A6451" w:rsidRPr="00CF192D">
        <w:rPr>
          <w:rFonts w:ascii="Arial" w:hAnsi="Arial" w:cs="Arial"/>
          <w:sz w:val="22"/>
          <w:szCs w:val="22"/>
        </w:rPr>
        <w:t>przetarg</w:t>
      </w:r>
      <w:r w:rsidR="00CF192D">
        <w:rPr>
          <w:rFonts w:ascii="Arial" w:hAnsi="Arial" w:cs="Arial"/>
          <w:sz w:val="22"/>
          <w:szCs w:val="22"/>
        </w:rPr>
        <w:t>u</w:t>
      </w:r>
      <w:r w:rsidR="002A6451" w:rsidRPr="00CF192D">
        <w:rPr>
          <w:rFonts w:ascii="Arial" w:hAnsi="Arial" w:cs="Arial"/>
          <w:sz w:val="22"/>
          <w:szCs w:val="22"/>
        </w:rPr>
        <w:t xml:space="preserve"> nieograniczon</w:t>
      </w:r>
      <w:r w:rsidR="00CF192D">
        <w:rPr>
          <w:rFonts w:ascii="Arial" w:hAnsi="Arial" w:cs="Arial"/>
          <w:sz w:val="22"/>
          <w:szCs w:val="22"/>
        </w:rPr>
        <w:t>ego</w:t>
      </w:r>
      <w:r w:rsidRPr="00CF192D">
        <w:rPr>
          <w:rFonts w:ascii="Arial" w:hAnsi="Arial" w:cs="Arial"/>
          <w:sz w:val="22"/>
          <w:szCs w:val="22"/>
        </w:rPr>
        <w:t xml:space="preserve"> na:</w:t>
      </w:r>
    </w:p>
    <w:p w14:paraId="7606F4AA" w14:textId="77777777" w:rsidR="00CF192D" w:rsidRPr="00CF192D" w:rsidRDefault="00CF192D" w:rsidP="00CF192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FBF6BBF" w14:textId="798E3FF4" w:rsidR="00A80738" w:rsidRDefault="002A6451" w:rsidP="00CF192D">
      <w:pPr>
        <w:pStyle w:val="Tekstpodstawowywcity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CF192D">
        <w:rPr>
          <w:rFonts w:ascii="Arial" w:hAnsi="Arial" w:cs="Arial"/>
          <w:b/>
          <w:sz w:val="22"/>
          <w:szCs w:val="22"/>
        </w:rPr>
        <w:t xml:space="preserve">Dostawy zestawów odczynnikowych wraz z dzierżawą analizatorów do oznaczeń immunochemicznych oraz do elektroforezy, </w:t>
      </w:r>
      <w:proofErr w:type="spellStart"/>
      <w:r w:rsidRPr="00CF192D">
        <w:rPr>
          <w:rFonts w:ascii="Arial" w:hAnsi="Arial" w:cs="Arial"/>
          <w:b/>
          <w:sz w:val="22"/>
          <w:szCs w:val="22"/>
        </w:rPr>
        <w:t>immunofiksacji</w:t>
      </w:r>
      <w:proofErr w:type="spellEnd"/>
      <w:r w:rsidRPr="00CF192D">
        <w:rPr>
          <w:rFonts w:ascii="Arial" w:hAnsi="Arial" w:cs="Arial"/>
          <w:b/>
          <w:sz w:val="22"/>
          <w:szCs w:val="22"/>
        </w:rPr>
        <w:t xml:space="preserve"> i </w:t>
      </w:r>
      <w:proofErr w:type="spellStart"/>
      <w:r w:rsidRPr="00CF192D">
        <w:rPr>
          <w:rFonts w:ascii="Arial" w:hAnsi="Arial" w:cs="Arial"/>
          <w:b/>
          <w:sz w:val="22"/>
          <w:szCs w:val="22"/>
        </w:rPr>
        <w:t>izoelektroogniskowania</w:t>
      </w:r>
      <w:proofErr w:type="spellEnd"/>
      <w:r w:rsidRPr="00CF192D">
        <w:rPr>
          <w:rFonts w:ascii="Arial" w:hAnsi="Arial" w:cs="Arial"/>
          <w:b/>
          <w:sz w:val="22"/>
          <w:szCs w:val="22"/>
        </w:rPr>
        <w:t xml:space="preserve"> białek osocza, a także zakup asortymentu do wykonywania gazometrii u noworodków do Zakładu Diagnostyki Laboratoryjnej i Mikrobiologicznej</w:t>
      </w:r>
    </w:p>
    <w:p w14:paraId="613873FE" w14:textId="77777777" w:rsidR="00CF192D" w:rsidRPr="00CF192D" w:rsidRDefault="00CF192D" w:rsidP="00CF192D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</w:p>
    <w:p w14:paraId="7D9552D4" w14:textId="77777777" w:rsidR="00D665F5" w:rsidRPr="00CF192D" w:rsidRDefault="00D665F5" w:rsidP="00CF192D">
      <w:pPr>
        <w:jc w:val="both"/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CF192D">
        <w:rPr>
          <w:rFonts w:ascii="Arial" w:hAnsi="Arial" w:cs="Arial"/>
          <w:sz w:val="22"/>
          <w:szCs w:val="22"/>
        </w:rPr>
        <w:t>2</w:t>
      </w:r>
      <w:r w:rsidRPr="00CF192D">
        <w:rPr>
          <w:rFonts w:ascii="Arial" w:hAnsi="Arial" w:cs="Arial"/>
          <w:sz w:val="22"/>
          <w:szCs w:val="22"/>
        </w:rPr>
        <w:t xml:space="preserve"> ust. 5 </w:t>
      </w:r>
      <w:r w:rsidRPr="00CF192D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CF192D">
        <w:rPr>
          <w:rFonts w:ascii="Arial" w:hAnsi="Arial" w:cs="Arial"/>
          <w:sz w:val="22"/>
          <w:szCs w:val="22"/>
        </w:rPr>
        <w:t xml:space="preserve"> </w:t>
      </w:r>
      <w:r w:rsidR="002A6451" w:rsidRPr="00CF192D">
        <w:rPr>
          <w:rFonts w:ascii="Arial" w:hAnsi="Arial" w:cs="Arial"/>
          <w:sz w:val="22"/>
          <w:szCs w:val="22"/>
        </w:rPr>
        <w:t>(t.j. Dz.U. z 2021r. poz. 1129)</w:t>
      </w:r>
      <w:r w:rsidR="00490DC0" w:rsidRPr="00CF192D">
        <w:rPr>
          <w:rFonts w:ascii="Arial" w:hAnsi="Arial" w:cs="Arial"/>
          <w:sz w:val="22"/>
          <w:szCs w:val="22"/>
        </w:rPr>
        <w:t xml:space="preserve"> </w:t>
      </w:r>
      <w:r w:rsidRPr="00CF192D">
        <w:rPr>
          <w:rFonts w:ascii="Arial" w:hAnsi="Arial" w:cs="Arial"/>
          <w:sz w:val="22"/>
          <w:szCs w:val="22"/>
        </w:rPr>
        <w:t>udostępnia</w:t>
      </w:r>
      <w:r w:rsidR="00F95C33" w:rsidRPr="00CF192D">
        <w:rPr>
          <w:rFonts w:ascii="Arial" w:hAnsi="Arial" w:cs="Arial"/>
          <w:sz w:val="22"/>
          <w:szCs w:val="22"/>
        </w:rPr>
        <w:t xml:space="preserve"> </w:t>
      </w:r>
      <w:r w:rsidR="004C7E9B" w:rsidRPr="00CF192D">
        <w:rPr>
          <w:rFonts w:ascii="Arial" w:hAnsi="Arial" w:cs="Arial"/>
          <w:sz w:val="22"/>
          <w:szCs w:val="22"/>
        </w:rPr>
        <w:t>informacj</w:t>
      </w:r>
      <w:r w:rsidR="00577BC6" w:rsidRPr="00CF192D">
        <w:rPr>
          <w:rFonts w:ascii="Arial" w:hAnsi="Arial" w:cs="Arial"/>
          <w:sz w:val="22"/>
          <w:szCs w:val="22"/>
        </w:rPr>
        <w:t>ę</w:t>
      </w:r>
      <w:r w:rsidR="00035488" w:rsidRPr="00CF192D">
        <w:rPr>
          <w:rFonts w:ascii="Arial" w:hAnsi="Arial" w:cs="Arial"/>
          <w:sz w:val="22"/>
          <w:szCs w:val="22"/>
        </w:rPr>
        <w:t xml:space="preserve"> z otwarcia ofert</w:t>
      </w:r>
      <w:r w:rsidR="00577BC6" w:rsidRPr="00CF192D">
        <w:rPr>
          <w:rFonts w:ascii="Arial" w:hAnsi="Arial" w:cs="Arial"/>
          <w:sz w:val="22"/>
          <w:szCs w:val="22"/>
        </w:rPr>
        <w:t>.</w:t>
      </w:r>
    </w:p>
    <w:p w14:paraId="40B22BFF" w14:textId="77777777" w:rsidR="00CF192D" w:rsidRPr="00CF192D" w:rsidRDefault="00CF192D" w:rsidP="00CF192D">
      <w:pPr>
        <w:jc w:val="both"/>
        <w:rPr>
          <w:rFonts w:ascii="Arial" w:hAnsi="Arial" w:cs="Arial"/>
          <w:sz w:val="22"/>
          <w:szCs w:val="22"/>
        </w:rPr>
      </w:pPr>
    </w:p>
    <w:p w14:paraId="1459874F" w14:textId="77777777" w:rsidR="00CF192D" w:rsidRPr="00CF192D" w:rsidRDefault="00CF192D" w:rsidP="00CF192D">
      <w:pPr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645E4649" w14:textId="4CC18CDB" w:rsidR="00CF192D" w:rsidRPr="00CF192D" w:rsidRDefault="00CF192D" w:rsidP="00CF192D">
      <w:pPr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sz w:val="22"/>
          <w:szCs w:val="22"/>
        </w:rPr>
        <w:t>Zadanie 1 -</w:t>
      </w:r>
      <w:r>
        <w:rPr>
          <w:rFonts w:ascii="Arial" w:hAnsi="Arial" w:cs="Arial"/>
          <w:sz w:val="22"/>
          <w:szCs w:val="22"/>
        </w:rPr>
        <w:t xml:space="preserve"> </w:t>
      </w:r>
      <w:r w:rsidRPr="00CF192D">
        <w:rPr>
          <w:rFonts w:ascii="Arial" w:hAnsi="Arial" w:cs="Arial"/>
          <w:sz w:val="22"/>
          <w:szCs w:val="22"/>
        </w:rPr>
        <w:t>1782000,00 zł brutto</w:t>
      </w:r>
    </w:p>
    <w:p w14:paraId="1CD84E50" w14:textId="60C52662" w:rsidR="00CF192D" w:rsidRPr="00CF192D" w:rsidRDefault="00CF192D" w:rsidP="00CF192D">
      <w:pPr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sz w:val="22"/>
          <w:szCs w:val="22"/>
        </w:rPr>
        <w:t>Zadanie 2 -</w:t>
      </w:r>
      <w:r>
        <w:rPr>
          <w:rFonts w:ascii="Arial" w:hAnsi="Arial" w:cs="Arial"/>
          <w:sz w:val="22"/>
          <w:szCs w:val="22"/>
        </w:rPr>
        <w:t xml:space="preserve"> </w:t>
      </w:r>
      <w:r w:rsidRPr="00CF192D">
        <w:rPr>
          <w:rFonts w:ascii="Arial" w:hAnsi="Arial" w:cs="Arial"/>
          <w:sz w:val="22"/>
          <w:szCs w:val="22"/>
        </w:rPr>
        <w:t>302400,00 zł brutto</w:t>
      </w:r>
    </w:p>
    <w:p w14:paraId="26B8CCE7" w14:textId="6FC873A1" w:rsidR="00CF192D" w:rsidRPr="00CF192D" w:rsidRDefault="00CF192D" w:rsidP="00CF192D">
      <w:pPr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sz w:val="22"/>
          <w:szCs w:val="22"/>
        </w:rPr>
        <w:t>Zadanie 3 -</w:t>
      </w:r>
      <w:r>
        <w:rPr>
          <w:rFonts w:ascii="Arial" w:hAnsi="Arial" w:cs="Arial"/>
          <w:sz w:val="22"/>
          <w:szCs w:val="22"/>
        </w:rPr>
        <w:t xml:space="preserve"> </w:t>
      </w:r>
      <w:r w:rsidRPr="00CF192D">
        <w:rPr>
          <w:rFonts w:ascii="Arial" w:hAnsi="Arial" w:cs="Arial"/>
          <w:sz w:val="22"/>
          <w:szCs w:val="22"/>
        </w:rPr>
        <w:t>79392,00 zł brutto</w:t>
      </w:r>
    </w:p>
    <w:p w14:paraId="7A869A4F" w14:textId="77777777" w:rsidR="00CF192D" w:rsidRPr="00CF192D" w:rsidRDefault="00CF192D" w:rsidP="00CF192D">
      <w:pPr>
        <w:jc w:val="both"/>
        <w:rPr>
          <w:rFonts w:ascii="Arial" w:hAnsi="Arial" w:cs="Arial"/>
          <w:sz w:val="22"/>
          <w:szCs w:val="22"/>
        </w:rPr>
      </w:pPr>
    </w:p>
    <w:p w14:paraId="6497840D" w14:textId="0E4EA7C3" w:rsidR="00A80738" w:rsidRPr="00CF192D" w:rsidRDefault="00D665F5" w:rsidP="00CF192D">
      <w:pPr>
        <w:jc w:val="both"/>
        <w:rPr>
          <w:rFonts w:ascii="Arial" w:hAnsi="Arial" w:cs="Arial"/>
          <w:sz w:val="22"/>
          <w:szCs w:val="22"/>
        </w:rPr>
      </w:pPr>
      <w:r w:rsidRPr="00CF192D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CF192D">
        <w:rPr>
          <w:rFonts w:ascii="Arial" w:hAnsi="Arial" w:cs="Arial"/>
          <w:sz w:val="22"/>
          <w:szCs w:val="22"/>
        </w:rPr>
        <w:t xml:space="preserve"> w dniu </w:t>
      </w:r>
      <w:r w:rsidR="002A6451" w:rsidRPr="00CF192D">
        <w:rPr>
          <w:rFonts w:ascii="Arial" w:hAnsi="Arial" w:cs="Arial"/>
          <w:sz w:val="22"/>
          <w:szCs w:val="22"/>
        </w:rPr>
        <w:t>02/03/2022</w:t>
      </w:r>
      <w:r w:rsidR="00FF4AB1" w:rsidRPr="00CF192D">
        <w:rPr>
          <w:rFonts w:ascii="Arial" w:hAnsi="Arial" w:cs="Arial"/>
          <w:sz w:val="22"/>
          <w:szCs w:val="22"/>
        </w:rPr>
        <w:t xml:space="preserve"> o godz. </w:t>
      </w:r>
      <w:r w:rsidR="002A6451" w:rsidRPr="00CF192D">
        <w:rPr>
          <w:rFonts w:ascii="Arial" w:hAnsi="Arial" w:cs="Arial"/>
          <w:sz w:val="22"/>
          <w:szCs w:val="22"/>
        </w:rPr>
        <w:t>10:00</w:t>
      </w:r>
      <w:r w:rsidRPr="00CF192D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F192D" w14:paraId="44A84966" w14:textId="77777777" w:rsidTr="00C82837">
        <w:tc>
          <w:tcPr>
            <w:tcW w:w="993" w:type="dxa"/>
            <w:shd w:val="clear" w:color="auto" w:fill="auto"/>
            <w:vAlign w:val="center"/>
          </w:tcPr>
          <w:p w14:paraId="23B1DC70" w14:textId="77777777" w:rsidR="006B27ED" w:rsidRPr="00CF192D" w:rsidRDefault="006B27ED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6275DF" w14:textId="77777777" w:rsidR="006B27ED" w:rsidRPr="00CF192D" w:rsidRDefault="006B27ED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Nr</w:t>
            </w:r>
            <w:r w:rsidR="00C82837" w:rsidRPr="00CF19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F192D">
              <w:rPr>
                <w:rFonts w:ascii="Arial" w:hAnsi="Arial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150ED43" w14:textId="77777777" w:rsidR="006B27ED" w:rsidRPr="00CF192D" w:rsidRDefault="006B27ED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B09EB" w14:textId="77777777" w:rsidR="006B27ED" w:rsidRPr="00CF192D" w:rsidRDefault="006B27ED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2A6451" w:rsidRPr="00CF192D" w14:paraId="0BE447EF" w14:textId="77777777" w:rsidTr="00F6652A">
        <w:tc>
          <w:tcPr>
            <w:tcW w:w="993" w:type="dxa"/>
            <w:shd w:val="clear" w:color="auto" w:fill="auto"/>
            <w:vAlign w:val="center"/>
          </w:tcPr>
          <w:p w14:paraId="07149D68" w14:textId="77777777" w:rsidR="002A6451" w:rsidRPr="00CF192D" w:rsidRDefault="002A6451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75FF8" w14:textId="77777777" w:rsidR="002A6451" w:rsidRPr="00CF192D" w:rsidRDefault="002A6451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35987FC" w14:textId="77777777" w:rsidR="002A6451" w:rsidRPr="00CF192D" w:rsidRDefault="002A6451" w:rsidP="00CF192D">
            <w:pPr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Biameditek Sp. z o.o.</w:t>
            </w:r>
          </w:p>
          <w:p w14:paraId="6CC28EAF" w14:textId="77777777" w:rsidR="002A6451" w:rsidRPr="00CF192D" w:rsidRDefault="002A6451" w:rsidP="00CF192D">
            <w:pPr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Elewatorska</w:t>
            </w:r>
            <w:r w:rsidRPr="00CF19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F192D">
              <w:rPr>
                <w:rFonts w:ascii="Arial" w:hAnsi="Arial" w:cs="Arial"/>
                <w:sz w:val="22"/>
                <w:szCs w:val="22"/>
              </w:rPr>
              <w:t>58</w:t>
            </w:r>
            <w:r w:rsidRPr="00CF19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EE8BBFE" w14:textId="77777777" w:rsidR="002A6451" w:rsidRPr="00CF192D" w:rsidRDefault="002A6451" w:rsidP="00CF19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15-620</w:t>
            </w:r>
            <w:r w:rsidRPr="00CF19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F192D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0F92F" w14:textId="77777777" w:rsidR="002A6451" w:rsidRPr="00CF192D" w:rsidRDefault="002A6451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324 385.20 zł</w:t>
            </w:r>
          </w:p>
        </w:tc>
      </w:tr>
      <w:tr w:rsidR="002A6451" w:rsidRPr="00CF192D" w14:paraId="49FF0FF2" w14:textId="77777777" w:rsidTr="00F6652A">
        <w:tc>
          <w:tcPr>
            <w:tcW w:w="993" w:type="dxa"/>
            <w:shd w:val="clear" w:color="auto" w:fill="auto"/>
            <w:vAlign w:val="center"/>
          </w:tcPr>
          <w:p w14:paraId="4FA856B8" w14:textId="77777777" w:rsidR="002A6451" w:rsidRPr="00CF192D" w:rsidRDefault="002A6451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13A1D8" w14:textId="77777777" w:rsidR="002A6451" w:rsidRPr="00CF192D" w:rsidRDefault="002A6451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4349C81" w14:textId="77777777" w:rsidR="002A6451" w:rsidRPr="00CF192D" w:rsidRDefault="002A6451" w:rsidP="00CF192D">
            <w:pPr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Abbott Laboratories Poland Sp. z o.o.</w:t>
            </w:r>
          </w:p>
          <w:p w14:paraId="2164F42E" w14:textId="77777777" w:rsidR="002A6451" w:rsidRPr="00CF192D" w:rsidRDefault="002A6451" w:rsidP="00CF192D">
            <w:pPr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Postępu</w:t>
            </w:r>
            <w:r w:rsidRPr="00CF19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F192D">
              <w:rPr>
                <w:rFonts w:ascii="Arial" w:hAnsi="Arial" w:cs="Arial"/>
                <w:sz w:val="22"/>
                <w:szCs w:val="22"/>
              </w:rPr>
              <w:t>21B</w:t>
            </w:r>
            <w:r w:rsidRPr="00CF19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8F8512B" w14:textId="77777777" w:rsidR="002A6451" w:rsidRPr="00CF192D" w:rsidRDefault="002A6451" w:rsidP="00CF19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02-676</w:t>
            </w:r>
            <w:r w:rsidRPr="00CF19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F192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4EAAE6" w14:textId="77777777" w:rsidR="002A6451" w:rsidRPr="00CF192D" w:rsidRDefault="002A6451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1 610 466.12 zł</w:t>
            </w:r>
          </w:p>
        </w:tc>
      </w:tr>
      <w:tr w:rsidR="002A6451" w:rsidRPr="00CF192D" w14:paraId="0587DD3C" w14:textId="77777777" w:rsidTr="00F6652A">
        <w:tc>
          <w:tcPr>
            <w:tcW w:w="993" w:type="dxa"/>
            <w:shd w:val="clear" w:color="auto" w:fill="auto"/>
            <w:vAlign w:val="center"/>
          </w:tcPr>
          <w:p w14:paraId="5913A150" w14:textId="77777777" w:rsidR="002A6451" w:rsidRPr="00CF192D" w:rsidRDefault="002A6451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05134" w14:textId="77777777" w:rsidR="002A6451" w:rsidRPr="00CF192D" w:rsidRDefault="002A6451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FD81B3F" w14:textId="77777777" w:rsidR="002A6451" w:rsidRPr="00CF192D" w:rsidRDefault="002A6451" w:rsidP="00CF192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F192D">
              <w:rPr>
                <w:rFonts w:ascii="Arial" w:hAnsi="Arial" w:cs="Arial"/>
                <w:sz w:val="22"/>
                <w:szCs w:val="22"/>
              </w:rPr>
              <w:t>Radiometer</w:t>
            </w:r>
            <w:proofErr w:type="spellEnd"/>
            <w:r w:rsidRPr="00CF192D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2CE6DE27" w14:textId="77777777" w:rsidR="00A23A9F" w:rsidRDefault="00A23A9F" w:rsidP="00CF19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Al. Jerozolimskie 181A</w:t>
            </w:r>
          </w:p>
          <w:p w14:paraId="02050FD1" w14:textId="0804D04F" w:rsidR="002A6451" w:rsidRPr="00CF192D" w:rsidRDefault="00A23A9F" w:rsidP="00CF19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02-222</w:t>
            </w:r>
            <w:r w:rsidR="002A6451" w:rsidRPr="00CF19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A6451" w:rsidRPr="00CF192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3C7602" w14:textId="77777777" w:rsidR="002A6451" w:rsidRPr="00CF192D" w:rsidRDefault="002A6451" w:rsidP="00CF19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192D">
              <w:rPr>
                <w:rFonts w:ascii="Arial" w:hAnsi="Arial" w:cs="Arial"/>
                <w:sz w:val="22"/>
                <w:szCs w:val="22"/>
              </w:rPr>
              <w:t>83 505.60 zł</w:t>
            </w:r>
          </w:p>
        </w:tc>
      </w:tr>
    </w:tbl>
    <w:p w14:paraId="0DEFD54A" w14:textId="77777777" w:rsidR="00CF192D" w:rsidRDefault="00CF192D" w:rsidP="00CF192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483EFB3F" w14:textId="0F8C7474" w:rsidR="00A80738" w:rsidRDefault="00A80738" w:rsidP="00CF192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CF192D">
        <w:rPr>
          <w:rFonts w:ascii="Arial" w:hAnsi="Arial" w:cs="Arial"/>
          <w:i/>
          <w:sz w:val="22"/>
          <w:szCs w:val="22"/>
        </w:rPr>
        <w:t>Zamawiający</w:t>
      </w:r>
    </w:p>
    <w:p w14:paraId="1A5C429C" w14:textId="77777777" w:rsidR="00A23A9F" w:rsidRDefault="00A23A9F" w:rsidP="00CF192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43844A46" w14:textId="77777777" w:rsidR="00A23A9F" w:rsidRDefault="00A23A9F" w:rsidP="00A23A9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5224256" w14:textId="77777777" w:rsidR="00A23A9F" w:rsidRDefault="00A23A9F" w:rsidP="00A23A9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E57AE17" w14:textId="77777777" w:rsidR="00A23A9F" w:rsidRDefault="00A23A9F" w:rsidP="00A23A9F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7AE1B5E6" w14:textId="77777777" w:rsidR="00A23A9F" w:rsidRPr="00CF192D" w:rsidRDefault="00A23A9F" w:rsidP="00CF192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bookmarkEnd w:id="0"/>
    <w:sectPr w:rsidR="00A23A9F" w:rsidRPr="00CF19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CF4A3" w14:textId="77777777" w:rsidR="00E75E9B" w:rsidRDefault="00E75E9B">
      <w:r>
        <w:separator/>
      </w:r>
    </w:p>
  </w:endnote>
  <w:endnote w:type="continuationSeparator" w:id="0">
    <w:p w14:paraId="17E3D271" w14:textId="77777777" w:rsidR="00E75E9B" w:rsidRDefault="00E75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E92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9D3E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D9AC7" w14:textId="3660B10D" w:rsidR="009F189D" w:rsidRDefault="00A23A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BF49EF" wp14:editId="2EF2DEF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BAE33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E8786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D31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862A9C" w14:textId="77777777" w:rsidR="009F189D" w:rsidRDefault="009F189D">
    <w:pPr>
      <w:pStyle w:val="Stopka"/>
      <w:tabs>
        <w:tab w:val="clear" w:pos="4536"/>
      </w:tabs>
      <w:jc w:val="center"/>
    </w:pPr>
  </w:p>
  <w:p w14:paraId="771D67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93FFF" w14:textId="77777777" w:rsidR="00E75E9B" w:rsidRDefault="00E75E9B">
      <w:r>
        <w:separator/>
      </w:r>
    </w:p>
  </w:footnote>
  <w:footnote w:type="continuationSeparator" w:id="0">
    <w:p w14:paraId="60355ABA" w14:textId="77777777" w:rsidR="00E75E9B" w:rsidRDefault="00E75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BB0EA" w14:textId="77777777" w:rsidR="002A6451" w:rsidRDefault="002A64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5F7A0" w14:textId="77777777" w:rsidR="002A6451" w:rsidRDefault="002A64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B9EC7" w14:textId="77777777" w:rsidR="002A6451" w:rsidRDefault="002A64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E9B"/>
    <w:rsid w:val="00007727"/>
    <w:rsid w:val="00017720"/>
    <w:rsid w:val="00035488"/>
    <w:rsid w:val="000D7F25"/>
    <w:rsid w:val="000E00E5"/>
    <w:rsid w:val="00173B20"/>
    <w:rsid w:val="001C69FF"/>
    <w:rsid w:val="0023318D"/>
    <w:rsid w:val="002A6451"/>
    <w:rsid w:val="003D72FD"/>
    <w:rsid w:val="00423179"/>
    <w:rsid w:val="00432355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23A9F"/>
    <w:rsid w:val="00A80738"/>
    <w:rsid w:val="00BB547B"/>
    <w:rsid w:val="00C236D3"/>
    <w:rsid w:val="00C659E2"/>
    <w:rsid w:val="00C82837"/>
    <w:rsid w:val="00CA3D66"/>
    <w:rsid w:val="00CB0802"/>
    <w:rsid w:val="00CF192D"/>
    <w:rsid w:val="00D665F5"/>
    <w:rsid w:val="00D7128F"/>
    <w:rsid w:val="00E75E9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7AEC83"/>
  <w15:chartTrackingRefBased/>
  <w15:docId w15:val="{8B61D111-415A-4022-BF21-960C9E1D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8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2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83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53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52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8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2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28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7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2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2022-03-02T09:48:00Z</cp:lastPrinted>
  <dcterms:created xsi:type="dcterms:W3CDTF">2022-03-02T09:49:00Z</dcterms:created>
  <dcterms:modified xsi:type="dcterms:W3CDTF">2022-03-02T09:49:00Z</dcterms:modified>
</cp:coreProperties>
</file>