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32714" w14:textId="150750FD" w:rsidR="00FB7F50" w:rsidRPr="002245BE" w:rsidRDefault="005C09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09A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C09A7">
        <w:rPr>
          <w:sz w:val="22"/>
          <w:szCs w:val="22"/>
        </w:rPr>
        <w:t>2022-0</w:t>
      </w:r>
      <w:r w:rsidR="00193621">
        <w:rPr>
          <w:sz w:val="22"/>
          <w:szCs w:val="22"/>
        </w:rPr>
        <w:t>3</w:t>
      </w:r>
      <w:r w:rsidRPr="005C09A7">
        <w:rPr>
          <w:sz w:val="22"/>
          <w:szCs w:val="22"/>
        </w:rPr>
        <w:t>-</w:t>
      </w:r>
      <w:r w:rsidR="00193621">
        <w:rPr>
          <w:sz w:val="22"/>
          <w:szCs w:val="22"/>
        </w:rPr>
        <w:t>02</w:t>
      </w:r>
    </w:p>
    <w:p w14:paraId="4BEF0A9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C77663B" w14:textId="77777777" w:rsidR="005C09A7" w:rsidRPr="005C09A7" w:rsidRDefault="005C09A7" w:rsidP="00FB7F50">
      <w:pPr>
        <w:spacing w:after="40"/>
        <w:rPr>
          <w:b/>
          <w:bCs/>
          <w:sz w:val="22"/>
          <w:szCs w:val="22"/>
        </w:rPr>
      </w:pPr>
      <w:r w:rsidRPr="005C09A7">
        <w:rPr>
          <w:b/>
          <w:bCs/>
          <w:sz w:val="22"/>
          <w:szCs w:val="22"/>
        </w:rPr>
        <w:t>Szpital Wojewódzki w Poznaniu</w:t>
      </w:r>
    </w:p>
    <w:p w14:paraId="7B99B18F" w14:textId="77777777" w:rsidR="00FB7F50" w:rsidRPr="002245BE" w:rsidRDefault="005C09A7" w:rsidP="00FB7F50">
      <w:pPr>
        <w:spacing w:after="40"/>
        <w:rPr>
          <w:b/>
          <w:bCs/>
          <w:sz w:val="22"/>
          <w:szCs w:val="22"/>
        </w:rPr>
      </w:pPr>
      <w:r w:rsidRPr="005C09A7">
        <w:rPr>
          <w:b/>
          <w:bCs/>
          <w:sz w:val="22"/>
          <w:szCs w:val="22"/>
        </w:rPr>
        <w:t>Dział Zamówień Publicznych</w:t>
      </w:r>
    </w:p>
    <w:p w14:paraId="523DA9C4" w14:textId="53AB9D21" w:rsidR="00FB7F50" w:rsidRPr="002245BE" w:rsidRDefault="002E30AA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C09A7" w:rsidRPr="005C09A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5C09A7" w:rsidRPr="005C09A7">
        <w:rPr>
          <w:sz w:val="22"/>
          <w:szCs w:val="22"/>
        </w:rPr>
        <w:t>7/19</w:t>
      </w:r>
    </w:p>
    <w:p w14:paraId="22A6B6EC" w14:textId="77777777" w:rsidR="00FB7F50" w:rsidRPr="002245BE" w:rsidRDefault="005C09A7" w:rsidP="00FB7F50">
      <w:pPr>
        <w:rPr>
          <w:sz w:val="22"/>
          <w:szCs w:val="22"/>
        </w:rPr>
      </w:pPr>
      <w:r w:rsidRPr="005C09A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C09A7">
        <w:rPr>
          <w:sz w:val="22"/>
          <w:szCs w:val="22"/>
        </w:rPr>
        <w:t>Poznań</w:t>
      </w:r>
    </w:p>
    <w:p w14:paraId="3CEFED35" w14:textId="77777777" w:rsidR="00FB7F50" w:rsidRPr="002245BE" w:rsidRDefault="00FB7F50" w:rsidP="00FB7F50">
      <w:pPr>
        <w:rPr>
          <w:sz w:val="22"/>
          <w:szCs w:val="22"/>
        </w:rPr>
      </w:pPr>
    </w:p>
    <w:p w14:paraId="5B6BF10E" w14:textId="77777777" w:rsidR="00FB7F50" w:rsidRPr="002245BE" w:rsidRDefault="00FB7F50" w:rsidP="00FB7F50">
      <w:pPr>
        <w:rPr>
          <w:sz w:val="22"/>
          <w:szCs w:val="22"/>
        </w:rPr>
      </w:pPr>
    </w:p>
    <w:p w14:paraId="570B8804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C09A7" w:rsidRPr="005C09A7">
        <w:rPr>
          <w:bCs/>
          <w:sz w:val="22"/>
          <w:szCs w:val="22"/>
        </w:rPr>
        <w:t>SZW/DZP/66/2021/49</w:t>
      </w:r>
    </w:p>
    <w:p w14:paraId="706DEAC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3D5A326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5E0B933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492DD5E8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7E74133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C09A7" w:rsidRPr="00607F9B" w14:paraId="1C38254A" w14:textId="77777777" w:rsidTr="004D65E5">
        <w:trPr>
          <w:trHeight w:val="638"/>
        </w:trPr>
        <w:tc>
          <w:tcPr>
            <w:tcW w:w="959" w:type="dxa"/>
            <w:shd w:val="clear" w:color="auto" w:fill="auto"/>
          </w:tcPr>
          <w:p w14:paraId="46117746" w14:textId="77777777" w:rsidR="005C09A7" w:rsidRPr="00607F9B" w:rsidRDefault="005C09A7" w:rsidP="004D65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199A10" w14:textId="3F3A6399" w:rsidR="005C09A7" w:rsidRPr="00607F9B" w:rsidRDefault="005C09A7" w:rsidP="004D65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09A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09A7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cz.2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09A7">
              <w:rPr>
                <w:b/>
                <w:sz w:val="22"/>
                <w:szCs w:val="22"/>
              </w:rPr>
              <w:t>SZW/DZP/66/2021</w:t>
            </w:r>
          </w:p>
        </w:tc>
      </w:tr>
    </w:tbl>
    <w:p w14:paraId="30FB5AAE" w14:textId="77777777" w:rsidR="005C09A7" w:rsidRPr="005C09A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C09A7" w:rsidRPr="005C09A7">
        <w:rPr>
          <w:b/>
          <w:sz w:val="22"/>
          <w:szCs w:val="22"/>
        </w:rPr>
        <w:t>Szpital Wojewódzki w Poznaniu</w:t>
      </w:r>
    </w:p>
    <w:p w14:paraId="35D29409" w14:textId="3E0BB49B" w:rsidR="008642B3" w:rsidRDefault="005C09A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C09A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C09A7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2E30AA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09A7" w14:paraId="5EE0CF51" w14:textId="77777777" w:rsidTr="009C128A">
        <w:trPr>
          <w:cantSplit/>
        </w:trPr>
        <w:tc>
          <w:tcPr>
            <w:tcW w:w="9498" w:type="dxa"/>
          </w:tcPr>
          <w:p w14:paraId="6A85FA67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BOSTON SCIENTIFIC POLSKA SPÓŁKA Z O.O.</w:t>
            </w:r>
          </w:p>
          <w:p w14:paraId="30E43928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71710C" w14:textId="1C2F9BED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2E30AA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210AB812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4454CB" w14:textId="77777777" w:rsidR="005C09A7" w:rsidRPr="002E30A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2E30AA">
              <w:rPr>
                <w:sz w:val="22"/>
                <w:szCs w:val="22"/>
                <w:u w:val="single"/>
              </w:rPr>
              <w:t xml:space="preserve">Zadanie nr 1: STENTY WIEŃCOWE PLATYNOWO - CHROMOWE POKRYTE SUBSTANCJĄ ANTYMITOTYCZNĄ za cenę brutto </w:t>
            </w:r>
            <w:r w:rsidRPr="002E30AA">
              <w:rPr>
                <w:b/>
                <w:sz w:val="22"/>
                <w:szCs w:val="22"/>
                <w:u w:val="single"/>
              </w:rPr>
              <w:t>415 800.00 zł</w:t>
            </w:r>
            <w:r w:rsidRPr="002E30AA">
              <w:rPr>
                <w:bCs/>
                <w:sz w:val="22"/>
                <w:szCs w:val="22"/>
                <w:u w:val="single"/>
              </w:rPr>
              <w:t>.</w:t>
            </w:r>
          </w:p>
          <w:p w14:paraId="5F75C9CF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CBF0C7" w14:textId="7C10EC9E" w:rsidR="005C09A7" w:rsidRPr="005C09A7" w:rsidRDefault="002E30AA" w:rsidP="00DE2987">
            <w:pPr>
              <w:pStyle w:val="Nagwek"/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="00DE2987"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 w:rsidR="00DE2987"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43C2EC31" w14:textId="77777777" w:rsidTr="009C128A">
        <w:trPr>
          <w:cantSplit/>
        </w:trPr>
        <w:tc>
          <w:tcPr>
            <w:tcW w:w="9498" w:type="dxa"/>
          </w:tcPr>
          <w:p w14:paraId="717E4C2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Terumo Poland Sp. z o.o.</w:t>
            </w:r>
          </w:p>
          <w:p w14:paraId="153BC245" w14:textId="2FAB0C64" w:rsidR="005C09A7" w:rsidRPr="009F0E5C" w:rsidRDefault="00DE2987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1 Sierpnia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6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309885BE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02-134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664F9819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8ADB44" w14:textId="77777777" w:rsidR="005C09A7" w:rsidRPr="00DE298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E2987">
              <w:rPr>
                <w:sz w:val="22"/>
                <w:szCs w:val="22"/>
                <w:u w:val="single"/>
              </w:rPr>
              <w:t xml:space="preserve">Zadanie nr 2: STENTY WIEŃCOWE KOBALTOWO - CHROMOWE POKRYTE SUBSTANCJĄ ANTYMITOTYCZNĄ - SYROLIMUS - DEDYKOWANE DO BIFURKACJI za cenę brutto </w:t>
            </w:r>
            <w:r w:rsidRPr="00DE2987">
              <w:rPr>
                <w:b/>
                <w:sz w:val="22"/>
                <w:szCs w:val="22"/>
                <w:u w:val="single"/>
              </w:rPr>
              <w:t>453 600.00 zł</w:t>
            </w:r>
            <w:r w:rsidRPr="00DE2987">
              <w:rPr>
                <w:bCs/>
                <w:sz w:val="22"/>
                <w:szCs w:val="22"/>
                <w:u w:val="single"/>
              </w:rPr>
              <w:t>.</w:t>
            </w:r>
          </w:p>
          <w:p w14:paraId="680A6D8F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319E714" w14:textId="6736C7E0" w:rsidR="005C09A7" w:rsidRPr="005C09A7" w:rsidRDefault="00DE2987" w:rsidP="00DE298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53A57917" w14:textId="77777777" w:rsidTr="009C128A">
        <w:trPr>
          <w:cantSplit/>
        </w:trPr>
        <w:tc>
          <w:tcPr>
            <w:tcW w:w="9498" w:type="dxa"/>
          </w:tcPr>
          <w:p w14:paraId="27EBEC71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BIOTRONIK POLSKA Sp. z o.o.</w:t>
            </w:r>
          </w:p>
          <w:p w14:paraId="20DA805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Murawa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12-18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799863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61-655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Poznań</w:t>
            </w:r>
          </w:p>
          <w:p w14:paraId="48D7FC8F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100D7B0" w14:textId="77777777" w:rsidR="005C09A7" w:rsidRPr="00DE298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E2987">
              <w:rPr>
                <w:sz w:val="22"/>
                <w:szCs w:val="22"/>
                <w:u w:val="single"/>
              </w:rPr>
              <w:t xml:space="preserve">Zadanie nr 3: STENTY WIEŃCOWE KOBALTOWO - CHROMOWE POKRYTE SUBSTANCJAMI: ANTYMITOTYCZNĄ I PRZYSPIESZAJACĄ GOJENIE NACZYNIA ORAZ ZAPOBIEGAJĄCĄ WYKRZEPIANIU NA POWIERZCHNI STENTU za cenę brutto </w:t>
            </w:r>
            <w:r w:rsidRPr="00DE2987">
              <w:rPr>
                <w:b/>
                <w:sz w:val="22"/>
                <w:szCs w:val="22"/>
                <w:u w:val="single"/>
              </w:rPr>
              <w:t>498 960.00 zł</w:t>
            </w:r>
            <w:r w:rsidRPr="00DE2987">
              <w:rPr>
                <w:bCs/>
                <w:sz w:val="22"/>
                <w:szCs w:val="22"/>
                <w:u w:val="single"/>
              </w:rPr>
              <w:t>.</w:t>
            </w:r>
          </w:p>
          <w:p w14:paraId="385F3755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DA7ACA" w14:textId="5614075F" w:rsidR="005C09A7" w:rsidRPr="005C09A7" w:rsidRDefault="00DE2987" w:rsidP="00DE298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692E095B" w14:textId="77777777" w:rsidTr="009C128A">
        <w:trPr>
          <w:cantSplit/>
        </w:trPr>
        <w:tc>
          <w:tcPr>
            <w:tcW w:w="9498" w:type="dxa"/>
          </w:tcPr>
          <w:p w14:paraId="0E233BCE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Abbott Medical Sp. z o .o.</w:t>
            </w:r>
          </w:p>
          <w:p w14:paraId="78B9F625" w14:textId="36947B20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DE2987">
              <w:rPr>
                <w:bCs/>
                <w:sz w:val="22"/>
                <w:szCs w:val="22"/>
              </w:rPr>
              <w:t>Postępu 21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24DF02" w14:textId="217FB785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DE2987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DE2987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4E8C030D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5DF3D2" w14:textId="77777777" w:rsidR="005C09A7" w:rsidRPr="00DE298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E2987">
              <w:rPr>
                <w:sz w:val="22"/>
                <w:szCs w:val="22"/>
                <w:u w:val="single"/>
              </w:rPr>
              <w:t xml:space="preserve">Zadanie nr 4: STENTY WIEŃCOWE KOBALTOWO - CHROMOWE POKRYTE SUBSTANCJĄ ANTYMITOTYCZNĄ DO DŁUGICH ZMIAN za cenę brutto </w:t>
            </w:r>
            <w:r w:rsidRPr="00DE2987">
              <w:rPr>
                <w:b/>
                <w:sz w:val="22"/>
                <w:szCs w:val="22"/>
                <w:u w:val="single"/>
              </w:rPr>
              <w:t>393 120.00 zł</w:t>
            </w:r>
            <w:r w:rsidRPr="00DE2987">
              <w:rPr>
                <w:bCs/>
                <w:sz w:val="22"/>
                <w:szCs w:val="22"/>
                <w:u w:val="single"/>
              </w:rPr>
              <w:t>.</w:t>
            </w:r>
          </w:p>
          <w:p w14:paraId="6B5FA0EB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AD4B49" w14:textId="217D27BC" w:rsidR="005C09A7" w:rsidRPr="005C09A7" w:rsidRDefault="00DE2987" w:rsidP="00DE298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2D6D1B11" w14:textId="77777777" w:rsidTr="009C128A">
        <w:trPr>
          <w:cantSplit/>
        </w:trPr>
        <w:tc>
          <w:tcPr>
            <w:tcW w:w="9498" w:type="dxa"/>
          </w:tcPr>
          <w:p w14:paraId="2629E018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Aesculap - Chifa Sp. z o.o.</w:t>
            </w:r>
          </w:p>
          <w:p w14:paraId="2F86D21C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374A65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Nowy Tomyśl</w:t>
            </w:r>
          </w:p>
          <w:p w14:paraId="7E2DF6CE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622F2D" w14:textId="31EE8403" w:rsidR="005C09A7" w:rsidRPr="00A85616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85616">
              <w:rPr>
                <w:sz w:val="22"/>
                <w:szCs w:val="22"/>
                <w:u w:val="single"/>
              </w:rPr>
              <w:t xml:space="preserve">Zadanie nr 5: STENTY WIEŃCOWE KOBALTOWO - CHROMOWE DO  ZMIAN OBWODOWYCH I TRUDNODOSTĘPNYCH POKRYTE SUBSTANCJĄ ANTYMITOTYCZNĄ BEZ POLIMERU </w:t>
            </w:r>
            <w:r w:rsidR="00A85616">
              <w:rPr>
                <w:sz w:val="22"/>
                <w:szCs w:val="22"/>
                <w:u w:val="single"/>
              </w:rPr>
              <w:br/>
            </w:r>
            <w:r w:rsidRPr="00A85616">
              <w:rPr>
                <w:sz w:val="22"/>
                <w:szCs w:val="22"/>
                <w:u w:val="single"/>
              </w:rPr>
              <w:t xml:space="preserve">za cenę brutto </w:t>
            </w:r>
            <w:r w:rsidRPr="00A85616">
              <w:rPr>
                <w:b/>
                <w:sz w:val="22"/>
                <w:szCs w:val="22"/>
                <w:u w:val="single"/>
              </w:rPr>
              <w:t>291 600.00 zł</w:t>
            </w:r>
            <w:r w:rsidRPr="00A85616">
              <w:rPr>
                <w:bCs/>
                <w:sz w:val="22"/>
                <w:szCs w:val="22"/>
                <w:u w:val="single"/>
              </w:rPr>
              <w:t>.</w:t>
            </w:r>
          </w:p>
          <w:p w14:paraId="05B8B262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A015B2" w14:textId="2D073EAA" w:rsidR="005C09A7" w:rsidRPr="005C09A7" w:rsidRDefault="00A85616" w:rsidP="00A8561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2AEDC251" w14:textId="77777777" w:rsidTr="009C128A">
        <w:trPr>
          <w:cantSplit/>
        </w:trPr>
        <w:tc>
          <w:tcPr>
            <w:tcW w:w="9498" w:type="dxa"/>
          </w:tcPr>
          <w:p w14:paraId="4DB42701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BIOTRONIK POLSKA Sp. z o.o.</w:t>
            </w:r>
          </w:p>
          <w:p w14:paraId="13492450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Murawa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12-18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02C775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61-655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Poznań</w:t>
            </w:r>
          </w:p>
          <w:p w14:paraId="1DAACEC3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CAE109" w14:textId="77777777" w:rsidR="005C09A7" w:rsidRPr="00A85616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85616">
              <w:rPr>
                <w:sz w:val="22"/>
                <w:szCs w:val="22"/>
                <w:u w:val="single"/>
              </w:rPr>
              <w:t xml:space="preserve">Zadanie nr 7: STENTGRAFTY DO NACZYŃ WIEŃCOWYCH za cenę brutto </w:t>
            </w:r>
            <w:r w:rsidRPr="00A85616">
              <w:rPr>
                <w:b/>
                <w:sz w:val="22"/>
                <w:szCs w:val="22"/>
                <w:u w:val="single"/>
              </w:rPr>
              <w:t>30 240.00 zł</w:t>
            </w:r>
            <w:r w:rsidRPr="00A85616">
              <w:rPr>
                <w:bCs/>
                <w:sz w:val="22"/>
                <w:szCs w:val="22"/>
                <w:u w:val="single"/>
              </w:rPr>
              <w:t>.</w:t>
            </w:r>
          </w:p>
          <w:p w14:paraId="4E27FA13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B182A4" w14:textId="21D21153" w:rsidR="005C09A7" w:rsidRPr="005C09A7" w:rsidRDefault="00A85616" w:rsidP="00A8561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6D2877CB" w14:textId="77777777" w:rsidTr="009C128A">
        <w:trPr>
          <w:cantSplit/>
        </w:trPr>
        <w:tc>
          <w:tcPr>
            <w:tcW w:w="9498" w:type="dxa"/>
          </w:tcPr>
          <w:p w14:paraId="7E44774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Abbott Medical Sp. z o .o.</w:t>
            </w:r>
          </w:p>
          <w:p w14:paraId="23A03D61" w14:textId="466304A2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A85616">
              <w:rPr>
                <w:bCs/>
                <w:sz w:val="22"/>
                <w:szCs w:val="22"/>
              </w:rPr>
              <w:t>Postępu 21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55F656A" w14:textId="708BC33C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A85616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A85616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47C26FAB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42DD00" w14:textId="77777777" w:rsidR="005C09A7" w:rsidRPr="00A85616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85616">
              <w:rPr>
                <w:sz w:val="22"/>
                <w:szCs w:val="22"/>
                <w:u w:val="single"/>
              </w:rPr>
              <w:t xml:space="preserve">Zadanie nr 8: URZĄDZENIE DO ZAMYKANIA NAKŁUTYCH TĘTNIC za cenę brutto </w:t>
            </w:r>
            <w:r w:rsidRPr="00A85616">
              <w:rPr>
                <w:b/>
                <w:sz w:val="22"/>
                <w:szCs w:val="22"/>
                <w:u w:val="single"/>
              </w:rPr>
              <w:t>82 080.00 zł</w:t>
            </w:r>
            <w:r w:rsidRPr="00A85616">
              <w:rPr>
                <w:bCs/>
                <w:sz w:val="22"/>
                <w:szCs w:val="22"/>
                <w:u w:val="single"/>
              </w:rPr>
              <w:t>.</w:t>
            </w:r>
          </w:p>
          <w:p w14:paraId="6524EF5D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4FF9CA0" w14:textId="3B1E849D" w:rsidR="005C09A7" w:rsidRPr="005C09A7" w:rsidRDefault="00A85616" w:rsidP="00A8561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41E18EF5" w14:textId="77777777" w:rsidTr="009C128A">
        <w:trPr>
          <w:cantSplit/>
        </w:trPr>
        <w:tc>
          <w:tcPr>
            <w:tcW w:w="9498" w:type="dxa"/>
          </w:tcPr>
          <w:p w14:paraId="4488A680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Terumo Poland Sp. z o.o.</w:t>
            </w:r>
          </w:p>
          <w:p w14:paraId="49684ACD" w14:textId="3F457E2F" w:rsidR="005C09A7" w:rsidRPr="009F0E5C" w:rsidRDefault="00A85616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1 Sierpnia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6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410A6D3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02-134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480BDF05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77A414" w14:textId="77777777" w:rsidR="005C09A7" w:rsidRPr="00A85616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85616">
              <w:rPr>
                <w:sz w:val="22"/>
                <w:szCs w:val="22"/>
                <w:u w:val="single"/>
              </w:rPr>
              <w:t xml:space="preserve">Zadanie nr 9: URZĄDZENIE DO ZAMYKANIA NAKŁUTYCH TĘTNIC II za cenę brutto </w:t>
            </w:r>
            <w:r w:rsidRPr="00A85616">
              <w:rPr>
                <w:b/>
                <w:sz w:val="22"/>
                <w:szCs w:val="22"/>
                <w:u w:val="single"/>
              </w:rPr>
              <w:t>65 124.00 zł</w:t>
            </w:r>
            <w:r w:rsidRPr="00A85616">
              <w:rPr>
                <w:bCs/>
                <w:sz w:val="22"/>
                <w:szCs w:val="22"/>
                <w:u w:val="single"/>
              </w:rPr>
              <w:t>.</w:t>
            </w:r>
          </w:p>
          <w:p w14:paraId="2ADE3DE7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F987F5" w14:textId="637B7D4E" w:rsidR="005C09A7" w:rsidRPr="005C09A7" w:rsidRDefault="00A85616" w:rsidP="00A8561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3019A20B" w14:textId="77777777" w:rsidTr="009C128A">
        <w:trPr>
          <w:cantSplit/>
        </w:trPr>
        <w:tc>
          <w:tcPr>
            <w:tcW w:w="9498" w:type="dxa"/>
          </w:tcPr>
          <w:p w14:paraId="0536156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Medtronic Poland Sp. z o.o.</w:t>
            </w:r>
          </w:p>
          <w:p w14:paraId="06DF3C47" w14:textId="0DBB2798" w:rsidR="005C09A7" w:rsidRPr="009F0E5C" w:rsidRDefault="00993844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3D1823F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6227BE93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C6E811" w14:textId="77777777" w:rsidR="005C09A7" w:rsidRPr="0099384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93844">
              <w:rPr>
                <w:sz w:val="22"/>
                <w:szCs w:val="22"/>
                <w:u w:val="single"/>
              </w:rPr>
              <w:t xml:space="preserve">Zadanie nr 11: CEWNIK DO ODSYSANIA ŚWIEŻYCH SKRZEPLIN za cenę brutto </w:t>
            </w:r>
            <w:r w:rsidRPr="00993844">
              <w:rPr>
                <w:b/>
                <w:sz w:val="22"/>
                <w:szCs w:val="22"/>
                <w:u w:val="single"/>
              </w:rPr>
              <w:t>90 720.00 zł</w:t>
            </w:r>
            <w:r w:rsidRPr="00993844">
              <w:rPr>
                <w:bCs/>
                <w:sz w:val="22"/>
                <w:szCs w:val="22"/>
                <w:u w:val="single"/>
              </w:rPr>
              <w:t>.</w:t>
            </w:r>
          </w:p>
          <w:p w14:paraId="4EC1A5C6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016F59" w14:textId="2831E9BC" w:rsidR="005C09A7" w:rsidRPr="005C09A7" w:rsidRDefault="00993844" w:rsidP="0099384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11E75A1F" w14:textId="77777777" w:rsidTr="009C128A">
        <w:trPr>
          <w:cantSplit/>
        </w:trPr>
        <w:tc>
          <w:tcPr>
            <w:tcW w:w="9498" w:type="dxa"/>
          </w:tcPr>
          <w:p w14:paraId="626A4B72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Abbott Medical Sp. z o .o.</w:t>
            </w:r>
          </w:p>
          <w:p w14:paraId="22DD513F" w14:textId="793EAE99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993844">
              <w:rPr>
                <w:bCs/>
                <w:sz w:val="22"/>
                <w:szCs w:val="22"/>
              </w:rPr>
              <w:t>Postępu 21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82A8E4" w14:textId="6777AFB1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993844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993844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729605D9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6B3991" w14:textId="77777777" w:rsidR="005C09A7" w:rsidRPr="0099384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93844">
              <w:rPr>
                <w:sz w:val="22"/>
                <w:szCs w:val="22"/>
                <w:u w:val="single"/>
              </w:rPr>
              <w:t xml:space="preserve">Zadanie nr 12: PROWADNIKI DO FFR za cenę brutto </w:t>
            </w:r>
            <w:r w:rsidRPr="00993844">
              <w:rPr>
                <w:b/>
                <w:sz w:val="22"/>
                <w:szCs w:val="22"/>
                <w:u w:val="single"/>
              </w:rPr>
              <w:t>113 400.00 zł</w:t>
            </w:r>
            <w:r w:rsidRPr="00993844">
              <w:rPr>
                <w:bCs/>
                <w:sz w:val="22"/>
                <w:szCs w:val="22"/>
                <w:u w:val="single"/>
              </w:rPr>
              <w:t>.</w:t>
            </w:r>
          </w:p>
          <w:p w14:paraId="2C8C1A29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D4705D" w14:textId="57118E83" w:rsidR="005C09A7" w:rsidRPr="005C09A7" w:rsidRDefault="00993844" w:rsidP="0099384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1199DC82" w14:textId="77777777" w:rsidTr="009C128A">
        <w:trPr>
          <w:cantSplit/>
        </w:trPr>
        <w:tc>
          <w:tcPr>
            <w:tcW w:w="9498" w:type="dxa"/>
          </w:tcPr>
          <w:p w14:paraId="7379072D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BOSTON SCIENTIFIC POLSKA SPÓŁKA Z O.O.</w:t>
            </w:r>
          </w:p>
          <w:p w14:paraId="05153C7B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BDDE94" w14:textId="5795183F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993844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01108778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29C6CE" w14:textId="77777777" w:rsidR="005C09A7" w:rsidRPr="0099384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93844">
              <w:rPr>
                <w:sz w:val="22"/>
                <w:szCs w:val="22"/>
                <w:u w:val="single"/>
              </w:rPr>
              <w:t xml:space="preserve">Zadanie nr 13: ZESTAW DO ATEREKTOMII ROTACYJNEJ za cenę brutto </w:t>
            </w:r>
            <w:r w:rsidRPr="00993844">
              <w:rPr>
                <w:b/>
                <w:sz w:val="22"/>
                <w:szCs w:val="22"/>
                <w:u w:val="single"/>
              </w:rPr>
              <w:t>210 240.00 zł</w:t>
            </w:r>
            <w:r w:rsidRPr="00993844">
              <w:rPr>
                <w:bCs/>
                <w:sz w:val="22"/>
                <w:szCs w:val="22"/>
                <w:u w:val="single"/>
              </w:rPr>
              <w:t>.</w:t>
            </w:r>
          </w:p>
          <w:p w14:paraId="47BCC03A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274BF6" w14:textId="01D7164C" w:rsidR="005C09A7" w:rsidRPr="005C09A7" w:rsidRDefault="00993844" w:rsidP="0099384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46906F1A" w14:textId="77777777" w:rsidTr="009C128A">
        <w:trPr>
          <w:cantSplit/>
        </w:trPr>
        <w:tc>
          <w:tcPr>
            <w:tcW w:w="9498" w:type="dxa"/>
          </w:tcPr>
          <w:p w14:paraId="56AD2D49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BIOTRONIK POLSKA Sp. z o.o.</w:t>
            </w:r>
          </w:p>
          <w:p w14:paraId="4CAF1CFD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Murawa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12-18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F7FD15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61-655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Poznań</w:t>
            </w:r>
          </w:p>
          <w:p w14:paraId="68B51366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B62B2A" w14:textId="77777777" w:rsidR="005C09A7" w:rsidRPr="0099384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93844">
              <w:rPr>
                <w:sz w:val="22"/>
                <w:szCs w:val="22"/>
                <w:u w:val="single"/>
              </w:rPr>
              <w:t xml:space="preserve">Zadanie nr 14: CEWNIK BALONOWY UWALNIAJĄCY LEK za cenę brutto </w:t>
            </w:r>
            <w:r w:rsidRPr="00993844">
              <w:rPr>
                <w:b/>
                <w:sz w:val="22"/>
                <w:szCs w:val="22"/>
                <w:u w:val="single"/>
              </w:rPr>
              <w:t>94 500.00 zł</w:t>
            </w:r>
            <w:r w:rsidRPr="00993844">
              <w:rPr>
                <w:bCs/>
                <w:sz w:val="22"/>
                <w:szCs w:val="22"/>
                <w:u w:val="single"/>
              </w:rPr>
              <w:t>.</w:t>
            </w:r>
          </w:p>
          <w:p w14:paraId="38A2AE71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40B0A21" w14:textId="2AF75A16" w:rsidR="005C09A7" w:rsidRPr="005C09A7" w:rsidRDefault="00993844" w:rsidP="0099384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2469F951" w14:textId="77777777" w:rsidTr="009C128A">
        <w:trPr>
          <w:cantSplit/>
        </w:trPr>
        <w:tc>
          <w:tcPr>
            <w:tcW w:w="9498" w:type="dxa"/>
          </w:tcPr>
          <w:p w14:paraId="2E030D7E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Aspironix Polska Sp. z o.o.</w:t>
            </w:r>
          </w:p>
          <w:p w14:paraId="46295478" w14:textId="06170D09" w:rsidR="005C09A7" w:rsidRPr="009F0E5C" w:rsidRDefault="00C408D1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Różyckiego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3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3A9A5430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31-324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Kraków</w:t>
            </w:r>
          </w:p>
          <w:p w14:paraId="4D9C920C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9BC3AF" w14:textId="77777777" w:rsidR="005C09A7" w:rsidRPr="0099384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93844">
              <w:rPr>
                <w:sz w:val="22"/>
                <w:szCs w:val="22"/>
                <w:u w:val="single"/>
              </w:rPr>
              <w:t xml:space="preserve">Zadanie nr 15: CEWNIK BALONOWY UWALNIAJĄCY LEK II za cenę brutto </w:t>
            </w:r>
            <w:r w:rsidRPr="00993844">
              <w:rPr>
                <w:b/>
                <w:sz w:val="22"/>
                <w:szCs w:val="22"/>
                <w:u w:val="single"/>
              </w:rPr>
              <w:t>71 280.00 zł</w:t>
            </w:r>
            <w:r w:rsidRPr="00993844">
              <w:rPr>
                <w:bCs/>
                <w:sz w:val="22"/>
                <w:szCs w:val="22"/>
                <w:u w:val="single"/>
              </w:rPr>
              <w:t>.</w:t>
            </w:r>
          </w:p>
          <w:p w14:paraId="14AEC494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B8177E" w14:textId="01F24244" w:rsidR="005C09A7" w:rsidRPr="005C09A7" w:rsidRDefault="00C408D1" w:rsidP="00C408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01897A37" w14:textId="77777777" w:rsidTr="009C128A">
        <w:trPr>
          <w:cantSplit/>
        </w:trPr>
        <w:tc>
          <w:tcPr>
            <w:tcW w:w="9498" w:type="dxa"/>
          </w:tcPr>
          <w:p w14:paraId="108E6947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BOSTON SCIENTIFIC POLSKA SPÓŁKA Z O.O.</w:t>
            </w:r>
          </w:p>
          <w:p w14:paraId="42697BE5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C2D562" w14:textId="45E4D410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C408D1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4480FE99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B3FFF0" w14:textId="77777777" w:rsidR="005C09A7" w:rsidRPr="00C408D1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408D1">
              <w:rPr>
                <w:sz w:val="22"/>
                <w:szCs w:val="22"/>
                <w:u w:val="single"/>
              </w:rPr>
              <w:t xml:space="preserve">Zadanie nr 16: CEWNIK ULTRASONOOGRAFICZNY DO BADANIA IVUS za cenę brutto </w:t>
            </w:r>
            <w:r w:rsidRPr="00C408D1">
              <w:rPr>
                <w:b/>
                <w:sz w:val="22"/>
                <w:szCs w:val="22"/>
                <w:u w:val="single"/>
              </w:rPr>
              <w:t>51 840.00 zł</w:t>
            </w:r>
            <w:r w:rsidRPr="00C408D1">
              <w:rPr>
                <w:bCs/>
                <w:sz w:val="22"/>
                <w:szCs w:val="22"/>
                <w:u w:val="single"/>
              </w:rPr>
              <w:t>.</w:t>
            </w:r>
          </w:p>
          <w:p w14:paraId="4B6E512F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2D5E59" w14:textId="31BF34C1" w:rsidR="005C09A7" w:rsidRPr="005C09A7" w:rsidRDefault="00C408D1" w:rsidP="00C408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429864C0" w14:textId="77777777" w:rsidTr="009C128A">
        <w:trPr>
          <w:cantSplit/>
        </w:trPr>
        <w:tc>
          <w:tcPr>
            <w:tcW w:w="9498" w:type="dxa"/>
          </w:tcPr>
          <w:p w14:paraId="12224974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Abbott Medical Sp. z o .o.</w:t>
            </w:r>
          </w:p>
          <w:p w14:paraId="4868A6D5" w14:textId="27E18D32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C408D1">
              <w:rPr>
                <w:bCs/>
                <w:sz w:val="22"/>
                <w:szCs w:val="22"/>
              </w:rPr>
              <w:t>Postępu 21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D5077D" w14:textId="365B90D5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C408D1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C408D1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148D414C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0EAFE5" w14:textId="77777777" w:rsidR="005C09A7" w:rsidRPr="00C408D1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408D1">
              <w:rPr>
                <w:sz w:val="22"/>
                <w:szCs w:val="22"/>
                <w:u w:val="single"/>
              </w:rPr>
              <w:t xml:space="preserve">Zadanie nr 17: OKLUDERY SAMOCENTRALIZUJĄCE DO ZAMYKANIA NIEPRAWIDŁOWEJ KOMUNIKACJI MIĘDZYPRZEDSIONKOWEJ TYPU ASD I PFO za cenę brutto </w:t>
            </w:r>
            <w:r w:rsidRPr="00C408D1">
              <w:rPr>
                <w:b/>
                <w:sz w:val="22"/>
                <w:szCs w:val="22"/>
                <w:u w:val="single"/>
              </w:rPr>
              <w:t>129 600.00 zł</w:t>
            </w:r>
            <w:r w:rsidRPr="00C408D1">
              <w:rPr>
                <w:bCs/>
                <w:sz w:val="22"/>
                <w:szCs w:val="22"/>
                <w:u w:val="single"/>
              </w:rPr>
              <w:t>.</w:t>
            </w:r>
          </w:p>
          <w:p w14:paraId="707E88E7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570645" w14:textId="42F4AE10" w:rsidR="005C09A7" w:rsidRPr="005C09A7" w:rsidRDefault="00C408D1" w:rsidP="00C408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2B4E7B78" w14:textId="77777777" w:rsidTr="009C128A">
        <w:trPr>
          <w:cantSplit/>
        </w:trPr>
        <w:tc>
          <w:tcPr>
            <w:tcW w:w="9498" w:type="dxa"/>
          </w:tcPr>
          <w:p w14:paraId="6B5DF1DD" w14:textId="1E512F61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 xml:space="preserve">DRG </w:t>
            </w:r>
            <w:r w:rsidR="00C408D1">
              <w:rPr>
                <w:b/>
                <w:sz w:val="22"/>
                <w:szCs w:val="22"/>
              </w:rPr>
              <w:t>MedTek</w:t>
            </w:r>
            <w:r w:rsidRPr="005C09A7">
              <w:rPr>
                <w:b/>
                <w:sz w:val="22"/>
                <w:szCs w:val="22"/>
              </w:rPr>
              <w:t xml:space="preserve"> Sp. z.o.o.</w:t>
            </w:r>
          </w:p>
          <w:p w14:paraId="0E149C81" w14:textId="327CFD1A" w:rsidR="005C09A7" w:rsidRPr="009F0E5C" w:rsidRDefault="00C408D1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Wita Stwosza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24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47C4C606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02-661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62EDA0C1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3CFE61" w14:textId="77777777" w:rsidR="005C09A7" w:rsidRPr="00C408D1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408D1">
              <w:rPr>
                <w:sz w:val="22"/>
                <w:szCs w:val="22"/>
                <w:u w:val="single"/>
              </w:rPr>
              <w:t xml:space="preserve">Zadanie nr 20: STENTY WIEŃCOWE KOBALTOWO-CHROMOWE POKRYTE SUBSTANCJĄ ANTYMITOTYCZNĄ - EVEROLIMUS za cenę brutto </w:t>
            </w:r>
            <w:r w:rsidRPr="00C408D1">
              <w:rPr>
                <w:b/>
                <w:sz w:val="22"/>
                <w:szCs w:val="22"/>
                <w:u w:val="single"/>
              </w:rPr>
              <w:t>108 000.00 zł</w:t>
            </w:r>
            <w:r w:rsidRPr="00C408D1">
              <w:rPr>
                <w:bCs/>
                <w:sz w:val="22"/>
                <w:szCs w:val="22"/>
                <w:u w:val="single"/>
              </w:rPr>
              <w:t>.</w:t>
            </w:r>
          </w:p>
          <w:p w14:paraId="2BF7A927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2115CF" w14:textId="3402C3F4" w:rsidR="005C09A7" w:rsidRPr="005C09A7" w:rsidRDefault="00C408D1" w:rsidP="00C408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401242CF" w14:textId="77777777" w:rsidTr="009C128A">
        <w:trPr>
          <w:cantSplit/>
        </w:trPr>
        <w:tc>
          <w:tcPr>
            <w:tcW w:w="9498" w:type="dxa"/>
          </w:tcPr>
          <w:p w14:paraId="7CE37931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SMT Polonia Sp. z o. o.</w:t>
            </w:r>
          </w:p>
          <w:p w14:paraId="3DAD3B65" w14:textId="69244260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Al. 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345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/347</w:t>
            </w:r>
          </w:p>
          <w:p w14:paraId="39CC6F6D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80-309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Poznań</w:t>
            </w:r>
          </w:p>
          <w:p w14:paraId="72DB8B5A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7DE4F8" w14:textId="77777777" w:rsidR="005C09A7" w:rsidRPr="00C408D1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408D1">
              <w:rPr>
                <w:sz w:val="22"/>
                <w:szCs w:val="22"/>
                <w:u w:val="single"/>
              </w:rPr>
              <w:t xml:space="preserve">Zadanie nr 21: STENTY WIEŃCOWE KOBALTOWO - CHROMOWE POKRYTE SUBSTANCJĄ ANTYMITOTYCZNĄ za cenę brutto </w:t>
            </w:r>
            <w:r w:rsidRPr="00C408D1">
              <w:rPr>
                <w:b/>
                <w:sz w:val="22"/>
                <w:szCs w:val="22"/>
                <w:u w:val="single"/>
              </w:rPr>
              <w:t>77 436.00 zł</w:t>
            </w:r>
            <w:r w:rsidRPr="00C408D1">
              <w:rPr>
                <w:bCs/>
                <w:sz w:val="22"/>
                <w:szCs w:val="22"/>
                <w:u w:val="single"/>
              </w:rPr>
              <w:t>.</w:t>
            </w:r>
          </w:p>
          <w:p w14:paraId="57C5DFE0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2A6FDC" w14:textId="14B5BC24" w:rsidR="005C09A7" w:rsidRPr="005C09A7" w:rsidRDefault="00C408D1" w:rsidP="00C408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0B4B8E3E" w14:textId="77777777" w:rsidTr="009C128A">
        <w:trPr>
          <w:cantSplit/>
        </w:trPr>
        <w:tc>
          <w:tcPr>
            <w:tcW w:w="9498" w:type="dxa"/>
          </w:tcPr>
          <w:p w14:paraId="1799CAA8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Medtronic Poland Sp. z o.o.</w:t>
            </w:r>
          </w:p>
          <w:p w14:paraId="02003F24" w14:textId="2784F4B9" w:rsidR="005C09A7" w:rsidRPr="009F0E5C" w:rsidRDefault="00A2749E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5E82ECB7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5FC021DD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E01604" w14:textId="64FA62BD" w:rsidR="005C09A7" w:rsidRPr="00A2749E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2749E">
              <w:rPr>
                <w:sz w:val="22"/>
                <w:szCs w:val="22"/>
                <w:u w:val="single"/>
              </w:rPr>
              <w:t xml:space="preserve">Zadanie nr 22: STYMULATOR JEDNOJAMOWY PODSTAWOWY SR Z ELEKTRODĄ </w:t>
            </w:r>
            <w:r w:rsidR="00A2749E">
              <w:rPr>
                <w:sz w:val="22"/>
                <w:szCs w:val="22"/>
                <w:u w:val="single"/>
              </w:rPr>
              <w:br/>
            </w:r>
            <w:r w:rsidRPr="00A2749E">
              <w:rPr>
                <w:sz w:val="22"/>
                <w:szCs w:val="22"/>
                <w:u w:val="single"/>
              </w:rPr>
              <w:t xml:space="preserve">W KOMPLECIE za cenę brutto </w:t>
            </w:r>
            <w:r w:rsidRPr="00A2749E">
              <w:rPr>
                <w:b/>
                <w:sz w:val="22"/>
                <w:szCs w:val="22"/>
                <w:u w:val="single"/>
              </w:rPr>
              <w:t>116 100.00 zł</w:t>
            </w:r>
            <w:r w:rsidRPr="00A2749E">
              <w:rPr>
                <w:bCs/>
                <w:sz w:val="22"/>
                <w:szCs w:val="22"/>
                <w:u w:val="single"/>
              </w:rPr>
              <w:t>.</w:t>
            </w:r>
          </w:p>
          <w:p w14:paraId="77B98585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443901" w14:textId="6B5A4D14" w:rsidR="005C09A7" w:rsidRPr="005C09A7" w:rsidRDefault="00A2749E" w:rsidP="00A2749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6E99800D" w14:textId="77777777" w:rsidTr="009C128A">
        <w:trPr>
          <w:cantSplit/>
        </w:trPr>
        <w:tc>
          <w:tcPr>
            <w:tcW w:w="9498" w:type="dxa"/>
          </w:tcPr>
          <w:p w14:paraId="6C9CA0CF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4FD21F8E" w14:textId="7DA4E50E" w:rsidR="005C09A7" w:rsidRPr="009F0E5C" w:rsidRDefault="00A2749E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4B117C40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78D89224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6B68B0" w14:textId="77777777" w:rsidR="005C09A7" w:rsidRPr="00A2749E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A2749E">
              <w:rPr>
                <w:sz w:val="22"/>
                <w:szCs w:val="22"/>
                <w:u w:val="single"/>
              </w:rPr>
              <w:t xml:space="preserve">Zadanie nr 23: STYMULATOR DWUJAMOWY PODSTAWOWY DDDR Z ELEKTRODAMI za cenę brutto </w:t>
            </w:r>
            <w:r w:rsidRPr="00A2749E">
              <w:rPr>
                <w:b/>
                <w:sz w:val="22"/>
                <w:szCs w:val="22"/>
                <w:u w:val="single"/>
              </w:rPr>
              <w:t>211 680.00 zł</w:t>
            </w:r>
            <w:r w:rsidRPr="00A2749E">
              <w:rPr>
                <w:bCs/>
                <w:sz w:val="22"/>
                <w:szCs w:val="22"/>
                <w:u w:val="single"/>
              </w:rPr>
              <w:t>.</w:t>
            </w:r>
          </w:p>
          <w:p w14:paraId="5E9BFA48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0DD8DE6" w14:textId="6B31D1DF" w:rsidR="005C09A7" w:rsidRPr="005C09A7" w:rsidRDefault="00A2749E" w:rsidP="00A2749E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40F98292" w14:textId="77777777" w:rsidTr="009C128A">
        <w:trPr>
          <w:cantSplit/>
        </w:trPr>
        <w:tc>
          <w:tcPr>
            <w:tcW w:w="9498" w:type="dxa"/>
          </w:tcPr>
          <w:p w14:paraId="467E7DC1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Medtronic Poland Sp. z o.o.</w:t>
            </w:r>
          </w:p>
          <w:p w14:paraId="7DAB3551" w14:textId="23B3028F" w:rsidR="005C09A7" w:rsidRPr="009F0E5C" w:rsidRDefault="009C128A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2C296D5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4C53B73C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A94779" w14:textId="54BAB7CD" w:rsidR="005C09A7" w:rsidRPr="009C128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C128A">
              <w:rPr>
                <w:sz w:val="22"/>
                <w:szCs w:val="22"/>
                <w:u w:val="single"/>
              </w:rPr>
              <w:t xml:space="preserve">Zadanie nr 27: Wysokoenergetyczny kardiowerter - defibrylator dwujamowy  z kompletem elektrod </w:t>
            </w:r>
            <w:r w:rsidR="00193621">
              <w:rPr>
                <w:sz w:val="22"/>
                <w:szCs w:val="22"/>
                <w:u w:val="single"/>
              </w:rPr>
              <w:br/>
            </w:r>
            <w:r w:rsidRPr="009C128A">
              <w:rPr>
                <w:sz w:val="22"/>
                <w:szCs w:val="22"/>
                <w:u w:val="single"/>
              </w:rPr>
              <w:t xml:space="preserve">za cenę brutto </w:t>
            </w:r>
            <w:r w:rsidRPr="009C128A">
              <w:rPr>
                <w:b/>
                <w:sz w:val="22"/>
                <w:szCs w:val="22"/>
                <w:u w:val="single"/>
              </w:rPr>
              <w:t>174 960.00 zł</w:t>
            </w:r>
            <w:r w:rsidRPr="009C128A">
              <w:rPr>
                <w:bCs/>
                <w:sz w:val="22"/>
                <w:szCs w:val="22"/>
                <w:u w:val="single"/>
              </w:rPr>
              <w:t>.</w:t>
            </w:r>
          </w:p>
          <w:p w14:paraId="7327BC27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66A2425" w14:textId="3C80CD85" w:rsidR="005C09A7" w:rsidRPr="005C09A7" w:rsidRDefault="009C128A" w:rsidP="009C128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7B9880D7" w14:textId="77777777" w:rsidTr="009C128A">
        <w:trPr>
          <w:cantSplit/>
        </w:trPr>
        <w:tc>
          <w:tcPr>
            <w:tcW w:w="9498" w:type="dxa"/>
          </w:tcPr>
          <w:p w14:paraId="3F1300CB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Medtronic Poland Sp. z o.o.</w:t>
            </w:r>
          </w:p>
          <w:p w14:paraId="571238D9" w14:textId="7CD244F5" w:rsidR="005C09A7" w:rsidRPr="009F0E5C" w:rsidRDefault="009C128A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711BB326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4EB49C3C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DA8523" w14:textId="5BD5735A" w:rsidR="005C09A7" w:rsidRPr="009C128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C128A">
              <w:rPr>
                <w:sz w:val="22"/>
                <w:szCs w:val="22"/>
                <w:u w:val="single"/>
              </w:rPr>
              <w:t xml:space="preserve">Zadanie nr 28: Wysokoenergtyczny kardiowerter - defibrylator resynchronizujący  trójjamowy (CRT-D) </w:t>
            </w:r>
            <w:r w:rsidR="009C128A" w:rsidRPr="009C128A">
              <w:rPr>
                <w:sz w:val="22"/>
                <w:szCs w:val="22"/>
                <w:u w:val="single"/>
              </w:rPr>
              <w:br/>
            </w:r>
            <w:r w:rsidRPr="009C128A">
              <w:rPr>
                <w:sz w:val="22"/>
                <w:szCs w:val="22"/>
                <w:u w:val="single"/>
              </w:rPr>
              <w:t xml:space="preserve">z kompletem elektrod oraz zestawem do wenografii (dwa cewniki, cewnik balonowy) za cenę brutto </w:t>
            </w:r>
            <w:r w:rsidR="009C128A" w:rsidRPr="009C128A">
              <w:rPr>
                <w:sz w:val="22"/>
                <w:szCs w:val="22"/>
                <w:u w:val="single"/>
              </w:rPr>
              <w:br/>
            </w:r>
            <w:r w:rsidRPr="009C128A">
              <w:rPr>
                <w:b/>
                <w:sz w:val="22"/>
                <w:szCs w:val="22"/>
                <w:u w:val="single"/>
              </w:rPr>
              <w:t>206 874.00 zł</w:t>
            </w:r>
            <w:r w:rsidRPr="009C128A">
              <w:rPr>
                <w:bCs/>
                <w:sz w:val="22"/>
                <w:szCs w:val="22"/>
                <w:u w:val="single"/>
              </w:rPr>
              <w:t>.</w:t>
            </w:r>
          </w:p>
          <w:p w14:paraId="3732534D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0B284AC" w14:textId="196D8007" w:rsidR="005C09A7" w:rsidRPr="005C09A7" w:rsidRDefault="009C128A" w:rsidP="009C128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3BD131A6" w14:textId="77777777" w:rsidTr="009C128A">
        <w:trPr>
          <w:cantSplit/>
        </w:trPr>
        <w:tc>
          <w:tcPr>
            <w:tcW w:w="9498" w:type="dxa"/>
          </w:tcPr>
          <w:p w14:paraId="2493A77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Aesculap - Chifa Sp. z o.o.</w:t>
            </w:r>
          </w:p>
          <w:p w14:paraId="4F8BBD9E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F6443E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Nowy Tomyśl</w:t>
            </w:r>
          </w:p>
          <w:p w14:paraId="08A4E34E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B0E694" w14:textId="77777777" w:rsidR="005C09A7" w:rsidRPr="009C128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C128A">
              <w:rPr>
                <w:sz w:val="22"/>
                <w:szCs w:val="22"/>
                <w:u w:val="single"/>
              </w:rPr>
              <w:t xml:space="preserve">Zadanie nr 29: Introducery  typu "Peel Away" do implantacji elektrod za cenę brutto </w:t>
            </w:r>
            <w:r w:rsidRPr="009C128A">
              <w:rPr>
                <w:b/>
                <w:sz w:val="22"/>
                <w:szCs w:val="22"/>
                <w:u w:val="single"/>
              </w:rPr>
              <w:t>9 720.00 zł</w:t>
            </w:r>
            <w:r w:rsidRPr="009C128A">
              <w:rPr>
                <w:bCs/>
                <w:sz w:val="22"/>
                <w:szCs w:val="22"/>
                <w:u w:val="single"/>
              </w:rPr>
              <w:t>.</w:t>
            </w:r>
          </w:p>
          <w:p w14:paraId="758A7AED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9ADB05" w14:textId="6902DAD4" w:rsidR="005C09A7" w:rsidRPr="005C09A7" w:rsidRDefault="009C128A" w:rsidP="009C128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6CD6CDD1" w14:textId="77777777" w:rsidTr="009C128A">
        <w:trPr>
          <w:cantSplit/>
        </w:trPr>
        <w:tc>
          <w:tcPr>
            <w:tcW w:w="9498" w:type="dxa"/>
          </w:tcPr>
          <w:p w14:paraId="636A772F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BOSTON SCIENTIFIC POLSKA SPÓŁKA Z O.O.</w:t>
            </w:r>
          </w:p>
          <w:p w14:paraId="066B23AA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43DF36" w14:textId="1B8D6613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F255ED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61D70C22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F95550" w14:textId="77777777" w:rsidR="005C09A7" w:rsidRPr="00F255ED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F255ED">
              <w:rPr>
                <w:sz w:val="22"/>
                <w:szCs w:val="22"/>
                <w:u w:val="single"/>
              </w:rPr>
              <w:t xml:space="preserve">Zadanie nr 31: Zaawansowany  kardiowerter - defibrylator jednojamowy przeznaczony dla osób kachektycznych za cenę brutto </w:t>
            </w:r>
            <w:r w:rsidRPr="00F255ED">
              <w:rPr>
                <w:b/>
                <w:sz w:val="22"/>
                <w:szCs w:val="22"/>
                <w:u w:val="single"/>
              </w:rPr>
              <w:t>78 624.00 zł</w:t>
            </w:r>
            <w:r w:rsidRPr="00F255ED">
              <w:rPr>
                <w:bCs/>
                <w:sz w:val="22"/>
                <w:szCs w:val="22"/>
                <w:u w:val="single"/>
              </w:rPr>
              <w:t>.</w:t>
            </w:r>
          </w:p>
          <w:p w14:paraId="254A9330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FD69F6" w14:textId="56CBE58A" w:rsidR="005C09A7" w:rsidRPr="005C09A7" w:rsidRDefault="00F255ED" w:rsidP="00F255E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54E220E2" w14:textId="77777777" w:rsidTr="009C128A">
        <w:trPr>
          <w:cantSplit/>
        </w:trPr>
        <w:tc>
          <w:tcPr>
            <w:tcW w:w="9498" w:type="dxa"/>
          </w:tcPr>
          <w:p w14:paraId="07A2C7C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BIOTRONIK POLSKA Sp. z o.o.</w:t>
            </w:r>
          </w:p>
          <w:p w14:paraId="0AD628A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Murawa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12-18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E1897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61-655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Poznań</w:t>
            </w:r>
          </w:p>
          <w:p w14:paraId="6B62B5E6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E93071" w14:textId="7CB1162C" w:rsidR="005C09A7" w:rsidRPr="00F255ED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F255ED">
              <w:rPr>
                <w:sz w:val="22"/>
                <w:szCs w:val="22"/>
                <w:u w:val="single"/>
              </w:rPr>
              <w:t xml:space="preserve">Zadanie nr 32: Stymulator resonchronizujący z elektrodą stymulującą A, RV, LV, z zestawem </w:t>
            </w:r>
            <w:r w:rsidR="00F255ED">
              <w:rPr>
                <w:sz w:val="22"/>
                <w:szCs w:val="22"/>
                <w:u w:val="single"/>
              </w:rPr>
              <w:br/>
            </w:r>
            <w:r w:rsidRPr="00F255ED">
              <w:rPr>
                <w:sz w:val="22"/>
                <w:szCs w:val="22"/>
                <w:u w:val="single"/>
              </w:rPr>
              <w:t xml:space="preserve">do wprowadzenia  el.  Lewokomorowej (dwa cewniki)  i zestawem do kontrastowania za cenę brutto </w:t>
            </w:r>
            <w:r w:rsidR="00F255ED">
              <w:rPr>
                <w:sz w:val="22"/>
                <w:szCs w:val="22"/>
                <w:u w:val="single"/>
              </w:rPr>
              <w:br/>
            </w:r>
            <w:r w:rsidRPr="00F255ED">
              <w:rPr>
                <w:b/>
                <w:sz w:val="22"/>
                <w:szCs w:val="22"/>
                <w:u w:val="single"/>
              </w:rPr>
              <w:t>92 502.00 zł</w:t>
            </w:r>
            <w:r w:rsidRPr="00F255ED">
              <w:rPr>
                <w:bCs/>
                <w:sz w:val="22"/>
                <w:szCs w:val="22"/>
                <w:u w:val="single"/>
              </w:rPr>
              <w:t>.</w:t>
            </w:r>
          </w:p>
          <w:p w14:paraId="40F42A81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20F6D54" w14:textId="69CC2167" w:rsidR="005C09A7" w:rsidRPr="005C09A7" w:rsidRDefault="00F255ED" w:rsidP="00F255E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6D9E3E86" w14:textId="77777777" w:rsidTr="009C128A">
        <w:trPr>
          <w:cantSplit/>
        </w:trPr>
        <w:tc>
          <w:tcPr>
            <w:tcW w:w="9498" w:type="dxa"/>
          </w:tcPr>
          <w:p w14:paraId="0214513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BOSTON SCIENTIFIC POLSKA SPÓŁKA Z O.O.</w:t>
            </w:r>
          </w:p>
          <w:p w14:paraId="607BD5DC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C84BF1" w14:textId="572A63B4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F255ED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6416200F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D8D28A" w14:textId="77777777" w:rsidR="005C09A7" w:rsidRPr="00F255ED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F255ED">
              <w:rPr>
                <w:sz w:val="22"/>
                <w:szCs w:val="22"/>
                <w:u w:val="single"/>
              </w:rPr>
              <w:t xml:space="preserve">Zadanie nr 33: Zaawansowany  kardiowerter - defibrylator resynchronizujący przeznaczony dla osób kachektycznych za cenę brutto </w:t>
            </w:r>
            <w:r w:rsidRPr="00F255ED">
              <w:rPr>
                <w:b/>
                <w:sz w:val="22"/>
                <w:szCs w:val="22"/>
                <w:u w:val="single"/>
              </w:rPr>
              <w:t>150 628.80 zł</w:t>
            </w:r>
            <w:r w:rsidRPr="00F255ED">
              <w:rPr>
                <w:bCs/>
                <w:sz w:val="22"/>
                <w:szCs w:val="22"/>
                <w:u w:val="single"/>
              </w:rPr>
              <w:t>.</w:t>
            </w:r>
          </w:p>
          <w:p w14:paraId="7C11D1F8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B10F21" w14:textId="7B3AFFB9" w:rsidR="005C09A7" w:rsidRPr="005C09A7" w:rsidRDefault="00F255ED" w:rsidP="00F255E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446353C7" w14:textId="77777777" w:rsidTr="009C128A">
        <w:trPr>
          <w:cantSplit/>
        </w:trPr>
        <w:tc>
          <w:tcPr>
            <w:tcW w:w="9498" w:type="dxa"/>
          </w:tcPr>
          <w:p w14:paraId="6AD19D34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Hagmed Sp. z o.o. Sp. k.</w:t>
            </w:r>
          </w:p>
          <w:p w14:paraId="0688BDEB" w14:textId="4D80B16E" w:rsidR="005C09A7" w:rsidRPr="009F0E5C" w:rsidRDefault="00F255ED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Tomaszowska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32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46EA94BF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96-200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Rawa Mazowiecka</w:t>
            </w:r>
          </w:p>
          <w:p w14:paraId="30593BF4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A5DCDF0" w14:textId="77777777" w:rsidR="005C09A7" w:rsidRPr="00F255ED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F255ED">
              <w:rPr>
                <w:sz w:val="22"/>
                <w:szCs w:val="22"/>
                <w:u w:val="single"/>
              </w:rPr>
              <w:t xml:space="preserve">Zadanie nr 34: Elektrody diagnostyczne i kable do elektrod diagnostycznych za cenę brutto </w:t>
            </w:r>
            <w:r w:rsidRPr="00F255ED">
              <w:rPr>
                <w:b/>
                <w:sz w:val="22"/>
                <w:szCs w:val="22"/>
                <w:u w:val="single"/>
              </w:rPr>
              <w:t>83 646.00 zł</w:t>
            </w:r>
            <w:r w:rsidRPr="00F255ED">
              <w:rPr>
                <w:bCs/>
                <w:sz w:val="22"/>
                <w:szCs w:val="22"/>
                <w:u w:val="single"/>
              </w:rPr>
              <w:t>.</w:t>
            </w:r>
          </w:p>
          <w:p w14:paraId="2BB26946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7D6A48" w14:textId="67152B85" w:rsidR="005C09A7" w:rsidRPr="005C09A7" w:rsidRDefault="00F255ED" w:rsidP="00F255ED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6AF3A21D" w14:textId="77777777" w:rsidTr="009C128A">
        <w:trPr>
          <w:cantSplit/>
        </w:trPr>
        <w:tc>
          <w:tcPr>
            <w:tcW w:w="9498" w:type="dxa"/>
          </w:tcPr>
          <w:p w14:paraId="3191CA71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BIOTRONIK POLSKA Sp. z o.o.</w:t>
            </w:r>
          </w:p>
          <w:p w14:paraId="41102007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Murawa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12-18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A97141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61-655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Poznań</w:t>
            </w:r>
          </w:p>
          <w:p w14:paraId="596A93BE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8B2C4A6" w14:textId="77777777" w:rsidR="005C09A7" w:rsidRPr="00354941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354941">
              <w:rPr>
                <w:sz w:val="22"/>
                <w:szCs w:val="22"/>
                <w:u w:val="single"/>
              </w:rPr>
              <w:t xml:space="preserve">Zadanie nr 35: Cewniki ablacyjne za cenę brutto </w:t>
            </w:r>
            <w:r w:rsidRPr="00354941">
              <w:rPr>
                <w:b/>
                <w:sz w:val="22"/>
                <w:szCs w:val="22"/>
                <w:u w:val="single"/>
              </w:rPr>
              <w:t>167 454.00 zł</w:t>
            </w:r>
            <w:r w:rsidRPr="00354941">
              <w:rPr>
                <w:bCs/>
                <w:sz w:val="22"/>
                <w:szCs w:val="22"/>
                <w:u w:val="single"/>
              </w:rPr>
              <w:t>.</w:t>
            </w:r>
          </w:p>
          <w:p w14:paraId="2D2F1256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DF34A7" w14:textId="2F86083B" w:rsidR="005C09A7" w:rsidRPr="005C09A7" w:rsidRDefault="00354941" w:rsidP="0035494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59AB7465" w14:textId="77777777" w:rsidTr="009C128A">
        <w:trPr>
          <w:cantSplit/>
        </w:trPr>
        <w:tc>
          <w:tcPr>
            <w:tcW w:w="9498" w:type="dxa"/>
          </w:tcPr>
          <w:p w14:paraId="1F9F1C43" w14:textId="2B6785EF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Agencja Naukowo-Techniczna SYMIC</w:t>
            </w:r>
            <w:r w:rsidR="00354941">
              <w:rPr>
                <w:b/>
                <w:sz w:val="22"/>
                <w:szCs w:val="22"/>
              </w:rPr>
              <w:t>O</w:t>
            </w:r>
            <w:r w:rsidRPr="005C09A7">
              <w:rPr>
                <w:b/>
                <w:sz w:val="22"/>
                <w:szCs w:val="22"/>
              </w:rPr>
              <w:t xml:space="preserve"> </w:t>
            </w:r>
            <w:r w:rsidR="00354941">
              <w:rPr>
                <w:b/>
                <w:sz w:val="22"/>
                <w:szCs w:val="22"/>
              </w:rPr>
              <w:t>S</w:t>
            </w:r>
            <w:r w:rsidRPr="005C09A7">
              <w:rPr>
                <w:b/>
                <w:sz w:val="22"/>
                <w:szCs w:val="22"/>
              </w:rPr>
              <w:t>p. z.o.o.</w:t>
            </w:r>
          </w:p>
          <w:p w14:paraId="360C0C22" w14:textId="0083BB35" w:rsidR="005C09A7" w:rsidRPr="009F0E5C" w:rsidRDefault="00354941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Powstańców Ś</w:t>
            </w:r>
            <w:r>
              <w:rPr>
                <w:bCs/>
                <w:sz w:val="22"/>
                <w:szCs w:val="22"/>
              </w:rPr>
              <w:t>lą</w:t>
            </w:r>
            <w:r w:rsidR="005C09A7" w:rsidRPr="005C09A7">
              <w:rPr>
                <w:bCs/>
                <w:sz w:val="22"/>
                <w:szCs w:val="22"/>
              </w:rPr>
              <w:t>skich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>a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/2</w:t>
            </w:r>
          </w:p>
          <w:p w14:paraId="073A4D5F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53-333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Wrocław</w:t>
            </w:r>
          </w:p>
          <w:p w14:paraId="62B6E0E5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DE918D" w14:textId="77777777" w:rsidR="005C09A7" w:rsidRPr="00354941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354941">
              <w:rPr>
                <w:sz w:val="22"/>
                <w:szCs w:val="22"/>
                <w:u w:val="single"/>
              </w:rPr>
              <w:t xml:space="preserve">Zadanie nr 36: Zestaw do nakłucia transseptalnego za cenę brutto </w:t>
            </w:r>
            <w:r w:rsidRPr="00354941">
              <w:rPr>
                <w:b/>
                <w:sz w:val="22"/>
                <w:szCs w:val="22"/>
                <w:u w:val="single"/>
              </w:rPr>
              <w:t>8 952.10 zł</w:t>
            </w:r>
            <w:r w:rsidRPr="00354941">
              <w:rPr>
                <w:bCs/>
                <w:sz w:val="22"/>
                <w:szCs w:val="22"/>
                <w:u w:val="single"/>
              </w:rPr>
              <w:t>.</w:t>
            </w:r>
          </w:p>
          <w:p w14:paraId="21829854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1A9AA5" w14:textId="1A5F2628" w:rsidR="005C09A7" w:rsidRPr="005C09A7" w:rsidRDefault="00354941" w:rsidP="0035494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322545FB" w14:textId="77777777" w:rsidTr="009C128A">
        <w:trPr>
          <w:cantSplit/>
        </w:trPr>
        <w:tc>
          <w:tcPr>
            <w:tcW w:w="9498" w:type="dxa"/>
          </w:tcPr>
          <w:p w14:paraId="219D3955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Medtronic Poland Sp. z o.o.</w:t>
            </w:r>
          </w:p>
          <w:p w14:paraId="27AD4846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BA6977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336CD160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A90CDD" w14:textId="77777777" w:rsidR="005C09A7" w:rsidRPr="00354941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354941">
              <w:rPr>
                <w:sz w:val="22"/>
                <w:szCs w:val="22"/>
                <w:u w:val="single"/>
              </w:rPr>
              <w:t xml:space="preserve">Zadanie nr 38: STYMULATOR JEDNOJAMOWY SSIR Z ELEKTRODĄ z możliwością skanowania MRI całego ciała za cenę brutto </w:t>
            </w:r>
            <w:r w:rsidRPr="00354941">
              <w:rPr>
                <w:b/>
                <w:sz w:val="22"/>
                <w:szCs w:val="22"/>
                <w:u w:val="single"/>
              </w:rPr>
              <w:t>116 100.00 zł</w:t>
            </w:r>
            <w:r w:rsidRPr="00354941">
              <w:rPr>
                <w:bCs/>
                <w:sz w:val="22"/>
                <w:szCs w:val="22"/>
                <w:u w:val="single"/>
              </w:rPr>
              <w:t>.</w:t>
            </w:r>
          </w:p>
          <w:p w14:paraId="205F74F2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91628BB" w14:textId="0542FBB0" w:rsidR="005C09A7" w:rsidRPr="005C09A7" w:rsidRDefault="00354941" w:rsidP="0035494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294D4121" w14:textId="77777777" w:rsidTr="009C128A">
        <w:trPr>
          <w:cantSplit/>
        </w:trPr>
        <w:tc>
          <w:tcPr>
            <w:tcW w:w="9498" w:type="dxa"/>
          </w:tcPr>
          <w:p w14:paraId="5AFA82ED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Abbott Medical Sp. z o .o.</w:t>
            </w:r>
          </w:p>
          <w:p w14:paraId="577DA8A5" w14:textId="125B87A8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354941">
              <w:rPr>
                <w:bCs/>
                <w:sz w:val="22"/>
                <w:szCs w:val="22"/>
              </w:rPr>
              <w:t>Postępu 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BBA706" w14:textId="0C690EEE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354941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354941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5C0345EE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9E9082" w14:textId="77777777" w:rsidR="005C09A7" w:rsidRPr="00354941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354941">
              <w:rPr>
                <w:sz w:val="22"/>
                <w:szCs w:val="22"/>
                <w:u w:val="single"/>
              </w:rPr>
              <w:t xml:space="preserve">Zadanie nr 39: STYMULATOR DWUJAMOWY DDD(R) z ELEKTRODAMI z możliwością skanowania MRI całego ciała za cenę brutto </w:t>
            </w:r>
            <w:r w:rsidRPr="00354941">
              <w:rPr>
                <w:b/>
                <w:sz w:val="22"/>
                <w:szCs w:val="22"/>
                <w:u w:val="single"/>
              </w:rPr>
              <w:t>390 096.00 zł</w:t>
            </w:r>
            <w:r w:rsidRPr="00354941">
              <w:rPr>
                <w:bCs/>
                <w:sz w:val="22"/>
                <w:szCs w:val="22"/>
                <w:u w:val="single"/>
              </w:rPr>
              <w:t>.</w:t>
            </w:r>
          </w:p>
          <w:p w14:paraId="521A84EC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E6A2654" w14:textId="4553C423" w:rsidR="005C09A7" w:rsidRPr="005C09A7" w:rsidRDefault="00354941" w:rsidP="0035494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4C4BFA2D" w14:textId="77777777" w:rsidTr="009C128A">
        <w:trPr>
          <w:cantSplit/>
        </w:trPr>
        <w:tc>
          <w:tcPr>
            <w:tcW w:w="9498" w:type="dxa"/>
          </w:tcPr>
          <w:p w14:paraId="13C855F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BIOTRONIK POLSKA Sp. z o.o.</w:t>
            </w:r>
          </w:p>
          <w:p w14:paraId="0795FF48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Murawa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12-18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6F22E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61-655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Poznań</w:t>
            </w:r>
          </w:p>
          <w:p w14:paraId="6299F4A4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4B2ECA" w14:textId="197588F0" w:rsidR="005C09A7" w:rsidRPr="00CE04F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E04FA">
              <w:rPr>
                <w:sz w:val="22"/>
                <w:szCs w:val="22"/>
                <w:u w:val="single"/>
              </w:rPr>
              <w:t xml:space="preserve">Zadanie nr 40: STYMULATOR  RESYNCHRONIZUJĄCY (CRT-P) z trzema elektrodami, balonem </w:t>
            </w:r>
            <w:r w:rsidR="00CE04FA">
              <w:rPr>
                <w:sz w:val="22"/>
                <w:szCs w:val="22"/>
                <w:u w:val="single"/>
              </w:rPr>
              <w:br/>
            </w:r>
            <w:r w:rsidRPr="00CE04FA">
              <w:rPr>
                <w:sz w:val="22"/>
                <w:szCs w:val="22"/>
                <w:u w:val="single"/>
              </w:rPr>
              <w:t xml:space="preserve">do grafii CS, zestawem wprowadzającym do CS zgodnym z elementami wymienionymi w Warunkach Szczegółowych Zamówienia, z możliwością skanowania MRI całego ciała za cenę brutto </w:t>
            </w:r>
            <w:r w:rsidRPr="00CE04FA">
              <w:rPr>
                <w:b/>
                <w:sz w:val="22"/>
                <w:szCs w:val="22"/>
                <w:u w:val="single"/>
              </w:rPr>
              <w:t>177 876.00 zł</w:t>
            </w:r>
            <w:r w:rsidRPr="00CE04FA">
              <w:rPr>
                <w:bCs/>
                <w:sz w:val="22"/>
                <w:szCs w:val="22"/>
                <w:u w:val="single"/>
              </w:rPr>
              <w:t>.</w:t>
            </w:r>
          </w:p>
          <w:p w14:paraId="2A4ED4D9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485E07" w14:textId="73A268AE" w:rsidR="005C09A7" w:rsidRPr="005C09A7" w:rsidRDefault="00CE04FA" w:rsidP="00CE04F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203ADCEE" w14:textId="77777777" w:rsidTr="009C128A">
        <w:trPr>
          <w:cantSplit/>
        </w:trPr>
        <w:tc>
          <w:tcPr>
            <w:tcW w:w="9498" w:type="dxa"/>
          </w:tcPr>
          <w:p w14:paraId="19C95CB4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BIOTRONIK POLSKA Sp. z o.o.</w:t>
            </w:r>
          </w:p>
          <w:p w14:paraId="5CF61C63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Murawa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12-18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ABE83D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61-655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Poznań</w:t>
            </w:r>
          </w:p>
          <w:p w14:paraId="25F96A0B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65E177" w14:textId="3896D485" w:rsidR="005C09A7" w:rsidRPr="00CE04F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E04FA">
              <w:rPr>
                <w:sz w:val="22"/>
                <w:szCs w:val="22"/>
                <w:u w:val="single"/>
              </w:rPr>
              <w:t xml:space="preserve">Zadanie nr 41: ZESTAW DO STYMULACJI PĘCZKA HISA SKŁADAJĄCY SIĘ Z ELEKTRODY </w:t>
            </w:r>
            <w:r w:rsidR="00CE04FA">
              <w:rPr>
                <w:sz w:val="22"/>
                <w:szCs w:val="22"/>
                <w:u w:val="single"/>
              </w:rPr>
              <w:br/>
            </w:r>
            <w:r w:rsidRPr="00CE04FA">
              <w:rPr>
                <w:sz w:val="22"/>
                <w:szCs w:val="22"/>
                <w:u w:val="single"/>
              </w:rPr>
              <w:t xml:space="preserve">I CEWNIKA DOPROWADZAJĄCEGO - TERAPIA CRT za cenę brutto </w:t>
            </w:r>
            <w:r w:rsidRPr="00CE04FA">
              <w:rPr>
                <w:b/>
                <w:sz w:val="22"/>
                <w:szCs w:val="22"/>
                <w:u w:val="single"/>
              </w:rPr>
              <w:t>13 230.00 zł</w:t>
            </w:r>
            <w:r w:rsidRPr="00CE04FA">
              <w:rPr>
                <w:bCs/>
                <w:sz w:val="22"/>
                <w:szCs w:val="22"/>
                <w:u w:val="single"/>
              </w:rPr>
              <w:t>.</w:t>
            </w:r>
          </w:p>
          <w:p w14:paraId="1B877849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1E4B48" w14:textId="3984007E" w:rsidR="005C09A7" w:rsidRPr="005C09A7" w:rsidRDefault="00CE04FA" w:rsidP="00CE04F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7F759993" w14:textId="77777777" w:rsidTr="009C128A">
        <w:trPr>
          <w:cantSplit/>
        </w:trPr>
        <w:tc>
          <w:tcPr>
            <w:tcW w:w="9498" w:type="dxa"/>
          </w:tcPr>
          <w:p w14:paraId="0D3A4CCA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Medtronic Poland Sp. z o.o.</w:t>
            </w:r>
          </w:p>
          <w:p w14:paraId="10A088F3" w14:textId="6F00EBB6" w:rsidR="005C09A7" w:rsidRPr="009F0E5C" w:rsidRDefault="00CE04FA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79B28227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503814FE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8A33CF" w14:textId="77777777" w:rsidR="005C09A7" w:rsidRPr="00CE04F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E04FA">
              <w:rPr>
                <w:sz w:val="22"/>
                <w:szCs w:val="22"/>
                <w:u w:val="single"/>
              </w:rPr>
              <w:t xml:space="preserve">Zadanie nr 42: KARDIOWERTER - DEFIBRYLATOR JEDNOJAMOWY ICD-VR z możliwością skanowania MRI całego ciała z elektrodą DF 4 lub DF1 za cenę brutto </w:t>
            </w:r>
            <w:r w:rsidRPr="00CE04FA">
              <w:rPr>
                <w:b/>
                <w:sz w:val="22"/>
                <w:szCs w:val="22"/>
                <w:u w:val="single"/>
              </w:rPr>
              <w:t>216 000.00 zł</w:t>
            </w:r>
            <w:r w:rsidRPr="00CE04FA">
              <w:rPr>
                <w:bCs/>
                <w:sz w:val="22"/>
                <w:szCs w:val="22"/>
                <w:u w:val="single"/>
              </w:rPr>
              <w:t>.</w:t>
            </w:r>
          </w:p>
          <w:p w14:paraId="5AF25660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E89A56" w14:textId="1B1A0633" w:rsidR="005C09A7" w:rsidRPr="005C09A7" w:rsidRDefault="00CE04FA" w:rsidP="00CE04F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770698C0" w14:textId="77777777" w:rsidTr="009C128A">
        <w:trPr>
          <w:cantSplit/>
        </w:trPr>
        <w:tc>
          <w:tcPr>
            <w:tcW w:w="9498" w:type="dxa"/>
          </w:tcPr>
          <w:p w14:paraId="5D918F6A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BOSTON SCIENTIFIC POLSKA SPÓŁKA Z O.O.</w:t>
            </w:r>
          </w:p>
          <w:p w14:paraId="3437CED1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0604B0" w14:textId="506C9404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CE04FA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6DEEA8D4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CFC57F" w14:textId="77777777" w:rsidR="005C09A7" w:rsidRPr="00CE04F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E04FA">
              <w:rPr>
                <w:sz w:val="22"/>
                <w:szCs w:val="22"/>
                <w:u w:val="single"/>
              </w:rPr>
              <w:t xml:space="preserve">Zadanie nr 43: DLA OSÓB KACHEKTYCZNYCH - KARDIOWERTER- DEFIBRYLATOR JEDNOJAMOWY ICD-VR z możliwością skanowania MRI całego ciała z elektrodą DF4 lub DF1 za cenę brutto </w:t>
            </w:r>
            <w:r w:rsidRPr="00CE04FA">
              <w:rPr>
                <w:b/>
                <w:sz w:val="22"/>
                <w:szCs w:val="22"/>
                <w:u w:val="single"/>
              </w:rPr>
              <w:t>224 640.00 zł</w:t>
            </w:r>
            <w:r w:rsidRPr="00CE04FA">
              <w:rPr>
                <w:bCs/>
                <w:sz w:val="22"/>
                <w:szCs w:val="22"/>
                <w:u w:val="single"/>
              </w:rPr>
              <w:t>.</w:t>
            </w:r>
          </w:p>
          <w:p w14:paraId="78D89C55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F26B2E" w14:textId="2726DA37" w:rsidR="005C09A7" w:rsidRPr="005C09A7" w:rsidRDefault="00CE04FA" w:rsidP="00CE04F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19642F8E" w14:textId="77777777" w:rsidTr="009C128A">
        <w:trPr>
          <w:cantSplit/>
        </w:trPr>
        <w:tc>
          <w:tcPr>
            <w:tcW w:w="9498" w:type="dxa"/>
          </w:tcPr>
          <w:p w14:paraId="531F042C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Abbott Medical Sp. z o .o.</w:t>
            </w:r>
          </w:p>
          <w:p w14:paraId="67EFE0BA" w14:textId="6FF2BF9F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231490">
              <w:rPr>
                <w:bCs/>
                <w:sz w:val="22"/>
                <w:szCs w:val="22"/>
              </w:rPr>
              <w:t>Postępu 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88D2A1D" w14:textId="5DE2B14F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231490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231490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5A95A5FA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0D4302" w14:textId="77777777" w:rsidR="005C09A7" w:rsidRPr="00CE04FA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CE04FA">
              <w:rPr>
                <w:sz w:val="22"/>
                <w:szCs w:val="22"/>
                <w:u w:val="single"/>
              </w:rPr>
              <w:t xml:space="preserve">Zadanie nr 44: KARDIOWERTER - DEFIBRYLATOR DWUJAMOWY ICD DR z możliwością skanowania MRI całego ciała z elektrodami DF4 lub DF1 za cenę brutto </w:t>
            </w:r>
            <w:r w:rsidRPr="00CE04FA">
              <w:rPr>
                <w:b/>
                <w:sz w:val="22"/>
                <w:szCs w:val="22"/>
                <w:u w:val="single"/>
              </w:rPr>
              <w:t>115 884.00 zł</w:t>
            </w:r>
            <w:r w:rsidRPr="00CE04FA">
              <w:rPr>
                <w:bCs/>
                <w:sz w:val="22"/>
                <w:szCs w:val="22"/>
                <w:u w:val="single"/>
              </w:rPr>
              <w:t>.</w:t>
            </w:r>
          </w:p>
          <w:p w14:paraId="29D07FBD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EC15199" w14:textId="3FCC69D7" w:rsidR="005C09A7" w:rsidRPr="005C09A7" w:rsidRDefault="00231490" w:rsidP="0023149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66CD776A" w14:textId="77777777" w:rsidTr="009C128A">
        <w:trPr>
          <w:cantSplit/>
        </w:trPr>
        <w:tc>
          <w:tcPr>
            <w:tcW w:w="9498" w:type="dxa"/>
          </w:tcPr>
          <w:p w14:paraId="5E67656A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Abbott Medical Sp. z o .o.</w:t>
            </w:r>
          </w:p>
          <w:p w14:paraId="3FAA75E4" w14:textId="1BE0877E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231490">
              <w:rPr>
                <w:bCs/>
                <w:sz w:val="22"/>
                <w:szCs w:val="22"/>
              </w:rPr>
              <w:t>Postępu 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797244" w14:textId="775F6793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231490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231490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1321444B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459D73" w14:textId="77777777" w:rsidR="005C09A7" w:rsidRPr="00231490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231490">
              <w:rPr>
                <w:sz w:val="22"/>
                <w:szCs w:val="22"/>
                <w:u w:val="single"/>
              </w:rPr>
              <w:t xml:space="preserve">Zadanie nr 46: KARDIOWERTER DEFIBRYLATOR z FUNKCJĄ TERAPII RESYNCHRONIZUJĄCEJ SERCE (CRT-D) z możliwością skanowania MRI całego ciała Z ZESTAWEM ELEKTROD DF4/DF1, IS1, IS4 I ZESTAWEM WPROWADZAJĄCYM zgodnym z elementami wymienionymi w Warunkach Szczegółowych Zamówienia za cenę brutto </w:t>
            </w:r>
            <w:r w:rsidRPr="00231490">
              <w:rPr>
                <w:b/>
                <w:sz w:val="22"/>
                <w:szCs w:val="22"/>
                <w:u w:val="single"/>
              </w:rPr>
              <w:t>304 668.00 zł</w:t>
            </w:r>
            <w:r w:rsidRPr="00231490">
              <w:rPr>
                <w:bCs/>
                <w:sz w:val="22"/>
                <w:szCs w:val="22"/>
                <w:u w:val="single"/>
              </w:rPr>
              <w:t>.</w:t>
            </w:r>
          </w:p>
          <w:p w14:paraId="4FB64B6C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F7857D0" w14:textId="2B8439F0" w:rsidR="005C09A7" w:rsidRPr="005C09A7" w:rsidRDefault="00231490" w:rsidP="0023149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5DBD372C" w14:textId="77777777" w:rsidTr="009C128A">
        <w:trPr>
          <w:cantSplit/>
        </w:trPr>
        <w:tc>
          <w:tcPr>
            <w:tcW w:w="9498" w:type="dxa"/>
          </w:tcPr>
          <w:p w14:paraId="736B07D4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BOSTON SCIENTIFIC POLSKA SPÓŁKA Z O.O.</w:t>
            </w:r>
          </w:p>
          <w:p w14:paraId="6C18468D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5776D8" w14:textId="48B9FBFD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231490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087744C4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95D643" w14:textId="7193A8A7" w:rsidR="005C09A7" w:rsidRPr="00231490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231490">
              <w:rPr>
                <w:sz w:val="22"/>
                <w:szCs w:val="22"/>
                <w:u w:val="single"/>
              </w:rPr>
              <w:t xml:space="preserve">Zadanie nr 47: DLA OSÓB KACHEKTYCZNYCH - KARDIOWERTER DEFIBRYLATOR </w:t>
            </w:r>
            <w:r w:rsidR="00231490">
              <w:rPr>
                <w:sz w:val="22"/>
                <w:szCs w:val="22"/>
                <w:u w:val="single"/>
              </w:rPr>
              <w:br/>
            </w:r>
            <w:r w:rsidRPr="00231490">
              <w:rPr>
                <w:sz w:val="22"/>
                <w:szCs w:val="22"/>
                <w:u w:val="single"/>
              </w:rPr>
              <w:t xml:space="preserve">Z FUNKCJĄ TERAPII RESYNCHRONIZUJĄCEJ SERCE (CRT-D) z możliwością skanowania MRI całego ciała Z ZESTAWEM ELEKTROD DF4/DF1, IS 1/IS4 I ZESTAWEM WPROWADZAJĄCYM zgodnym z elementami wymienionymi w Warunkach Szczegółowych Zamówienia za cenę brutto </w:t>
            </w:r>
            <w:r w:rsidR="00231490">
              <w:rPr>
                <w:sz w:val="22"/>
                <w:szCs w:val="22"/>
                <w:u w:val="single"/>
              </w:rPr>
              <w:br/>
            </w:r>
            <w:r w:rsidRPr="00231490">
              <w:rPr>
                <w:b/>
                <w:sz w:val="22"/>
                <w:szCs w:val="22"/>
                <w:u w:val="single"/>
              </w:rPr>
              <w:t>430 368.00 zł</w:t>
            </w:r>
            <w:r w:rsidRPr="00231490">
              <w:rPr>
                <w:bCs/>
                <w:sz w:val="22"/>
                <w:szCs w:val="22"/>
                <w:u w:val="single"/>
              </w:rPr>
              <w:t>.</w:t>
            </w:r>
          </w:p>
          <w:p w14:paraId="2949B7FC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C240AC1" w14:textId="32F88063" w:rsidR="005C09A7" w:rsidRPr="005C09A7" w:rsidRDefault="00231490" w:rsidP="0023149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5C09A7" w14:paraId="6D76A67D" w14:textId="77777777" w:rsidTr="009C128A">
        <w:trPr>
          <w:cantSplit/>
        </w:trPr>
        <w:tc>
          <w:tcPr>
            <w:tcW w:w="9498" w:type="dxa"/>
          </w:tcPr>
          <w:p w14:paraId="3EFA8181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Aesculap - Chifa Sp. z o.o.</w:t>
            </w:r>
          </w:p>
          <w:p w14:paraId="2B4708A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22EF5D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Nowy Tomyśl</w:t>
            </w:r>
          </w:p>
          <w:p w14:paraId="5A45ABAF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D83DCE" w14:textId="74705048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E68E4">
              <w:rPr>
                <w:sz w:val="22"/>
                <w:szCs w:val="22"/>
                <w:u w:val="single"/>
              </w:rPr>
              <w:t xml:space="preserve">Zadanie nr 48: INTRODUKTORY DO PRZEZŻYLNEGO WPROWADZANIA ELEKTROD </w:t>
            </w:r>
            <w:r w:rsidR="000E68E4">
              <w:rPr>
                <w:sz w:val="22"/>
                <w:szCs w:val="22"/>
                <w:u w:val="single"/>
              </w:rPr>
              <w:br/>
            </w:r>
            <w:r w:rsidRPr="000E68E4">
              <w:rPr>
                <w:sz w:val="22"/>
                <w:szCs w:val="22"/>
                <w:u w:val="single"/>
              </w:rPr>
              <w:t xml:space="preserve">Z ROZRYWALNĄ KOSZULKĄ za cenę brutto </w:t>
            </w:r>
            <w:r w:rsidRPr="000E68E4">
              <w:rPr>
                <w:b/>
                <w:sz w:val="22"/>
                <w:szCs w:val="22"/>
                <w:u w:val="single"/>
              </w:rPr>
              <w:t>14 580.00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2BC7CA86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AB1437C" w14:textId="2F4AAB40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290EBCF6" w14:textId="77777777" w:rsidTr="009C128A">
        <w:trPr>
          <w:cantSplit/>
        </w:trPr>
        <w:tc>
          <w:tcPr>
            <w:tcW w:w="9498" w:type="dxa"/>
          </w:tcPr>
          <w:p w14:paraId="7BDDFD52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Medtronic Poland Sp. z o.o.</w:t>
            </w:r>
          </w:p>
          <w:p w14:paraId="0E4C32FF" w14:textId="2A6C289A" w:rsidR="005C09A7" w:rsidRPr="009F0E5C" w:rsidRDefault="000E68E4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1C4D0C06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52D2FC2C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211475" w14:textId="77777777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09A7">
              <w:rPr>
                <w:sz w:val="22"/>
                <w:szCs w:val="22"/>
              </w:rPr>
              <w:t>50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68E4">
              <w:rPr>
                <w:sz w:val="22"/>
                <w:szCs w:val="22"/>
                <w:u w:val="single"/>
              </w:rPr>
              <w:t xml:space="preserve">Cewniki prowadzące do PCI za cenę brutto </w:t>
            </w:r>
            <w:r w:rsidRPr="000E68E4">
              <w:rPr>
                <w:b/>
                <w:sz w:val="22"/>
                <w:szCs w:val="22"/>
                <w:u w:val="single"/>
              </w:rPr>
              <w:t>393 120.00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271A7245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9E8986" w14:textId="7B203B81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1B4AB7B1" w14:textId="77777777" w:rsidTr="009C128A">
        <w:trPr>
          <w:cantSplit/>
        </w:trPr>
        <w:tc>
          <w:tcPr>
            <w:tcW w:w="9498" w:type="dxa"/>
          </w:tcPr>
          <w:p w14:paraId="3573F6B2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Abbott Medical Sp. z o .o.</w:t>
            </w:r>
          </w:p>
          <w:p w14:paraId="3CCBCF86" w14:textId="68B19976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0E68E4">
              <w:rPr>
                <w:bCs/>
                <w:sz w:val="22"/>
                <w:szCs w:val="22"/>
              </w:rPr>
              <w:t>Postępu 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1E51EBE" w14:textId="560E142A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0E68E4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0E68E4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7DD961C5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88C16C" w14:textId="77777777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E68E4">
              <w:rPr>
                <w:sz w:val="22"/>
                <w:szCs w:val="22"/>
                <w:u w:val="single"/>
              </w:rPr>
              <w:t xml:space="preserve">Zadanie nr 51: Prowadniki do zmian złożonych oraz do przewlekle zamkniętych tętnic (CTO) za cenę brutto </w:t>
            </w:r>
            <w:r w:rsidRPr="000E68E4">
              <w:rPr>
                <w:b/>
                <w:sz w:val="22"/>
                <w:szCs w:val="22"/>
                <w:u w:val="single"/>
              </w:rPr>
              <w:t>399 168.00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747113A3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0B5864" w14:textId="22870CF5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0B206A1F" w14:textId="77777777" w:rsidTr="009C128A">
        <w:trPr>
          <w:cantSplit/>
        </w:trPr>
        <w:tc>
          <w:tcPr>
            <w:tcW w:w="9498" w:type="dxa"/>
          </w:tcPr>
          <w:p w14:paraId="1C75C018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Terumo Poland Sp. z o.o.</w:t>
            </w:r>
          </w:p>
          <w:p w14:paraId="6C57146F" w14:textId="36443B47" w:rsidR="005C09A7" w:rsidRPr="009F0E5C" w:rsidRDefault="000E68E4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1 Sierpnia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6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63B7DD9C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02-134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1FBD8A1B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67FEE2" w14:textId="7254CC03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E68E4">
              <w:rPr>
                <w:sz w:val="22"/>
                <w:szCs w:val="22"/>
                <w:u w:val="single"/>
              </w:rPr>
              <w:t xml:space="preserve">Zadanie nr 56: Sprzęt jednorazowy do koronarografii z dostępu promieniowego za cenę brutto </w:t>
            </w:r>
            <w:r w:rsidR="000E68E4">
              <w:rPr>
                <w:sz w:val="22"/>
                <w:szCs w:val="22"/>
                <w:u w:val="single"/>
              </w:rPr>
              <w:br/>
            </w:r>
            <w:r w:rsidRPr="000E68E4">
              <w:rPr>
                <w:b/>
                <w:sz w:val="22"/>
                <w:szCs w:val="22"/>
                <w:u w:val="single"/>
              </w:rPr>
              <w:t>409 104.00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41A9EC1C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D3B701" w14:textId="141984B2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0C29B935" w14:textId="77777777" w:rsidTr="009C128A">
        <w:trPr>
          <w:cantSplit/>
        </w:trPr>
        <w:tc>
          <w:tcPr>
            <w:tcW w:w="9498" w:type="dxa"/>
          </w:tcPr>
          <w:p w14:paraId="7593E90C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Aesculap - Chifa Sp. z o.o.</w:t>
            </w:r>
          </w:p>
          <w:p w14:paraId="46605DA1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F4D575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Nowy Tomyśl</w:t>
            </w:r>
          </w:p>
          <w:p w14:paraId="40ADDFE4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73075D" w14:textId="77777777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E68E4">
              <w:rPr>
                <w:sz w:val="22"/>
                <w:szCs w:val="22"/>
                <w:u w:val="single"/>
              </w:rPr>
              <w:t xml:space="preserve">Zadanie nr 57: Drobny sprzęt do PCI za cenę brutto </w:t>
            </w:r>
            <w:r w:rsidRPr="000E68E4">
              <w:rPr>
                <w:b/>
                <w:sz w:val="22"/>
                <w:szCs w:val="22"/>
                <w:u w:val="single"/>
              </w:rPr>
              <w:t>17 064.00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7CEE7D4F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44A2992" w14:textId="67300370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31FE9098" w14:textId="77777777" w:rsidTr="009C128A">
        <w:trPr>
          <w:cantSplit/>
        </w:trPr>
        <w:tc>
          <w:tcPr>
            <w:tcW w:w="9498" w:type="dxa"/>
          </w:tcPr>
          <w:p w14:paraId="37B2E0B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BOSTON SCIENTIFIC POLSKA SPÓŁKA Z O.O.</w:t>
            </w:r>
          </w:p>
          <w:p w14:paraId="64630094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51A0788" w14:textId="2EE51F5F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0E68E4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129FB71D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4408AAF" w14:textId="77777777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E68E4">
              <w:rPr>
                <w:sz w:val="22"/>
                <w:szCs w:val="22"/>
                <w:u w:val="single"/>
              </w:rPr>
              <w:t xml:space="preserve">Zadanie nr 58: Cewniki diagnostyczne do koronarografii za cenę brutto </w:t>
            </w:r>
            <w:r w:rsidRPr="000E68E4">
              <w:rPr>
                <w:b/>
                <w:sz w:val="22"/>
                <w:szCs w:val="22"/>
                <w:u w:val="single"/>
              </w:rPr>
              <w:t>166 320.00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0B15296E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E309DF" w14:textId="14A08847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06E2307C" w14:textId="77777777" w:rsidTr="009C128A">
        <w:trPr>
          <w:cantSplit/>
        </w:trPr>
        <w:tc>
          <w:tcPr>
            <w:tcW w:w="9498" w:type="dxa"/>
          </w:tcPr>
          <w:p w14:paraId="0DFDF63B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Aspironix Polska Sp. z o.o.</w:t>
            </w:r>
          </w:p>
          <w:p w14:paraId="62DBF532" w14:textId="588579C8" w:rsidR="005C09A7" w:rsidRPr="009F0E5C" w:rsidRDefault="000E68E4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Różyckiego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3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2B5A6F1C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31-324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Kraków</w:t>
            </w:r>
          </w:p>
          <w:p w14:paraId="476546E2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35D3168" w14:textId="77777777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E68E4">
              <w:rPr>
                <w:sz w:val="22"/>
                <w:szCs w:val="22"/>
                <w:u w:val="single"/>
              </w:rPr>
              <w:t xml:space="preserve">Zadanie nr 59: Cewniki balonowe do predylatacji SC i cewniki balonowe wysokociśnieniowe za cenę brutto </w:t>
            </w:r>
            <w:r w:rsidRPr="000E68E4">
              <w:rPr>
                <w:b/>
                <w:sz w:val="22"/>
                <w:szCs w:val="22"/>
                <w:u w:val="single"/>
              </w:rPr>
              <w:t>180 144.00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793D2C6F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ADE8D5E" w14:textId="76899785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7C1AC751" w14:textId="77777777" w:rsidTr="009C128A">
        <w:trPr>
          <w:cantSplit/>
        </w:trPr>
        <w:tc>
          <w:tcPr>
            <w:tcW w:w="9498" w:type="dxa"/>
          </w:tcPr>
          <w:p w14:paraId="2E6AB6A7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Abbott Medical Sp. z o .o.</w:t>
            </w:r>
          </w:p>
          <w:p w14:paraId="4EEDE196" w14:textId="3FAC34AD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 xml:space="preserve">ul. </w:t>
            </w:r>
            <w:r w:rsidR="000E68E4">
              <w:rPr>
                <w:bCs/>
                <w:sz w:val="22"/>
                <w:szCs w:val="22"/>
              </w:rPr>
              <w:t>Postępu 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F404D2" w14:textId="2161FB62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</w:t>
            </w:r>
            <w:r w:rsidR="000E68E4">
              <w:rPr>
                <w:bCs/>
                <w:sz w:val="22"/>
                <w:szCs w:val="22"/>
              </w:rPr>
              <w:t>2</w:t>
            </w:r>
            <w:r w:rsidRPr="005C09A7">
              <w:rPr>
                <w:bCs/>
                <w:sz w:val="22"/>
                <w:szCs w:val="22"/>
              </w:rPr>
              <w:t>-</w:t>
            </w:r>
            <w:r w:rsidR="000E68E4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2A69B126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BDD5DF" w14:textId="46F5A928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E68E4">
              <w:rPr>
                <w:sz w:val="22"/>
                <w:szCs w:val="22"/>
                <w:u w:val="single"/>
              </w:rPr>
              <w:t xml:space="preserve">Zadanie nr 60: Cewniki balonowe wysokociśnieniowe do standardowego PTCA za cenę brutto </w:t>
            </w:r>
            <w:r w:rsidR="000E68E4">
              <w:rPr>
                <w:sz w:val="22"/>
                <w:szCs w:val="22"/>
                <w:u w:val="single"/>
              </w:rPr>
              <w:br/>
            </w:r>
            <w:r w:rsidRPr="000E68E4">
              <w:rPr>
                <w:b/>
                <w:sz w:val="22"/>
                <w:szCs w:val="22"/>
                <w:u w:val="single"/>
              </w:rPr>
              <w:t>64 800.00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14C2A867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AC32979" w14:textId="49E77508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1E5571A4" w14:textId="77777777" w:rsidTr="009C128A">
        <w:trPr>
          <w:cantSplit/>
        </w:trPr>
        <w:tc>
          <w:tcPr>
            <w:tcW w:w="9498" w:type="dxa"/>
          </w:tcPr>
          <w:p w14:paraId="2A5D6FC1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BOSTON SCIENTIFIC POLSKA SPÓŁKA Z O.O.</w:t>
            </w:r>
          </w:p>
          <w:p w14:paraId="5D95065E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Al. Jana Pawła II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9223A63" w14:textId="5AC41474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</w:t>
            </w:r>
            <w:r w:rsidR="000E68E4">
              <w:rPr>
                <w:bCs/>
                <w:sz w:val="22"/>
                <w:szCs w:val="22"/>
              </w:rPr>
              <w:t>-</w:t>
            </w:r>
            <w:r w:rsidRPr="005C09A7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7126B391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C3A614" w14:textId="77777777" w:rsidR="005C09A7" w:rsidRPr="000E68E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0E68E4">
              <w:rPr>
                <w:sz w:val="22"/>
                <w:szCs w:val="22"/>
                <w:u w:val="single"/>
              </w:rPr>
              <w:t xml:space="preserve">Zadanie nr 61: Cewnik balonowy do predylatacji i CTO za cenę brutto </w:t>
            </w:r>
            <w:r w:rsidRPr="000E68E4">
              <w:rPr>
                <w:b/>
                <w:sz w:val="22"/>
                <w:szCs w:val="22"/>
                <w:u w:val="single"/>
              </w:rPr>
              <w:t>106 920.00 zł</w:t>
            </w:r>
            <w:r w:rsidRPr="000E68E4">
              <w:rPr>
                <w:bCs/>
                <w:sz w:val="22"/>
                <w:szCs w:val="22"/>
                <w:u w:val="single"/>
              </w:rPr>
              <w:t>.</w:t>
            </w:r>
          </w:p>
          <w:p w14:paraId="10C73665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7E6E2C" w14:textId="5E1B8CFF" w:rsidR="005C09A7" w:rsidRPr="005C09A7" w:rsidRDefault="000E68E4" w:rsidP="000E68E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  <w:tr w:rsidR="005C09A7" w14:paraId="2E3FAFA4" w14:textId="77777777" w:rsidTr="009C128A">
        <w:trPr>
          <w:cantSplit/>
        </w:trPr>
        <w:tc>
          <w:tcPr>
            <w:tcW w:w="9498" w:type="dxa"/>
          </w:tcPr>
          <w:p w14:paraId="4EF56A62" w14:textId="3DEE3C0A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lastRenderedPageBreak/>
              <w:t>Agencja Naukowo-Techniczna SYMIC</w:t>
            </w:r>
            <w:r w:rsidR="001720C5">
              <w:rPr>
                <w:b/>
                <w:sz w:val="22"/>
                <w:szCs w:val="22"/>
              </w:rPr>
              <w:t>O</w:t>
            </w:r>
            <w:r w:rsidRPr="005C09A7">
              <w:rPr>
                <w:b/>
                <w:sz w:val="22"/>
                <w:szCs w:val="22"/>
              </w:rPr>
              <w:t xml:space="preserve"> sp. z.o.o.</w:t>
            </w:r>
          </w:p>
          <w:p w14:paraId="37FF0838" w14:textId="3C7E4405" w:rsidR="005C09A7" w:rsidRPr="009F0E5C" w:rsidRDefault="001720C5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Powstańców Ś</w:t>
            </w:r>
            <w:r>
              <w:rPr>
                <w:bCs/>
                <w:sz w:val="22"/>
                <w:szCs w:val="22"/>
              </w:rPr>
              <w:t>lą</w:t>
            </w:r>
            <w:r w:rsidR="005C09A7" w:rsidRPr="005C09A7">
              <w:rPr>
                <w:bCs/>
                <w:sz w:val="22"/>
                <w:szCs w:val="22"/>
              </w:rPr>
              <w:t>skich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54A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/2</w:t>
            </w:r>
          </w:p>
          <w:p w14:paraId="4DEB2548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53-333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Wrocław</w:t>
            </w:r>
          </w:p>
          <w:p w14:paraId="51022C4C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6A4416" w14:textId="77777777" w:rsidR="005C09A7" w:rsidRPr="001720C5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1720C5">
              <w:rPr>
                <w:sz w:val="22"/>
                <w:szCs w:val="22"/>
                <w:u w:val="single"/>
              </w:rPr>
              <w:t xml:space="preserve">Zadanie nr 62: Prowadniki hydrofilne za cenę brutto </w:t>
            </w:r>
            <w:r w:rsidRPr="001720C5">
              <w:rPr>
                <w:b/>
                <w:sz w:val="22"/>
                <w:szCs w:val="22"/>
                <w:u w:val="single"/>
              </w:rPr>
              <w:t>28 076.00 zł</w:t>
            </w:r>
            <w:r w:rsidRPr="001720C5">
              <w:rPr>
                <w:bCs/>
                <w:sz w:val="22"/>
                <w:szCs w:val="22"/>
                <w:u w:val="single"/>
              </w:rPr>
              <w:t>.</w:t>
            </w:r>
          </w:p>
          <w:p w14:paraId="16C2F016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F814BA4" w14:textId="5D950F43" w:rsidR="005C09A7" w:rsidRPr="005C09A7" w:rsidRDefault="001720C5" w:rsidP="001720C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  <w:t>Oferta spełnia wszystkie wymagania formalno - prawne i jest zgodna z zapisami SWZ.</w:t>
            </w:r>
          </w:p>
        </w:tc>
      </w:tr>
    </w:tbl>
    <w:p w14:paraId="5C41F0F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2523"/>
        <w:gridCol w:w="2976"/>
        <w:gridCol w:w="1560"/>
      </w:tblGrid>
      <w:tr w:rsidR="00211A34" w:rsidRPr="00834EF4" w14:paraId="70351555" w14:textId="77777777" w:rsidTr="001720C5">
        <w:tc>
          <w:tcPr>
            <w:tcW w:w="2439" w:type="dxa"/>
            <w:shd w:val="clear" w:color="auto" w:fill="F3F3F3"/>
          </w:tcPr>
          <w:p w14:paraId="68C6B5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23" w:type="dxa"/>
            <w:shd w:val="clear" w:color="auto" w:fill="F3F3F3"/>
          </w:tcPr>
          <w:p w14:paraId="2A21AA69" w14:textId="63B8A05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E12C28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68934BE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5D4650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09A7" w:rsidRPr="00834EF4" w14:paraId="564C9516" w14:textId="77777777" w:rsidTr="001720C5">
        <w:tc>
          <w:tcPr>
            <w:tcW w:w="2439" w:type="dxa"/>
            <w:shd w:val="clear" w:color="auto" w:fill="auto"/>
          </w:tcPr>
          <w:p w14:paraId="3F8062E1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STENTY WIEŃCOWE PLATYNOWO - CHROMOWE POKRYTE SUBSTANCJĄ ANTYMITOTYCZNĄ</w:t>
            </w:r>
          </w:p>
        </w:tc>
        <w:tc>
          <w:tcPr>
            <w:tcW w:w="2523" w:type="dxa"/>
            <w:shd w:val="clear" w:color="auto" w:fill="auto"/>
          </w:tcPr>
          <w:p w14:paraId="3B5E1519" w14:textId="7DBB07A3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1720C5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235C453D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25D8F0E1" w14:textId="7EC972F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E12C28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E9DB8AA" w14:textId="47AB82CC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C20BD4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4545AD5E" w14:textId="77777777" w:rsidTr="001720C5">
        <w:tc>
          <w:tcPr>
            <w:tcW w:w="2439" w:type="dxa"/>
            <w:shd w:val="clear" w:color="auto" w:fill="auto"/>
          </w:tcPr>
          <w:p w14:paraId="53005B5C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STENTY WIEŃCOWE KOBALTOWO - CHROMOWE POKRYTE SUBSTANCJĄ ANTYMITOTYCZNĄ - SYROLIMUS - DEDYKOWANE DO BIFURKACJI</w:t>
            </w:r>
          </w:p>
        </w:tc>
        <w:tc>
          <w:tcPr>
            <w:tcW w:w="2523" w:type="dxa"/>
            <w:shd w:val="clear" w:color="auto" w:fill="auto"/>
          </w:tcPr>
          <w:p w14:paraId="4FBDC79D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Terumo Poland Sp. z o.o.</w:t>
            </w:r>
          </w:p>
          <w:p w14:paraId="3E9FC127" w14:textId="15C056F1" w:rsidR="005C09A7" w:rsidRPr="00211A34" w:rsidRDefault="00E12C28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1 Sierpnia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6</w:t>
            </w:r>
          </w:p>
          <w:p w14:paraId="11C1DD52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02-134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55458B2" w14:textId="5056779C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DB9090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33254093" w14:textId="77777777" w:rsidTr="001720C5">
        <w:tc>
          <w:tcPr>
            <w:tcW w:w="2439" w:type="dxa"/>
            <w:shd w:val="clear" w:color="auto" w:fill="auto"/>
          </w:tcPr>
          <w:p w14:paraId="1D18CCD0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STENTY WIEŃCOWE KOBALTOWO - CHROMOWE POKRYTE SUBSTANCJAMI: ANTYMITOTYCZNĄ I PRZYSPIESZAJACĄ GOJENIE NACZYNIA ORAZ ZAPOBIEGAJĄCĄ WYKRZEPIANIU NA POWIERZCHNI STENTU</w:t>
            </w:r>
          </w:p>
        </w:tc>
        <w:tc>
          <w:tcPr>
            <w:tcW w:w="2523" w:type="dxa"/>
            <w:shd w:val="clear" w:color="auto" w:fill="auto"/>
          </w:tcPr>
          <w:p w14:paraId="5B75FCFC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58773CF1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7169CAE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2991812" w14:textId="0C2802CE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3D279B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5F875A8E" w14:textId="77777777" w:rsidTr="001720C5">
        <w:tc>
          <w:tcPr>
            <w:tcW w:w="2439" w:type="dxa"/>
            <w:shd w:val="clear" w:color="auto" w:fill="auto"/>
          </w:tcPr>
          <w:p w14:paraId="372B1B06" w14:textId="0B20FB1E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STENTY WIEŃCOWE KOBALTOWO - CHROMOWE POKRYTE SUBSTANCJĄ ANTYMITOTYCZNĄ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DŁUGICH ZMIAN</w:t>
            </w:r>
          </w:p>
        </w:tc>
        <w:tc>
          <w:tcPr>
            <w:tcW w:w="2523" w:type="dxa"/>
            <w:shd w:val="clear" w:color="auto" w:fill="auto"/>
          </w:tcPr>
          <w:p w14:paraId="0BB883EF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40AA17A1" w14:textId="36871316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 w:rsidR="00E12C28">
              <w:rPr>
                <w:sz w:val="20"/>
                <w:szCs w:val="20"/>
              </w:rPr>
              <w:t>Postępu 21B</w:t>
            </w:r>
          </w:p>
          <w:p w14:paraId="585950FB" w14:textId="757DA6F0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 w:rsidR="00E12C28"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 w:rsidR="00E12C28"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58490AF" w14:textId="07482A89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AF922A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7FA84928" w14:textId="77777777" w:rsidTr="001720C5">
        <w:tc>
          <w:tcPr>
            <w:tcW w:w="2439" w:type="dxa"/>
            <w:shd w:val="clear" w:color="auto" w:fill="auto"/>
          </w:tcPr>
          <w:p w14:paraId="66A9D8D1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STENTY WIEŃCOWE KOBALTOWO - CHROMOWE DO  ZMIAN OBWODOWYCH I TRUDNODOSTĘPNYCH POKRYTE SUBSTANCJĄ ANTYMITOTYCZNĄ BEZ POLIMERU</w:t>
            </w:r>
          </w:p>
        </w:tc>
        <w:tc>
          <w:tcPr>
            <w:tcW w:w="2523" w:type="dxa"/>
            <w:shd w:val="clear" w:color="auto" w:fill="auto"/>
          </w:tcPr>
          <w:p w14:paraId="1CEFC4F6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Aesculap - Chifa Sp. z o.o.</w:t>
            </w:r>
          </w:p>
          <w:p w14:paraId="3563CE96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14</w:t>
            </w:r>
          </w:p>
          <w:p w14:paraId="50F91354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E675840" w14:textId="3AFA1B86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B18E2D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267550D8" w14:textId="77777777" w:rsidTr="001720C5">
        <w:tc>
          <w:tcPr>
            <w:tcW w:w="2439" w:type="dxa"/>
            <w:shd w:val="clear" w:color="auto" w:fill="auto"/>
          </w:tcPr>
          <w:p w14:paraId="760B8A8D" w14:textId="0B4E6DF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lastRenderedPageBreak/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STENTGRAFTY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NACZYŃ WIEŃCOWYCH</w:t>
            </w:r>
          </w:p>
        </w:tc>
        <w:tc>
          <w:tcPr>
            <w:tcW w:w="2523" w:type="dxa"/>
            <w:shd w:val="clear" w:color="auto" w:fill="auto"/>
          </w:tcPr>
          <w:p w14:paraId="33CF295A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2D722B5A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0FF5E46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747180E" w14:textId="70D67EB6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72C17B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EA043FE" w14:textId="77777777" w:rsidTr="001720C5">
        <w:tc>
          <w:tcPr>
            <w:tcW w:w="2439" w:type="dxa"/>
            <w:shd w:val="clear" w:color="auto" w:fill="auto"/>
          </w:tcPr>
          <w:p w14:paraId="7DAB3B0B" w14:textId="5ADD5BD2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URZĄDZENIE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ZAMYKANIA NAKŁUTYCH TĘTNIC</w:t>
            </w:r>
          </w:p>
        </w:tc>
        <w:tc>
          <w:tcPr>
            <w:tcW w:w="2523" w:type="dxa"/>
            <w:shd w:val="clear" w:color="auto" w:fill="auto"/>
          </w:tcPr>
          <w:p w14:paraId="009951C4" w14:textId="77777777" w:rsidR="00E12C28" w:rsidRPr="00211A34" w:rsidRDefault="00E12C28" w:rsidP="00E12C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14E26A67" w14:textId="77777777" w:rsidR="00E12C28" w:rsidRPr="00211A34" w:rsidRDefault="00E12C28" w:rsidP="00E12C28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205FC920" w14:textId="4D18AC9D" w:rsidR="005C09A7" w:rsidRPr="00211A34" w:rsidRDefault="00E12C28" w:rsidP="00E12C28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5B3A1C6" w14:textId="68C13535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51F7E8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5FD391A2" w14:textId="77777777" w:rsidTr="001720C5">
        <w:tc>
          <w:tcPr>
            <w:tcW w:w="2439" w:type="dxa"/>
            <w:shd w:val="clear" w:color="auto" w:fill="auto"/>
          </w:tcPr>
          <w:p w14:paraId="355D3068" w14:textId="79185EE1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URZĄDZENIE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ZAMYKANIA NAKŁUTYCH TĘTNIC II</w:t>
            </w:r>
          </w:p>
        </w:tc>
        <w:tc>
          <w:tcPr>
            <w:tcW w:w="2523" w:type="dxa"/>
            <w:shd w:val="clear" w:color="auto" w:fill="auto"/>
          </w:tcPr>
          <w:p w14:paraId="5316C40C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Terumo Poland Sp. z o.o.</w:t>
            </w:r>
          </w:p>
          <w:p w14:paraId="2B6BD807" w14:textId="17BD6CA3" w:rsidR="005C09A7" w:rsidRPr="00211A34" w:rsidRDefault="00E12C28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1 Sierpnia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6</w:t>
            </w:r>
          </w:p>
          <w:p w14:paraId="634B4BF3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02-134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AAD8716" w14:textId="77F2769C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2440B7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6A896A4E" w14:textId="77777777" w:rsidTr="001720C5">
        <w:tc>
          <w:tcPr>
            <w:tcW w:w="2439" w:type="dxa"/>
            <w:shd w:val="clear" w:color="auto" w:fill="auto"/>
          </w:tcPr>
          <w:p w14:paraId="5286D5EF" w14:textId="36FCC48A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URZĄDZENIE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ZAMYKANIA NAKŁUTYCH TĘTNIC II</w:t>
            </w:r>
          </w:p>
        </w:tc>
        <w:tc>
          <w:tcPr>
            <w:tcW w:w="2523" w:type="dxa"/>
            <w:shd w:val="clear" w:color="auto" w:fill="auto"/>
          </w:tcPr>
          <w:p w14:paraId="19CA02C0" w14:textId="58FD62AF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Xanthus Viomedical </w:t>
            </w:r>
            <w:r w:rsidR="00E12C28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 o.</w:t>
            </w:r>
          </w:p>
          <w:p w14:paraId="75D839D1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23</w:t>
            </w:r>
          </w:p>
          <w:p w14:paraId="032EFE5E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CE0FDF1" w14:textId="157570E2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- 86.39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7ADD53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86,39</w:t>
            </w:r>
          </w:p>
        </w:tc>
      </w:tr>
      <w:tr w:rsidR="005C09A7" w:rsidRPr="00834EF4" w14:paraId="0255D500" w14:textId="77777777" w:rsidTr="001720C5">
        <w:tc>
          <w:tcPr>
            <w:tcW w:w="2439" w:type="dxa"/>
            <w:shd w:val="clear" w:color="auto" w:fill="auto"/>
          </w:tcPr>
          <w:p w14:paraId="34C0122C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CEWNIK DO ODSYSANIA ŚWIEŻYCH SKRZEPLIN</w:t>
            </w:r>
          </w:p>
        </w:tc>
        <w:tc>
          <w:tcPr>
            <w:tcW w:w="2523" w:type="dxa"/>
            <w:shd w:val="clear" w:color="auto" w:fill="auto"/>
          </w:tcPr>
          <w:p w14:paraId="4785E1AC" w14:textId="0BBFB9A1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E12C28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762F6C75" w14:textId="2EE89536" w:rsidR="005C09A7" w:rsidRPr="00211A34" w:rsidRDefault="00E12C28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1460B0B4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C67A7F4" w14:textId="050213B4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32F2F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552489EB" w14:textId="77777777" w:rsidTr="001720C5">
        <w:tc>
          <w:tcPr>
            <w:tcW w:w="2439" w:type="dxa"/>
            <w:shd w:val="clear" w:color="auto" w:fill="auto"/>
          </w:tcPr>
          <w:p w14:paraId="31D919F2" w14:textId="1A0CC411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PROWADNIKI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FFR</w:t>
            </w:r>
          </w:p>
        </w:tc>
        <w:tc>
          <w:tcPr>
            <w:tcW w:w="2523" w:type="dxa"/>
            <w:shd w:val="clear" w:color="auto" w:fill="auto"/>
          </w:tcPr>
          <w:p w14:paraId="4DFF5E0C" w14:textId="77777777" w:rsidR="00E12C28" w:rsidRPr="00211A34" w:rsidRDefault="00E12C28" w:rsidP="00E12C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58C7E154" w14:textId="77777777" w:rsidR="00E12C28" w:rsidRPr="00211A34" w:rsidRDefault="00E12C28" w:rsidP="00E12C28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742D4927" w14:textId="071C2DBC" w:rsidR="005C09A7" w:rsidRPr="00211A34" w:rsidRDefault="00E12C28" w:rsidP="00E12C28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85C628B" w14:textId="00A4D35E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3D2E42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763E50BC" w14:textId="77777777" w:rsidTr="001720C5">
        <w:tc>
          <w:tcPr>
            <w:tcW w:w="2439" w:type="dxa"/>
            <w:shd w:val="clear" w:color="auto" w:fill="auto"/>
          </w:tcPr>
          <w:p w14:paraId="75CBE472" w14:textId="76CA8329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ZESTAW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ATEREKTOMII ROTACYJNEJ</w:t>
            </w:r>
          </w:p>
        </w:tc>
        <w:tc>
          <w:tcPr>
            <w:tcW w:w="2523" w:type="dxa"/>
            <w:shd w:val="clear" w:color="auto" w:fill="auto"/>
          </w:tcPr>
          <w:p w14:paraId="2A07CEB8" w14:textId="5F132D15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E12C28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08923281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6BA8212E" w14:textId="7DB569C6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E12C28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C0DC2E5" w14:textId="0A45AE8E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FA954C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10E50FD2" w14:textId="77777777" w:rsidTr="001720C5">
        <w:tc>
          <w:tcPr>
            <w:tcW w:w="2439" w:type="dxa"/>
            <w:shd w:val="clear" w:color="auto" w:fill="auto"/>
          </w:tcPr>
          <w:p w14:paraId="4FAC2B1D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CEWNIK BALONOWY UWALNIAJĄCY LEK</w:t>
            </w:r>
          </w:p>
        </w:tc>
        <w:tc>
          <w:tcPr>
            <w:tcW w:w="2523" w:type="dxa"/>
            <w:shd w:val="clear" w:color="auto" w:fill="auto"/>
          </w:tcPr>
          <w:p w14:paraId="1AFEEA41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406D769C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426C24F3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9D255CB" w14:textId="550BCD89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322C95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30DE3C5E" w14:textId="77777777" w:rsidTr="001720C5">
        <w:tc>
          <w:tcPr>
            <w:tcW w:w="2439" w:type="dxa"/>
            <w:shd w:val="clear" w:color="auto" w:fill="auto"/>
          </w:tcPr>
          <w:p w14:paraId="3E9CADE7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CEWNIK BALONOWY UWALNIAJĄCY LEK II</w:t>
            </w:r>
          </w:p>
        </w:tc>
        <w:tc>
          <w:tcPr>
            <w:tcW w:w="2523" w:type="dxa"/>
            <w:shd w:val="clear" w:color="auto" w:fill="auto"/>
          </w:tcPr>
          <w:p w14:paraId="1BC83CC1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Aspironix Polska Sp. z o.o.</w:t>
            </w:r>
          </w:p>
          <w:p w14:paraId="6BCF76AD" w14:textId="43A913A0" w:rsidR="005C09A7" w:rsidRPr="00211A34" w:rsidRDefault="00E12C28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Różyckiego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3</w:t>
            </w:r>
          </w:p>
          <w:p w14:paraId="1108BE64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31-324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77CB967" w14:textId="5D32C2B8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E16B4D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7385C114" w14:textId="77777777" w:rsidTr="001720C5">
        <w:tc>
          <w:tcPr>
            <w:tcW w:w="2439" w:type="dxa"/>
            <w:shd w:val="clear" w:color="auto" w:fill="auto"/>
          </w:tcPr>
          <w:p w14:paraId="58BEC25B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CEWNIK ULTRASONOOGRAFICZNY DO BADANIA IVUS</w:t>
            </w:r>
          </w:p>
        </w:tc>
        <w:tc>
          <w:tcPr>
            <w:tcW w:w="2523" w:type="dxa"/>
            <w:shd w:val="clear" w:color="auto" w:fill="auto"/>
          </w:tcPr>
          <w:p w14:paraId="2932FF97" w14:textId="4862AD41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E12C28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2484183A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7AA230C6" w14:textId="0C9D5F13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E12C28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B36159D" w14:textId="5D48D55D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E80147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3888DE31" w14:textId="77777777" w:rsidTr="001720C5">
        <w:tc>
          <w:tcPr>
            <w:tcW w:w="2439" w:type="dxa"/>
            <w:shd w:val="clear" w:color="auto" w:fill="auto"/>
          </w:tcPr>
          <w:p w14:paraId="6D4D169F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OKLUDERY SAMOCENTRALIZUJĄCE DO ZAMYKANIA NIEPRAWIDŁOWEJ KOMUNIKACJI MIĘDZYPRZEDSIONKOWEJ TYPU ASD I PFO</w:t>
            </w:r>
          </w:p>
        </w:tc>
        <w:tc>
          <w:tcPr>
            <w:tcW w:w="2523" w:type="dxa"/>
            <w:shd w:val="clear" w:color="auto" w:fill="auto"/>
          </w:tcPr>
          <w:p w14:paraId="6BD89BCB" w14:textId="77777777" w:rsidR="00E12C28" w:rsidRPr="00211A34" w:rsidRDefault="00E12C28" w:rsidP="00E12C2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6FDD9E19" w14:textId="77777777" w:rsidR="00E12C28" w:rsidRPr="00211A34" w:rsidRDefault="00E12C28" w:rsidP="00E12C28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3ADD63E4" w14:textId="24071FE4" w:rsidR="005C09A7" w:rsidRPr="00211A34" w:rsidRDefault="00E12C28" w:rsidP="00E12C28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A4DEFFA" w14:textId="608CDB19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FC34F7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9040069" w14:textId="77777777" w:rsidTr="001720C5">
        <w:tc>
          <w:tcPr>
            <w:tcW w:w="2439" w:type="dxa"/>
            <w:shd w:val="clear" w:color="auto" w:fill="auto"/>
          </w:tcPr>
          <w:p w14:paraId="75C0DE61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STENTY WIEŃCOWE KOBALTOWO-CHROMOWE POKRYTE SUBSTANCJĄ ANTYMITOTYCZNĄ - EVEROLIMUS</w:t>
            </w:r>
          </w:p>
        </w:tc>
        <w:tc>
          <w:tcPr>
            <w:tcW w:w="2523" w:type="dxa"/>
            <w:shd w:val="clear" w:color="auto" w:fill="auto"/>
          </w:tcPr>
          <w:p w14:paraId="0320349D" w14:textId="3733E11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DRG </w:t>
            </w:r>
            <w:r w:rsidR="00E12C28">
              <w:rPr>
                <w:b/>
                <w:bCs/>
                <w:sz w:val="20"/>
                <w:szCs w:val="20"/>
              </w:rPr>
              <w:t>MedTek</w:t>
            </w:r>
            <w:r w:rsidRPr="005C09A7">
              <w:rPr>
                <w:b/>
                <w:bCs/>
                <w:sz w:val="20"/>
                <w:szCs w:val="20"/>
              </w:rPr>
              <w:t xml:space="preserve"> Sp. z.o.o.</w:t>
            </w:r>
          </w:p>
          <w:p w14:paraId="058F2ACE" w14:textId="70279C7F" w:rsidR="005C09A7" w:rsidRPr="00211A34" w:rsidRDefault="00E12C28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Wita Stwosza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24</w:t>
            </w:r>
          </w:p>
          <w:p w14:paraId="6069C40E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02-661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49325CA" w14:textId="1D1BE036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1DA9B3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484C38A" w14:textId="77777777" w:rsidTr="001720C5">
        <w:tc>
          <w:tcPr>
            <w:tcW w:w="2439" w:type="dxa"/>
            <w:shd w:val="clear" w:color="auto" w:fill="auto"/>
          </w:tcPr>
          <w:p w14:paraId="79908173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STENTY WIEŃCOWE KOBALTOWO - </w:t>
            </w:r>
            <w:r w:rsidRPr="005C09A7">
              <w:rPr>
                <w:sz w:val="20"/>
                <w:szCs w:val="20"/>
              </w:rPr>
              <w:lastRenderedPageBreak/>
              <w:t>CHROMOWE POKRYTE SUBSTANCJĄ ANTYMITOTYCZNĄ</w:t>
            </w:r>
          </w:p>
        </w:tc>
        <w:tc>
          <w:tcPr>
            <w:tcW w:w="2523" w:type="dxa"/>
            <w:shd w:val="clear" w:color="auto" w:fill="auto"/>
          </w:tcPr>
          <w:p w14:paraId="37C319A8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lastRenderedPageBreak/>
              <w:t>SMT Polonia Sp. z o. o.</w:t>
            </w:r>
          </w:p>
          <w:p w14:paraId="52BC05B1" w14:textId="5DA38659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Al. 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345/347</w:t>
            </w:r>
          </w:p>
          <w:p w14:paraId="123331F8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lastRenderedPageBreak/>
              <w:t>80-309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5110A254" w14:textId="1ABD5E75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3042F1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DC99952" w14:textId="77777777" w:rsidTr="001720C5">
        <w:tc>
          <w:tcPr>
            <w:tcW w:w="2439" w:type="dxa"/>
            <w:shd w:val="clear" w:color="auto" w:fill="auto"/>
          </w:tcPr>
          <w:p w14:paraId="744E2A25" w14:textId="1133F8C3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JEDNOJAMOWY PODSTAWOWY SR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ELEKTRODĄ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W KOMPLECIE</w:t>
            </w:r>
          </w:p>
        </w:tc>
        <w:tc>
          <w:tcPr>
            <w:tcW w:w="2523" w:type="dxa"/>
            <w:shd w:val="clear" w:color="auto" w:fill="auto"/>
          </w:tcPr>
          <w:p w14:paraId="75B3C34D" w14:textId="6565EA4F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0C58568A" w14:textId="22A60959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33FC9F76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D7E3599" w14:textId="62E1D663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DB3693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3E6BE117" w14:textId="77777777" w:rsidTr="001720C5">
        <w:tc>
          <w:tcPr>
            <w:tcW w:w="2439" w:type="dxa"/>
            <w:shd w:val="clear" w:color="auto" w:fill="auto"/>
          </w:tcPr>
          <w:p w14:paraId="0A0B9245" w14:textId="11DAF88E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JEDNOJAMOWY PODSTAWOWY SR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ELEKTRODĄ W KOMPLECIE</w:t>
            </w:r>
          </w:p>
        </w:tc>
        <w:tc>
          <w:tcPr>
            <w:tcW w:w="2523" w:type="dxa"/>
            <w:shd w:val="clear" w:color="auto" w:fill="auto"/>
          </w:tcPr>
          <w:p w14:paraId="78F70C5F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38A29844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50B8370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622F416" w14:textId="72A21B57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- 91.</w:t>
            </w:r>
            <w:r w:rsidR="0065311D">
              <w:rPr>
                <w:sz w:val="20"/>
                <w:szCs w:val="20"/>
              </w:rPr>
              <w:t>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FAB7D9" w14:textId="41AFB500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91,</w:t>
            </w:r>
            <w:r w:rsidR="0065311D">
              <w:rPr>
                <w:sz w:val="20"/>
                <w:szCs w:val="20"/>
              </w:rPr>
              <w:t>45</w:t>
            </w:r>
          </w:p>
        </w:tc>
      </w:tr>
      <w:tr w:rsidR="005C09A7" w:rsidRPr="00834EF4" w14:paraId="2A04FBE7" w14:textId="77777777" w:rsidTr="001720C5">
        <w:tc>
          <w:tcPr>
            <w:tcW w:w="2439" w:type="dxa"/>
            <w:shd w:val="clear" w:color="auto" w:fill="auto"/>
          </w:tcPr>
          <w:p w14:paraId="4BA7005A" w14:textId="187E1D68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JEDNOJAMOWY PODSTAWOWY SR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ELEKTRODĄ W KOMPLECIE</w:t>
            </w:r>
          </w:p>
        </w:tc>
        <w:tc>
          <w:tcPr>
            <w:tcW w:w="2523" w:type="dxa"/>
            <w:shd w:val="clear" w:color="auto" w:fill="auto"/>
          </w:tcPr>
          <w:p w14:paraId="4E791EE1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17A27110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36A881A7" w14:textId="4DD825B0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982A8F9" w14:textId="2BBE31A3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- 89.5</w:t>
            </w:r>
            <w:r w:rsidR="0065311D">
              <w:rPr>
                <w:sz w:val="20"/>
                <w:szCs w:val="20"/>
              </w:rPr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995956" w14:textId="4CB74788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89,5</w:t>
            </w:r>
            <w:r w:rsidR="0065311D">
              <w:rPr>
                <w:sz w:val="20"/>
                <w:szCs w:val="20"/>
              </w:rPr>
              <w:t>9</w:t>
            </w:r>
          </w:p>
        </w:tc>
      </w:tr>
      <w:tr w:rsidR="005C09A7" w:rsidRPr="00834EF4" w14:paraId="7A4F32E3" w14:textId="77777777" w:rsidTr="001720C5">
        <w:tc>
          <w:tcPr>
            <w:tcW w:w="2439" w:type="dxa"/>
            <w:shd w:val="clear" w:color="auto" w:fill="auto"/>
          </w:tcPr>
          <w:p w14:paraId="1C40A795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STYMULATOR DWUJAMOWY PODSTAWOWY DDDR Z ELEKTRODAMI</w:t>
            </w:r>
          </w:p>
        </w:tc>
        <w:tc>
          <w:tcPr>
            <w:tcW w:w="2523" w:type="dxa"/>
            <w:shd w:val="clear" w:color="auto" w:fill="auto"/>
          </w:tcPr>
          <w:p w14:paraId="7769D0B9" w14:textId="782AB796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317941FE" w14:textId="3A4C3308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13E57F9F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65DC223" w14:textId="0AFFCD4F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EDAE94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5197BB06" w14:textId="77777777" w:rsidTr="001720C5">
        <w:tc>
          <w:tcPr>
            <w:tcW w:w="2439" w:type="dxa"/>
            <w:shd w:val="clear" w:color="auto" w:fill="auto"/>
          </w:tcPr>
          <w:p w14:paraId="4B602779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STYMULATOR DWUJAMOWY PODSTAWOWY DDDR Z ELEKTRODAMI</w:t>
            </w:r>
          </w:p>
        </w:tc>
        <w:tc>
          <w:tcPr>
            <w:tcW w:w="2523" w:type="dxa"/>
            <w:shd w:val="clear" w:color="auto" w:fill="auto"/>
          </w:tcPr>
          <w:p w14:paraId="185BE583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18808C36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201D135E" w14:textId="168FC13F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7CC216" w14:textId="6A1406DB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- 93.0</w:t>
            </w:r>
            <w:r w:rsidR="0065311D"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2E7DAA" w14:textId="659BD9CE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93,</w:t>
            </w:r>
            <w:r w:rsidR="0065311D">
              <w:rPr>
                <w:sz w:val="20"/>
                <w:szCs w:val="20"/>
              </w:rPr>
              <w:t>03</w:t>
            </w:r>
          </w:p>
        </w:tc>
      </w:tr>
      <w:tr w:rsidR="005C09A7" w:rsidRPr="00834EF4" w14:paraId="767732A4" w14:textId="77777777" w:rsidTr="001720C5">
        <w:tc>
          <w:tcPr>
            <w:tcW w:w="2439" w:type="dxa"/>
            <w:shd w:val="clear" w:color="auto" w:fill="auto"/>
          </w:tcPr>
          <w:p w14:paraId="4C74E8A7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Wysokoenergetyczny kardiowerter - defibrylator dwujamowy  z kompletem elektrod</w:t>
            </w:r>
          </w:p>
        </w:tc>
        <w:tc>
          <w:tcPr>
            <w:tcW w:w="2523" w:type="dxa"/>
            <w:shd w:val="clear" w:color="auto" w:fill="auto"/>
          </w:tcPr>
          <w:p w14:paraId="3C0E377E" w14:textId="486AF2D3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0873BB09" w14:textId="50CD662F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5ADB0F13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0DE3EB2" w14:textId="03A568D8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17F0A2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4BB37BC0" w14:textId="77777777" w:rsidTr="001720C5">
        <w:tc>
          <w:tcPr>
            <w:tcW w:w="2439" w:type="dxa"/>
            <w:shd w:val="clear" w:color="auto" w:fill="auto"/>
          </w:tcPr>
          <w:p w14:paraId="55DEBBD5" w14:textId="0CDB56E6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Wysokoenergtyczny kardiowerter - defibrylator resynchronizujący  trójjamowy (CRT-D)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kompletem elektrod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oraz zestawem do wenografii (dwa cewniki, cewnik balonowy)</w:t>
            </w:r>
          </w:p>
        </w:tc>
        <w:tc>
          <w:tcPr>
            <w:tcW w:w="2523" w:type="dxa"/>
            <w:shd w:val="clear" w:color="auto" w:fill="auto"/>
          </w:tcPr>
          <w:p w14:paraId="5CD8B6C4" w14:textId="72D609EA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00E8559F" w14:textId="20003CB4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6C29751F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D7F2798" w14:textId="3B86A410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1E9E80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65311D" w:rsidRPr="00834EF4" w14:paraId="052AFCC8" w14:textId="77777777" w:rsidTr="00CD6F6E">
        <w:tc>
          <w:tcPr>
            <w:tcW w:w="2439" w:type="dxa"/>
            <w:shd w:val="clear" w:color="auto" w:fill="auto"/>
          </w:tcPr>
          <w:p w14:paraId="3F9F5A21" w14:textId="55A167AE" w:rsidR="0065311D" w:rsidRPr="00211A34" w:rsidRDefault="0065311D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Introducery  typu "Peel Away" </w:t>
            </w:r>
            <w:r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implantacji elektrod</w:t>
            </w:r>
          </w:p>
        </w:tc>
        <w:tc>
          <w:tcPr>
            <w:tcW w:w="2523" w:type="dxa"/>
            <w:shd w:val="clear" w:color="auto" w:fill="auto"/>
          </w:tcPr>
          <w:p w14:paraId="5F51749C" w14:textId="056B199F" w:rsidR="0065311D" w:rsidRPr="00211A34" w:rsidRDefault="0065311D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Agencja Naukowo-Techniczna SYMIC</w:t>
            </w:r>
            <w:r>
              <w:rPr>
                <w:b/>
                <w:bCs/>
                <w:sz w:val="20"/>
                <w:szCs w:val="20"/>
              </w:rPr>
              <w:t>O</w:t>
            </w:r>
            <w:r w:rsidRPr="005C09A7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  <w:t>S</w:t>
            </w:r>
            <w:r w:rsidRPr="005C09A7">
              <w:rPr>
                <w:b/>
                <w:bCs/>
                <w:sz w:val="20"/>
                <w:szCs w:val="20"/>
              </w:rPr>
              <w:t>p. z.o.o.</w:t>
            </w:r>
          </w:p>
          <w:p w14:paraId="52F36F98" w14:textId="4BE59FF5" w:rsidR="0065311D" w:rsidRPr="00211A34" w:rsidRDefault="0065311D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C09A7">
              <w:rPr>
                <w:sz w:val="20"/>
                <w:szCs w:val="20"/>
              </w:rPr>
              <w:t>Powstańców Ś</w:t>
            </w:r>
            <w:r>
              <w:rPr>
                <w:sz w:val="20"/>
                <w:szCs w:val="20"/>
              </w:rPr>
              <w:t>lą</w:t>
            </w:r>
            <w:r w:rsidRPr="005C09A7">
              <w:rPr>
                <w:sz w:val="20"/>
                <w:szCs w:val="20"/>
              </w:rPr>
              <w:t>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54A/2</w:t>
            </w:r>
          </w:p>
          <w:p w14:paraId="600CFBC6" w14:textId="77777777" w:rsidR="0065311D" w:rsidRPr="00211A34" w:rsidRDefault="0065311D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Wrocław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78E82B3" w14:textId="77777777" w:rsidR="0065311D" w:rsidRDefault="0065311D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F25E283" w14:textId="77777777" w:rsidR="0065311D" w:rsidRDefault="0065311D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0B4DA65" w14:textId="2138E7EB" w:rsidR="0065311D" w:rsidRPr="00211A34" w:rsidRDefault="0065311D" w:rsidP="004D65E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C09A7" w:rsidRPr="00834EF4" w14:paraId="752E719E" w14:textId="77777777" w:rsidTr="001720C5">
        <w:tc>
          <w:tcPr>
            <w:tcW w:w="2439" w:type="dxa"/>
            <w:shd w:val="clear" w:color="auto" w:fill="auto"/>
          </w:tcPr>
          <w:p w14:paraId="5D303EF3" w14:textId="2C136BE8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Introducery  typu "Peel Away"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implantacji elektrod</w:t>
            </w:r>
          </w:p>
        </w:tc>
        <w:tc>
          <w:tcPr>
            <w:tcW w:w="2523" w:type="dxa"/>
            <w:shd w:val="clear" w:color="auto" w:fill="auto"/>
          </w:tcPr>
          <w:p w14:paraId="1EEBD642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Aesculap - Chifa Sp. z o.o.</w:t>
            </w:r>
          </w:p>
          <w:p w14:paraId="58875D9E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14</w:t>
            </w:r>
          </w:p>
          <w:p w14:paraId="5C1F66B7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3BB45F09" w14:textId="580145AD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AEACF8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566FAB9B" w14:textId="77777777" w:rsidTr="001720C5">
        <w:tc>
          <w:tcPr>
            <w:tcW w:w="2439" w:type="dxa"/>
            <w:shd w:val="clear" w:color="auto" w:fill="auto"/>
          </w:tcPr>
          <w:p w14:paraId="11C9BE33" w14:textId="001F7A21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Introducery  typu "Peel Away"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implantacji elektrod</w:t>
            </w:r>
          </w:p>
        </w:tc>
        <w:tc>
          <w:tcPr>
            <w:tcW w:w="2523" w:type="dxa"/>
            <w:shd w:val="clear" w:color="auto" w:fill="auto"/>
          </w:tcPr>
          <w:p w14:paraId="0392717D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24187C6A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5A69A43B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1CE4E57" w14:textId="4048ED50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- 64.29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A03075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64,29</w:t>
            </w:r>
          </w:p>
        </w:tc>
      </w:tr>
      <w:tr w:rsidR="0065311D" w:rsidRPr="00834EF4" w14:paraId="72FF99A8" w14:textId="77777777" w:rsidTr="00816998">
        <w:tc>
          <w:tcPr>
            <w:tcW w:w="2439" w:type="dxa"/>
            <w:shd w:val="clear" w:color="auto" w:fill="auto"/>
          </w:tcPr>
          <w:p w14:paraId="15172E82" w14:textId="529CE51B" w:rsidR="0065311D" w:rsidRPr="00211A34" w:rsidRDefault="0065311D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Introducery  typu "Peel Away" </w:t>
            </w:r>
            <w:r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implantacji elektrod</w:t>
            </w:r>
          </w:p>
        </w:tc>
        <w:tc>
          <w:tcPr>
            <w:tcW w:w="2523" w:type="dxa"/>
            <w:shd w:val="clear" w:color="auto" w:fill="auto"/>
          </w:tcPr>
          <w:p w14:paraId="355FE980" w14:textId="77777777" w:rsidR="0065311D" w:rsidRPr="00211A34" w:rsidRDefault="0065311D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Hagmed Sp. z o.o. Sp. k.</w:t>
            </w:r>
          </w:p>
          <w:p w14:paraId="3B8D96C9" w14:textId="41D7F743" w:rsidR="0065311D" w:rsidRPr="00211A34" w:rsidRDefault="0065311D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C09A7">
              <w:rPr>
                <w:sz w:val="20"/>
                <w:szCs w:val="20"/>
              </w:rPr>
              <w:t>Tomaszowska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32</w:t>
            </w:r>
          </w:p>
          <w:p w14:paraId="41DE7B34" w14:textId="77777777" w:rsidR="0065311D" w:rsidRPr="00211A34" w:rsidRDefault="0065311D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96-200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Rawa Mazowiecka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3B0F516A" w14:textId="77777777" w:rsidR="0065311D" w:rsidRDefault="0065311D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1584944" w14:textId="12FAD022" w:rsidR="0065311D" w:rsidRPr="00211A34" w:rsidRDefault="0065311D" w:rsidP="004D65E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C09A7" w:rsidRPr="00834EF4" w14:paraId="0C5D6357" w14:textId="77777777" w:rsidTr="001720C5">
        <w:tc>
          <w:tcPr>
            <w:tcW w:w="2439" w:type="dxa"/>
            <w:shd w:val="clear" w:color="auto" w:fill="auto"/>
          </w:tcPr>
          <w:p w14:paraId="52B6A7B5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lastRenderedPageBreak/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Zaawansowany  kardiowerter - defibrylator jednojamowy przeznaczony dla osób kachektycznych</w:t>
            </w:r>
          </w:p>
        </w:tc>
        <w:tc>
          <w:tcPr>
            <w:tcW w:w="2523" w:type="dxa"/>
            <w:shd w:val="clear" w:color="auto" w:fill="auto"/>
          </w:tcPr>
          <w:p w14:paraId="444CB753" w14:textId="153599B6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4E21CC8F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01B168E3" w14:textId="4456A2D3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5F4AC6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E118544" w14:textId="1FA6224E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32290B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A1ED1DF" w14:textId="77777777" w:rsidTr="001720C5">
        <w:tc>
          <w:tcPr>
            <w:tcW w:w="2439" w:type="dxa"/>
            <w:shd w:val="clear" w:color="auto" w:fill="auto"/>
          </w:tcPr>
          <w:p w14:paraId="75B8B9FF" w14:textId="694C8574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resonchronizujący z elektrodą stymulującą A, RV, LV, z zestawem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do wprowadzenia 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el.  Lewokomorowej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(dwa cewniki)  i zestawem do kontrastowania</w:t>
            </w:r>
          </w:p>
        </w:tc>
        <w:tc>
          <w:tcPr>
            <w:tcW w:w="2523" w:type="dxa"/>
            <w:shd w:val="clear" w:color="auto" w:fill="auto"/>
          </w:tcPr>
          <w:p w14:paraId="4AC47115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6D331FCC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5D57C7E6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B9CA6E3" w14:textId="7044A63B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BB0E43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7A561CF4" w14:textId="77777777" w:rsidTr="001720C5">
        <w:tc>
          <w:tcPr>
            <w:tcW w:w="2439" w:type="dxa"/>
            <w:shd w:val="clear" w:color="auto" w:fill="auto"/>
          </w:tcPr>
          <w:p w14:paraId="5B660DF5" w14:textId="5A8B2FF4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resonchronizujący z elektrodą stymulującą A, RV, LV, z zestawem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do wprowadzenia 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el.  Lewokomorowej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(dwa cewniki)  i zestawem do kontrastowania</w:t>
            </w:r>
          </w:p>
        </w:tc>
        <w:tc>
          <w:tcPr>
            <w:tcW w:w="2523" w:type="dxa"/>
            <w:shd w:val="clear" w:color="auto" w:fill="auto"/>
          </w:tcPr>
          <w:p w14:paraId="753267D0" w14:textId="4AB14BF9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29C58169" w14:textId="3406B4A0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190273E3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E247DAC" w14:textId="5E6170BC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- 99.65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F5D76C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99,65</w:t>
            </w:r>
          </w:p>
        </w:tc>
      </w:tr>
      <w:tr w:rsidR="005C09A7" w:rsidRPr="00834EF4" w14:paraId="688160EF" w14:textId="77777777" w:rsidTr="001720C5">
        <w:tc>
          <w:tcPr>
            <w:tcW w:w="2439" w:type="dxa"/>
            <w:shd w:val="clear" w:color="auto" w:fill="auto"/>
          </w:tcPr>
          <w:p w14:paraId="54A1AADC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Zaawansowany  kardiowerter - defibrylator resynchronizujący przeznaczony dla osób kachektycznych</w:t>
            </w:r>
          </w:p>
        </w:tc>
        <w:tc>
          <w:tcPr>
            <w:tcW w:w="2523" w:type="dxa"/>
            <w:shd w:val="clear" w:color="auto" w:fill="auto"/>
          </w:tcPr>
          <w:p w14:paraId="59249B41" w14:textId="004C31C0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6C64E494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75A1E50B" w14:textId="061D3B24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5F4AC6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EDCCAC2" w14:textId="2EBCD876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5B66BE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7B4D4FA8" w14:textId="77777777" w:rsidTr="001720C5">
        <w:tc>
          <w:tcPr>
            <w:tcW w:w="2439" w:type="dxa"/>
            <w:shd w:val="clear" w:color="auto" w:fill="auto"/>
          </w:tcPr>
          <w:p w14:paraId="4670AFD4" w14:textId="28BB9635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Elektrody diagnostyczne i kable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elektrod diagnostycznych</w:t>
            </w:r>
          </w:p>
        </w:tc>
        <w:tc>
          <w:tcPr>
            <w:tcW w:w="2523" w:type="dxa"/>
            <w:shd w:val="clear" w:color="auto" w:fill="auto"/>
          </w:tcPr>
          <w:p w14:paraId="6C162D48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Hagmed Sp. z o.o. Sp. k.</w:t>
            </w:r>
          </w:p>
          <w:p w14:paraId="29D4181F" w14:textId="581E6A55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Tomaszowska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32</w:t>
            </w:r>
          </w:p>
          <w:p w14:paraId="48AE259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96-200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Rawa Mazowiecka</w:t>
            </w:r>
          </w:p>
        </w:tc>
        <w:tc>
          <w:tcPr>
            <w:tcW w:w="2976" w:type="dxa"/>
            <w:shd w:val="clear" w:color="auto" w:fill="auto"/>
          </w:tcPr>
          <w:p w14:paraId="5BE41061" w14:textId="3E89C6D6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5537DF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4B4C79F8" w14:textId="77777777" w:rsidTr="001720C5">
        <w:tc>
          <w:tcPr>
            <w:tcW w:w="2439" w:type="dxa"/>
            <w:shd w:val="clear" w:color="auto" w:fill="auto"/>
          </w:tcPr>
          <w:p w14:paraId="5FF5E494" w14:textId="3F7E3EAE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Elektrody diagnostyczne i kable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elektrod diagnostycznych</w:t>
            </w:r>
          </w:p>
        </w:tc>
        <w:tc>
          <w:tcPr>
            <w:tcW w:w="2523" w:type="dxa"/>
            <w:shd w:val="clear" w:color="auto" w:fill="auto"/>
          </w:tcPr>
          <w:p w14:paraId="774EE80A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2928C584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1C2E126D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E859F4A" w14:textId="32B94365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- 68.03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3C9C7E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68,03</w:t>
            </w:r>
          </w:p>
        </w:tc>
      </w:tr>
      <w:tr w:rsidR="005C09A7" w:rsidRPr="00834EF4" w14:paraId="64AE9E71" w14:textId="77777777" w:rsidTr="001720C5">
        <w:tc>
          <w:tcPr>
            <w:tcW w:w="2439" w:type="dxa"/>
            <w:shd w:val="clear" w:color="auto" w:fill="auto"/>
          </w:tcPr>
          <w:p w14:paraId="4FF00406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Cewniki ablacyjne</w:t>
            </w:r>
          </w:p>
        </w:tc>
        <w:tc>
          <w:tcPr>
            <w:tcW w:w="2523" w:type="dxa"/>
            <w:shd w:val="clear" w:color="auto" w:fill="auto"/>
          </w:tcPr>
          <w:p w14:paraId="45D7275B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6A0DAB58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29732E47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2C3356E" w14:textId="30029836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E59C6B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E27E631" w14:textId="77777777" w:rsidTr="001720C5">
        <w:tc>
          <w:tcPr>
            <w:tcW w:w="2439" w:type="dxa"/>
            <w:shd w:val="clear" w:color="auto" w:fill="auto"/>
          </w:tcPr>
          <w:p w14:paraId="1A0152A2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Zestaw do nakłucia transseptalnego</w:t>
            </w:r>
          </w:p>
        </w:tc>
        <w:tc>
          <w:tcPr>
            <w:tcW w:w="2523" w:type="dxa"/>
            <w:shd w:val="clear" w:color="auto" w:fill="auto"/>
          </w:tcPr>
          <w:p w14:paraId="3FCBD4D0" w14:textId="60FFBE8D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Agencja Naukowo-Techniczna SYMIC</w:t>
            </w:r>
            <w:r w:rsidR="005F4AC6">
              <w:rPr>
                <w:b/>
                <w:bCs/>
                <w:sz w:val="20"/>
                <w:szCs w:val="20"/>
              </w:rPr>
              <w:t>O</w:t>
            </w:r>
            <w:r w:rsidRPr="005C09A7">
              <w:rPr>
                <w:b/>
                <w:bCs/>
                <w:sz w:val="20"/>
                <w:szCs w:val="20"/>
              </w:rPr>
              <w:t xml:space="preserve"> </w:t>
            </w:r>
            <w:r w:rsidR="005F4AC6">
              <w:rPr>
                <w:b/>
                <w:bCs/>
                <w:sz w:val="20"/>
                <w:szCs w:val="20"/>
              </w:rPr>
              <w:br/>
              <w:t>S</w:t>
            </w:r>
            <w:r w:rsidRPr="005C09A7">
              <w:rPr>
                <w:b/>
                <w:bCs/>
                <w:sz w:val="20"/>
                <w:szCs w:val="20"/>
              </w:rPr>
              <w:t>p. z.o.o.</w:t>
            </w:r>
          </w:p>
          <w:p w14:paraId="09AFFFBD" w14:textId="749EB647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</w:t>
            </w:r>
            <w:r w:rsidR="005C09A7" w:rsidRPr="005C09A7">
              <w:rPr>
                <w:sz w:val="20"/>
                <w:szCs w:val="20"/>
              </w:rPr>
              <w:t>owstańców Ś</w:t>
            </w:r>
            <w:r>
              <w:rPr>
                <w:sz w:val="20"/>
                <w:szCs w:val="20"/>
              </w:rPr>
              <w:t>lą</w:t>
            </w:r>
            <w:r w:rsidR="005C09A7" w:rsidRPr="005C09A7">
              <w:rPr>
                <w:sz w:val="20"/>
                <w:szCs w:val="20"/>
              </w:rPr>
              <w:t>skich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54A/2</w:t>
            </w:r>
          </w:p>
          <w:p w14:paraId="3FF2B6C6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D5A9DD9" w14:textId="763CECAE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667874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3429AA9F" w14:textId="77777777" w:rsidTr="001720C5">
        <w:tc>
          <w:tcPr>
            <w:tcW w:w="2439" w:type="dxa"/>
            <w:shd w:val="clear" w:color="auto" w:fill="auto"/>
          </w:tcPr>
          <w:p w14:paraId="2BB69695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Zestaw do nakłucia transseptalnego</w:t>
            </w:r>
          </w:p>
        </w:tc>
        <w:tc>
          <w:tcPr>
            <w:tcW w:w="2523" w:type="dxa"/>
            <w:shd w:val="clear" w:color="auto" w:fill="auto"/>
          </w:tcPr>
          <w:p w14:paraId="16BB8F20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346E6C8F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0B476AB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DD4B961" w14:textId="529FAB86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- 69.0</w:t>
            </w:r>
            <w:r w:rsidR="0065311D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D8971A" w14:textId="30FBA27D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69,0</w:t>
            </w:r>
            <w:r w:rsidR="0065311D">
              <w:rPr>
                <w:sz w:val="20"/>
                <w:szCs w:val="20"/>
              </w:rPr>
              <w:t>8</w:t>
            </w:r>
          </w:p>
        </w:tc>
      </w:tr>
      <w:tr w:rsidR="005C09A7" w:rsidRPr="00834EF4" w14:paraId="3730ADFD" w14:textId="77777777" w:rsidTr="001720C5">
        <w:tc>
          <w:tcPr>
            <w:tcW w:w="2439" w:type="dxa"/>
            <w:shd w:val="clear" w:color="auto" w:fill="auto"/>
          </w:tcPr>
          <w:p w14:paraId="3D835813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Zestaw do nakłucia transseptalnego</w:t>
            </w:r>
          </w:p>
        </w:tc>
        <w:tc>
          <w:tcPr>
            <w:tcW w:w="2523" w:type="dxa"/>
            <w:shd w:val="clear" w:color="auto" w:fill="auto"/>
          </w:tcPr>
          <w:p w14:paraId="48C53840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510BC771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61425A03" w14:textId="4BEF0BDF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984176E" w14:textId="3BCEEA7B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- 66.3</w:t>
            </w:r>
            <w:r w:rsidR="0065311D">
              <w:rPr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83B7D7" w14:textId="66719EDA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66,3</w:t>
            </w:r>
            <w:r w:rsidR="0065311D">
              <w:rPr>
                <w:sz w:val="20"/>
                <w:szCs w:val="20"/>
              </w:rPr>
              <w:t>2</w:t>
            </w:r>
          </w:p>
        </w:tc>
      </w:tr>
      <w:tr w:rsidR="005C09A7" w:rsidRPr="00834EF4" w14:paraId="00AB5C61" w14:textId="77777777" w:rsidTr="001720C5">
        <w:tc>
          <w:tcPr>
            <w:tcW w:w="2439" w:type="dxa"/>
            <w:shd w:val="clear" w:color="auto" w:fill="auto"/>
          </w:tcPr>
          <w:p w14:paraId="579B0108" w14:textId="2A57B011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JEDNOJAMOWY SSIR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ELEKTRODĄ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możliwością skanowania MRI całego ciała</w:t>
            </w:r>
          </w:p>
        </w:tc>
        <w:tc>
          <w:tcPr>
            <w:tcW w:w="2523" w:type="dxa"/>
            <w:shd w:val="clear" w:color="auto" w:fill="auto"/>
          </w:tcPr>
          <w:p w14:paraId="70838312" w14:textId="3ED15CF8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00482A5A" w14:textId="59C196E4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6B8D65E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A8A68DE" w14:textId="13620F57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E5E5BE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1A0EEE85" w14:textId="77777777" w:rsidTr="001720C5">
        <w:tc>
          <w:tcPr>
            <w:tcW w:w="2439" w:type="dxa"/>
            <w:shd w:val="clear" w:color="auto" w:fill="auto"/>
          </w:tcPr>
          <w:p w14:paraId="4903AB1D" w14:textId="3FBF561F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lastRenderedPageBreak/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JEDNOJAMOWY SSIR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ELEKTRODĄ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możliwością skanowania MRI całego ciała</w:t>
            </w:r>
          </w:p>
        </w:tc>
        <w:tc>
          <w:tcPr>
            <w:tcW w:w="2523" w:type="dxa"/>
            <w:shd w:val="clear" w:color="auto" w:fill="auto"/>
          </w:tcPr>
          <w:p w14:paraId="2CC84204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19996786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2D2551E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0BC2E22F" w14:textId="132C6B71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- 91.53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6BD674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91,53</w:t>
            </w:r>
          </w:p>
        </w:tc>
      </w:tr>
      <w:tr w:rsidR="0065311D" w:rsidRPr="00834EF4" w14:paraId="7070CAC2" w14:textId="77777777" w:rsidTr="0094639E">
        <w:tc>
          <w:tcPr>
            <w:tcW w:w="2439" w:type="dxa"/>
            <w:shd w:val="clear" w:color="auto" w:fill="auto"/>
          </w:tcPr>
          <w:p w14:paraId="49E117A4" w14:textId="010A36A0" w:rsidR="0065311D" w:rsidRPr="00211A34" w:rsidRDefault="0065311D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JEDNOJAMOWY SSIR </w:t>
            </w:r>
            <w:r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ELEKTRODĄ </w:t>
            </w:r>
            <w:r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możliwością skanowania MRI całego ciała</w:t>
            </w:r>
          </w:p>
        </w:tc>
        <w:tc>
          <w:tcPr>
            <w:tcW w:w="2523" w:type="dxa"/>
            <w:shd w:val="clear" w:color="auto" w:fill="auto"/>
          </w:tcPr>
          <w:p w14:paraId="4B417F35" w14:textId="77777777" w:rsidR="0065311D" w:rsidRPr="00211A34" w:rsidRDefault="0065311D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2AB9EE65" w14:textId="77777777" w:rsidR="0065311D" w:rsidRPr="00211A34" w:rsidRDefault="0065311D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3BE1AA29" w14:textId="39FB5FE0" w:rsidR="0065311D" w:rsidRPr="00211A34" w:rsidRDefault="0065311D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1BAFB50F" w14:textId="77777777" w:rsidR="0065311D" w:rsidRDefault="0065311D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817BD29" w14:textId="77777777" w:rsidR="0065311D" w:rsidRDefault="0065311D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6658A20" w14:textId="3EC1B3B3" w:rsidR="0065311D" w:rsidRPr="00211A34" w:rsidRDefault="0065311D" w:rsidP="004D65E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C09A7" w:rsidRPr="00834EF4" w14:paraId="29552201" w14:textId="77777777" w:rsidTr="001720C5">
        <w:tc>
          <w:tcPr>
            <w:tcW w:w="2439" w:type="dxa"/>
            <w:shd w:val="clear" w:color="auto" w:fill="auto"/>
          </w:tcPr>
          <w:p w14:paraId="321F6C37" w14:textId="7FDE3F4F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DWUJAMOWY DDD(R) z ELEKTRODAMI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możliwością skanowania MRI całego ciała</w:t>
            </w:r>
          </w:p>
        </w:tc>
        <w:tc>
          <w:tcPr>
            <w:tcW w:w="2523" w:type="dxa"/>
            <w:shd w:val="clear" w:color="auto" w:fill="auto"/>
          </w:tcPr>
          <w:p w14:paraId="58CAE2E1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7A6EB5C4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1F39E005" w14:textId="04400CDA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A53E235" w14:textId="034C8772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19BC2E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1DD60668" w14:textId="77777777" w:rsidTr="001720C5">
        <w:tc>
          <w:tcPr>
            <w:tcW w:w="2439" w:type="dxa"/>
            <w:shd w:val="clear" w:color="auto" w:fill="auto"/>
          </w:tcPr>
          <w:p w14:paraId="42064C6A" w14:textId="0C2FB9D5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DWUJAMOWY DDD(R) z ELEKTRODAMI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możliwością skanowania MRI całego ciała</w:t>
            </w:r>
          </w:p>
        </w:tc>
        <w:tc>
          <w:tcPr>
            <w:tcW w:w="2523" w:type="dxa"/>
            <w:shd w:val="clear" w:color="auto" w:fill="auto"/>
          </w:tcPr>
          <w:p w14:paraId="06AE665D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6B99A7D1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00C7F950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12B41342" w14:textId="2E43FC98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- 95.56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53905D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95,56</w:t>
            </w:r>
          </w:p>
        </w:tc>
      </w:tr>
      <w:tr w:rsidR="005C09A7" w:rsidRPr="00834EF4" w14:paraId="5C845EE6" w14:textId="77777777" w:rsidTr="001720C5">
        <w:tc>
          <w:tcPr>
            <w:tcW w:w="2439" w:type="dxa"/>
            <w:shd w:val="clear" w:color="auto" w:fill="auto"/>
          </w:tcPr>
          <w:p w14:paraId="36C091F8" w14:textId="3CCCB812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 RESYNCHRONIZUJĄCY (CRT-P) z trzema elektrodami, balonem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do grafii CS, zestawem wprowadzającym do CS zgodnym z elementami wymienionymi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w Warunkach Szczegółowych Zamówienia,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możliwością skanowania MRI całego ciała</w:t>
            </w:r>
          </w:p>
        </w:tc>
        <w:tc>
          <w:tcPr>
            <w:tcW w:w="2523" w:type="dxa"/>
            <w:shd w:val="clear" w:color="auto" w:fill="auto"/>
          </w:tcPr>
          <w:p w14:paraId="14ACB28C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404A5FC1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0048401D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6ED05992" w14:textId="46093003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09295B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D050AA" w:rsidRPr="00834EF4" w14:paraId="598F2A59" w14:textId="77777777" w:rsidTr="00622F9B">
        <w:tc>
          <w:tcPr>
            <w:tcW w:w="2439" w:type="dxa"/>
            <w:shd w:val="clear" w:color="auto" w:fill="auto"/>
          </w:tcPr>
          <w:p w14:paraId="5D398B66" w14:textId="4D40C922" w:rsidR="00D050AA" w:rsidRPr="00211A34" w:rsidRDefault="00D050AA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STYMULATOR  RESYNCHRONIZUJĄCY (CRT-P) z trzema elektrodami, balonem </w:t>
            </w:r>
            <w:r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do grafii CS, zestawem wprowadzającym do CS zgodnym z elementami wymienionymi </w:t>
            </w:r>
            <w:r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w Warunkach Szczegółowych Zamówienia, </w:t>
            </w:r>
            <w:r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możliwością skanowania MRI całego ciała</w:t>
            </w:r>
          </w:p>
        </w:tc>
        <w:tc>
          <w:tcPr>
            <w:tcW w:w="2523" w:type="dxa"/>
            <w:shd w:val="clear" w:color="auto" w:fill="auto"/>
          </w:tcPr>
          <w:p w14:paraId="4BEE90CF" w14:textId="77777777" w:rsidR="00D050AA" w:rsidRPr="00211A34" w:rsidRDefault="00D050AA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1A362C7E" w14:textId="77777777" w:rsidR="00D050AA" w:rsidRPr="00211A34" w:rsidRDefault="00D050AA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226A1EB7" w14:textId="2B55A8B4" w:rsidR="00D050AA" w:rsidRPr="00211A34" w:rsidRDefault="00D050AA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19103E96" w14:textId="77777777" w:rsidR="00D050AA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0A91AAD" w14:textId="77777777" w:rsidR="00D050AA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ACC9E4E" w14:textId="77777777" w:rsidR="00D050AA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00AB699" w14:textId="77777777" w:rsidR="00D050AA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0D84DEEA" w14:textId="77777777" w:rsidR="00D050AA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D8B7188" w14:textId="060BCB5A" w:rsidR="00D050AA" w:rsidRPr="00211A34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C09A7" w:rsidRPr="00834EF4" w14:paraId="230E0742" w14:textId="77777777" w:rsidTr="001720C5">
        <w:tc>
          <w:tcPr>
            <w:tcW w:w="2439" w:type="dxa"/>
            <w:shd w:val="clear" w:color="auto" w:fill="auto"/>
          </w:tcPr>
          <w:p w14:paraId="64587E28" w14:textId="1D66F5C5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ZESTAW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DO STYMULACJI PĘCZKA HISA SKŁADAJĄCY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SIĘ Z ELEKTRODY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I CEWNIKA DOPROWADZAJĄCEGO - TERAPIA CRT</w:t>
            </w:r>
          </w:p>
        </w:tc>
        <w:tc>
          <w:tcPr>
            <w:tcW w:w="2523" w:type="dxa"/>
            <w:shd w:val="clear" w:color="auto" w:fill="auto"/>
          </w:tcPr>
          <w:p w14:paraId="31ECBEF7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6266DBED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1F0FF6E8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427FD3A9" w14:textId="273F6594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E7C8C5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376E3264" w14:textId="77777777" w:rsidTr="001720C5">
        <w:tc>
          <w:tcPr>
            <w:tcW w:w="2439" w:type="dxa"/>
            <w:shd w:val="clear" w:color="auto" w:fill="auto"/>
          </w:tcPr>
          <w:p w14:paraId="6C3932B6" w14:textId="21420D4B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ZESTAW DO STYMULACJI PĘCZKA HISA SKŁADAJĄCY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SIĘ Z ELEKTRODY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I CEWNIKA </w:t>
            </w:r>
            <w:r w:rsidRPr="005C09A7">
              <w:rPr>
                <w:sz w:val="20"/>
                <w:szCs w:val="20"/>
              </w:rPr>
              <w:lastRenderedPageBreak/>
              <w:t>DOPROWADZAJĄCEGO - TERAPIA CRT</w:t>
            </w:r>
          </w:p>
        </w:tc>
        <w:tc>
          <w:tcPr>
            <w:tcW w:w="2523" w:type="dxa"/>
            <w:shd w:val="clear" w:color="auto" w:fill="auto"/>
          </w:tcPr>
          <w:p w14:paraId="695B51BF" w14:textId="1035CD72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lastRenderedPageBreak/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6F5C004C" w14:textId="330784B6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378463BD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CF31483" w14:textId="6BEC1025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- 85.9</w:t>
            </w:r>
            <w:r w:rsidR="00D050AA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66D109" w14:textId="233FB6A0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85,9</w:t>
            </w:r>
            <w:r w:rsidR="00D050AA">
              <w:rPr>
                <w:sz w:val="20"/>
                <w:szCs w:val="20"/>
              </w:rPr>
              <w:t>7</w:t>
            </w:r>
          </w:p>
        </w:tc>
      </w:tr>
      <w:tr w:rsidR="005C09A7" w:rsidRPr="00834EF4" w14:paraId="76D24503" w14:textId="77777777" w:rsidTr="001720C5">
        <w:tc>
          <w:tcPr>
            <w:tcW w:w="2439" w:type="dxa"/>
            <w:shd w:val="clear" w:color="auto" w:fill="auto"/>
          </w:tcPr>
          <w:p w14:paraId="1990044A" w14:textId="7E04A992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KARDIOWERTER - DEFIBRYLATOR JEDNOJAMOWY ICD-VR z możliwością skanowania MRI całego ciała z elektrodą DF 4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lub DF1</w:t>
            </w:r>
          </w:p>
        </w:tc>
        <w:tc>
          <w:tcPr>
            <w:tcW w:w="2523" w:type="dxa"/>
            <w:shd w:val="clear" w:color="auto" w:fill="auto"/>
          </w:tcPr>
          <w:p w14:paraId="45015C2E" w14:textId="427B111C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603A2D9F" w14:textId="13ABED57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32F50F98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E640418" w14:textId="0536B488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FE10AA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EE5BB3C" w14:textId="77777777" w:rsidTr="001720C5">
        <w:tc>
          <w:tcPr>
            <w:tcW w:w="2439" w:type="dxa"/>
            <w:shd w:val="clear" w:color="auto" w:fill="auto"/>
          </w:tcPr>
          <w:p w14:paraId="7BAE7C92" w14:textId="13EA3024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KARDIOWERTER - DEFIBRYLATOR JEDNOJAMOWY ICD-VR z możliwością skanowania MRI całego ciała z elektrodą DF 4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lub DF1</w:t>
            </w:r>
          </w:p>
        </w:tc>
        <w:tc>
          <w:tcPr>
            <w:tcW w:w="2523" w:type="dxa"/>
            <w:shd w:val="clear" w:color="auto" w:fill="auto"/>
          </w:tcPr>
          <w:p w14:paraId="49714ACE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1A4F8E50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52100420" w14:textId="791365DB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7B1FAF" w14:textId="24057EAB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- 98.14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7B512B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98,14</w:t>
            </w:r>
          </w:p>
        </w:tc>
      </w:tr>
      <w:tr w:rsidR="005C09A7" w:rsidRPr="00834EF4" w14:paraId="74450771" w14:textId="77777777" w:rsidTr="001720C5">
        <w:tc>
          <w:tcPr>
            <w:tcW w:w="2439" w:type="dxa"/>
            <w:shd w:val="clear" w:color="auto" w:fill="auto"/>
          </w:tcPr>
          <w:p w14:paraId="1E4CB3C2" w14:textId="1A459059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DLA OSÓB KACHEKTYCZNYCH - KARDIOWERTER- DEFIBRYLATOR JEDNOJAMOWY ICD-VR z możliwością skanowania MRI całego ciała z elektrodą DF4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lub DF1</w:t>
            </w:r>
          </w:p>
        </w:tc>
        <w:tc>
          <w:tcPr>
            <w:tcW w:w="2523" w:type="dxa"/>
            <w:shd w:val="clear" w:color="auto" w:fill="auto"/>
          </w:tcPr>
          <w:p w14:paraId="7F98CD79" w14:textId="783777BE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240F9D69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061681C4" w14:textId="02F9B78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5F4AC6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87CEDA8" w14:textId="00BAB421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B61B60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6EA05EB4" w14:textId="77777777" w:rsidTr="001720C5">
        <w:tc>
          <w:tcPr>
            <w:tcW w:w="2439" w:type="dxa"/>
            <w:shd w:val="clear" w:color="auto" w:fill="auto"/>
          </w:tcPr>
          <w:p w14:paraId="173B6487" w14:textId="79BF73CE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KARDIOWERTER - DEFIBRYLATOR DWUJAMOWY ICD DR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możliwością skanowania MRI całego ciała z elektrodami DF4 lub DF1</w:t>
            </w:r>
          </w:p>
        </w:tc>
        <w:tc>
          <w:tcPr>
            <w:tcW w:w="2523" w:type="dxa"/>
            <w:shd w:val="clear" w:color="auto" w:fill="auto"/>
          </w:tcPr>
          <w:p w14:paraId="445794C9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6EF3BA62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433FF5F5" w14:textId="174239DD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7CB9BF6" w14:textId="43D1AACA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2AEBAF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4AB3E24E" w14:textId="77777777" w:rsidTr="001720C5">
        <w:tc>
          <w:tcPr>
            <w:tcW w:w="2439" w:type="dxa"/>
            <w:shd w:val="clear" w:color="auto" w:fill="auto"/>
          </w:tcPr>
          <w:p w14:paraId="195E2032" w14:textId="38426B89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KARDIOWERTER - DEFIBRYLATOR DWUJAMOWY ICD DR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możliwością skanowania MRI całego ciała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elektrodami DF4 lub DF1</w:t>
            </w:r>
          </w:p>
        </w:tc>
        <w:tc>
          <w:tcPr>
            <w:tcW w:w="2523" w:type="dxa"/>
            <w:shd w:val="clear" w:color="auto" w:fill="auto"/>
          </w:tcPr>
          <w:p w14:paraId="4B05DAEE" w14:textId="62B29B4A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3AACC237" w14:textId="7B3DE4FA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10A38516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C354CF2" w14:textId="6BADABEA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- 99.3</w:t>
            </w:r>
            <w:r w:rsidR="00D050AA">
              <w:rPr>
                <w:sz w:val="20"/>
                <w:szCs w:val="20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D5C358" w14:textId="72A05C55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99,3</w:t>
            </w:r>
            <w:r w:rsidR="00D050AA">
              <w:rPr>
                <w:sz w:val="20"/>
                <w:szCs w:val="20"/>
              </w:rPr>
              <w:t>6</w:t>
            </w:r>
          </w:p>
        </w:tc>
      </w:tr>
      <w:tr w:rsidR="005C09A7" w:rsidRPr="00834EF4" w14:paraId="707F68D8" w14:textId="77777777" w:rsidTr="001720C5">
        <w:tc>
          <w:tcPr>
            <w:tcW w:w="2439" w:type="dxa"/>
            <w:shd w:val="clear" w:color="auto" w:fill="auto"/>
          </w:tcPr>
          <w:p w14:paraId="51CCCB81" w14:textId="789B98A8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KARDIOWERTER DEFIBRYLATOR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FUNKCJĄ TERAPII RESYNCHRONIZUJĄCEJ SERCE (CRT-D)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możliwością skanowania MRI całego ciała Z ZESTAWEM ELEKTROD DF4/DF1, IS1, IS4 I ZESTAWEM WPROWADZAJĄCYM zgodnym z elementami wymienionymi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w Warunkach Szczegółowych Zamówienia</w:t>
            </w:r>
          </w:p>
        </w:tc>
        <w:tc>
          <w:tcPr>
            <w:tcW w:w="2523" w:type="dxa"/>
            <w:shd w:val="clear" w:color="auto" w:fill="auto"/>
          </w:tcPr>
          <w:p w14:paraId="4C7CD9B3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6CB87640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5E85B86C" w14:textId="7B9D675D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B00ECB0" w14:textId="6DD9A380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84F386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6BB938D" w14:textId="77777777" w:rsidTr="001720C5">
        <w:tc>
          <w:tcPr>
            <w:tcW w:w="2439" w:type="dxa"/>
            <w:shd w:val="clear" w:color="auto" w:fill="auto"/>
          </w:tcPr>
          <w:p w14:paraId="62E60866" w14:textId="64FF147B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KARDIOWERTER DEFIBRYLATOR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FUNKCJĄ TERAPII RESYNCHRONIZUJĄCEJ SERCE (CRT-D)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możliwością skanowania </w:t>
            </w:r>
            <w:r w:rsidRPr="005C09A7">
              <w:rPr>
                <w:sz w:val="20"/>
                <w:szCs w:val="20"/>
              </w:rPr>
              <w:lastRenderedPageBreak/>
              <w:t xml:space="preserve">MRI całego ciała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ZESTAWEM ELEKTROD DF4/DF1, IS1, IS4 I ZESTAWEM WPROWADZAJĄCYM zgodnym z elementami wymienionymi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w Warunkach Szczegółowych Zamówienia</w:t>
            </w:r>
          </w:p>
        </w:tc>
        <w:tc>
          <w:tcPr>
            <w:tcW w:w="2523" w:type="dxa"/>
            <w:shd w:val="clear" w:color="auto" w:fill="auto"/>
          </w:tcPr>
          <w:p w14:paraId="2DDD1A7B" w14:textId="60934D33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lastRenderedPageBreak/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164DA9F7" w14:textId="0CBBF7AA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3C7E34EF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0C1843F" w14:textId="66341E83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- 98.</w:t>
            </w:r>
            <w:r w:rsidR="00D050AA">
              <w:rPr>
                <w:sz w:val="20"/>
                <w:szCs w:val="20"/>
              </w:rPr>
              <w:t>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FB5368" w14:textId="4E476232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98,</w:t>
            </w:r>
            <w:r w:rsidR="00D050AA">
              <w:rPr>
                <w:sz w:val="20"/>
                <w:szCs w:val="20"/>
              </w:rPr>
              <w:t>30</w:t>
            </w:r>
          </w:p>
        </w:tc>
      </w:tr>
      <w:tr w:rsidR="005C09A7" w:rsidRPr="00834EF4" w14:paraId="0F1837CF" w14:textId="77777777" w:rsidTr="001720C5">
        <w:tc>
          <w:tcPr>
            <w:tcW w:w="2439" w:type="dxa"/>
            <w:shd w:val="clear" w:color="auto" w:fill="auto"/>
          </w:tcPr>
          <w:p w14:paraId="651848BC" w14:textId="31C39C8F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DLA OSÓB KACHEKTYCZNYCH - KARDIOWERTER DEFIBRYLATOR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FUNKCJĄ TERAPII RESYNCHRONIZUJĄCEJ SERCE (CRT-D)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możliwością skanowania MRI całego ciała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Z ZESTAWEM ELEKTROD DF4/DF1, IS 1/IS4 I ZESTAWEM WPROWADZAJĄCYM zgodnym z elementami wymienionymi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w Warunkach Szczegółowych Zamówienia</w:t>
            </w:r>
          </w:p>
        </w:tc>
        <w:tc>
          <w:tcPr>
            <w:tcW w:w="2523" w:type="dxa"/>
            <w:shd w:val="clear" w:color="auto" w:fill="auto"/>
          </w:tcPr>
          <w:p w14:paraId="6FAB3D32" w14:textId="2218E889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17578C65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14B1C175" w14:textId="309D96F4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5F4AC6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25752EA" w14:textId="2202B4FF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149154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D050AA" w:rsidRPr="00834EF4" w14:paraId="5E0E4C4C" w14:textId="77777777" w:rsidTr="00986BB1">
        <w:tc>
          <w:tcPr>
            <w:tcW w:w="2439" w:type="dxa"/>
            <w:shd w:val="clear" w:color="auto" w:fill="auto"/>
          </w:tcPr>
          <w:p w14:paraId="2F21C728" w14:textId="3859F80F" w:rsidR="00D050AA" w:rsidRPr="00211A34" w:rsidRDefault="00D050AA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INTRODUKTORY DO PRZEZŻYLNEGO WPROWADZANIA ELEKTROD </w:t>
            </w:r>
            <w:r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ROZRYWALNĄ KOSZULKĄ</w:t>
            </w:r>
          </w:p>
        </w:tc>
        <w:tc>
          <w:tcPr>
            <w:tcW w:w="2523" w:type="dxa"/>
            <w:shd w:val="clear" w:color="auto" w:fill="auto"/>
          </w:tcPr>
          <w:p w14:paraId="3DE223E5" w14:textId="207176BA" w:rsidR="00D050AA" w:rsidRPr="00211A34" w:rsidRDefault="00D050AA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Agencja Naukowo-Techniczna SYMIC</w:t>
            </w:r>
            <w:r>
              <w:rPr>
                <w:b/>
                <w:bCs/>
                <w:sz w:val="20"/>
                <w:szCs w:val="20"/>
              </w:rPr>
              <w:t>O</w:t>
            </w:r>
            <w:r w:rsidRPr="005C09A7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  <w:t>S</w:t>
            </w:r>
            <w:r w:rsidRPr="005C09A7">
              <w:rPr>
                <w:b/>
                <w:bCs/>
                <w:sz w:val="20"/>
                <w:szCs w:val="20"/>
              </w:rPr>
              <w:t>p. z.o.o.</w:t>
            </w:r>
          </w:p>
          <w:p w14:paraId="2787E448" w14:textId="4B484087" w:rsidR="00D050AA" w:rsidRPr="00211A34" w:rsidRDefault="00D050AA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C09A7">
              <w:rPr>
                <w:sz w:val="20"/>
                <w:szCs w:val="20"/>
              </w:rPr>
              <w:t>Powstańców Ś</w:t>
            </w:r>
            <w:r>
              <w:rPr>
                <w:sz w:val="20"/>
                <w:szCs w:val="20"/>
              </w:rPr>
              <w:t>lą</w:t>
            </w:r>
            <w:r w:rsidRPr="005C09A7">
              <w:rPr>
                <w:sz w:val="20"/>
                <w:szCs w:val="20"/>
              </w:rPr>
              <w:t>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54A/2</w:t>
            </w:r>
          </w:p>
          <w:p w14:paraId="234D5AB3" w14:textId="77777777" w:rsidR="00D050AA" w:rsidRPr="00211A34" w:rsidRDefault="00D050AA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Wrocław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465E3B7D" w14:textId="77777777" w:rsidR="00D050AA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A787118" w14:textId="77777777" w:rsidR="00D050AA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53F44BD7" w14:textId="281CF890" w:rsidR="00D050AA" w:rsidRPr="00211A34" w:rsidRDefault="00D050AA" w:rsidP="004D65E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5C09A7" w:rsidRPr="00834EF4" w14:paraId="094B9E07" w14:textId="77777777" w:rsidTr="001720C5">
        <w:tc>
          <w:tcPr>
            <w:tcW w:w="2439" w:type="dxa"/>
            <w:shd w:val="clear" w:color="auto" w:fill="auto"/>
          </w:tcPr>
          <w:p w14:paraId="6591ED9A" w14:textId="6E8E36AE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INTRODUKTORY DO PRZEZŻYLNEGO WPROWADZANIA ELEKTROD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ROZRYWALNĄ KOSZULKĄ</w:t>
            </w:r>
          </w:p>
        </w:tc>
        <w:tc>
          <w:tcPr>
            <w:tcW w:w="2523" w:type="dxa"/>
            <w:shd w:val="clear" w:color="auto" w:fill="auto"/>
          </w:tcPr>
          <w:p w14:paraId="2A551FAA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Aesculap - Chifa Sp. z o.o.</w:t>
            </w:r>
          </w:p>
          <w:p w14:paraId="1EAC73C2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14</w:t>
            </w:r>
          </w:p>
          <w:p w14:paraId="58E19964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61C668D8" w14:textId="75E1DC65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B1064E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756F7DF3" w14:textId="77777777" w:rsidTr="001720C5">
        <w:tc>
          <w:tcPr>
            <w:tcW w:w="2439" w:type="dxa"/>
            <w:shd w:val="clear" w:color="auto" w:fill="auto"/>
          </w:tcPr>
          <w:p w14:paraId="34FA3528" w14:textId="60D4AC3E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INTRODUKTORY DO PRZEZŻYLNEGO WPROWADZANIA ELEKTROD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ROZRYWALNĄ KOSZULKĄ</w:t>
            </w:r>
          </w:p>
        </w:tc>
        <w:tc>
          <w:tcPr>
            <w:tcW w:w="2523" w:type="dxa"/>
            <w:shd w:val="clear" w:color="auto" w:fill="auto"/>
          </w:tcPr>
          <w:p w14:paraId="7DD6055C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Hagmed Sp. z o.o. Sp. k.</w:t>
            </w:r>
          </w:p>
          <w:p w14:paraId="1698A5B7" w14:textId="743F9953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Tomaszowska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32</w:t>
            </w:r>
          </w:p>
          <w:p w14:paraId="791A2ABA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96-200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Rawa Mazowiecka</w:t>
            </w:r>
          </w:p>
        </w:tc>
        <w:tc>
          <w:tcPr>
            <w:tcW w:w="2976" w:type="dxa"/>
            <w:shd w:val="clear" w:color="auto" w:fill="auto"/>
          </w:tcPr>
          <w:p w14:paraId="7BE62C2F" w14:textId="110A71FA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- 66.18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3A08C6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66,18</w:t>
            </w:r>
          </w:p>
        </w:tc>
      </w:tr>
      <w:tr w:rsidR="005C09A7" w:rsidRPr="00834EF4" w14:paraId="347A66C5" w14:textId="77777777" w:rsidTr="001720C5">
        <w:tc>
          <w:tcPr>
            <w:tcW w:w="2439" w:type="dxa"/>
            <w:shd w:val="clear" w:color="auto" w:fill="auto"/>
          </w:tcPr>
          <w:p w14:paraId="513FD44E" w14:textId="59E0AA40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INTRODUKTORY DO PRZEZŻYLNEGO WPROWADZANIA ELEKTROD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Z ROZRYWALNĄ KOSZULKĄ</w:t>
            </w:r>
          </w:p>
        </w:tc>
        <w:tc>
          <w:tcPr>
            <w:tcW w:w="2523" w:type="dxa"/>
            <w:shd w:val="clear" w:color="auto" w:fill="auto"/>
          </w:tcPr>
          <w:p w14:paraId="18C08616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BIOTRONIK POLSKA Sp. z o.o.</w:t>
            </w:r>
          </w:p>
          <w:p w14:paraId="2CE4B3FD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Murawa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12-18</w:t>
            </w:r>
          </w:p>
          <w:p w14:paraId="5CD9BB03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61-655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7E85495" w14:textId="54ABAA97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- 64.29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01A096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64,29</w:t>
            </w:r>
          </w:p>
        </w:tc>
      </w:tr>
      <w:tr w:rsidR="005C09A7" w:rsidRPr="00834EF4" w14:paraId="2A990080" w14:textId="77777777" w:rsidTr="001720C5">
        <w:tc>
          <w:tcPr>
            <w:tcW w:w="2439" w:type="dxa"/>
            <w:shd w:val="clear" w:color="auto" w:fill="auto"/>
          </w:tcPr>
          <w:p w14:paraId="56C569F5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Cewniki prowadzące do PCI</w:t>
            </w:r>
          </w:p>
        </w:tc>
        <w:tc>
          <w:tcPr>
            <w:tcW w:w="2523" w:type="dxa"/>
            <w:shd w:val="clear" w:color="auto" w:fill="auto"/>
          </w:tcPr>
          <w:p w14:paraId="6E7EC666" w14:textId="46EA00DC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108E3490" w14:textId="72A9BBC8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3A83356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6A3A580" w14:textId="49F27902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11027B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5E9D7F79" w14:textId="77777777" w:rsidTr="001720C5">
        <w:tc>
          <w:tcPr>
            <w:tcW w:w="2439" w:type="dxa"/>
            <w:shd w:val="clear" w:color="auto" w:fill="auto"/>
          </w:tcPr>
          <w:p w14:paraId="4AB503D8" w14:textId="1048B8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Prowadniki do zmian złożonych oraz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lastRenderedPageBreak/>
              <w:t>do przewlekle zamkniętych tętnic (CTO)</w:t>
            </w:r>
          </w:p>
        </w:tc>
        <w:tc>
          <w:tcPr>
            <w:tcW w:w="2523" w:type="dxa"/>
            <w:shd w:val="clear" w:color="auto" w:fill="auto"/>
          </w:tcPr>
          <w:p w14:paraId="199B5B02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lastRenderedPageBreak/>
              <w:t>Abbott Medical Sp. z o .o.</w:t>
            </w:r>
          </w:p>
          <w:p w14:paraId="77FF2CB9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680C9122" w14:textId="13639C9C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lastRenderedPageBreak/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528A496" w14:textId="39ED7640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33EE329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6C37F55B" w14:textId="77777777" w:rsidTr="001720C5">
        <w:tc>
          <w:tcPr>
            <w:tcW w:w="2439" w:type="dxa"/>
            <w:shd w:val="clear" w:color="auto" w:fill="auto"/>
          </w:tcPr>
          <w:p w14:paraId="5BF12160" w14:textId="3E4BB255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Sprzęt jednorazowy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koronarografii z dostępu promieniowego</w:t>
            </w:r>
          </w:p>
        </w:tc>
        <w:tc>
          <w:tcPr>
            <w:tcW w:w="2523" w:type="dxa"/>
            <w:shd w:val="clear" w:color="auto" w:fill="auto"/>
          </w:tcPr>
          <w:p w14:paraId="4C9A4747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Terumo Poland Sp. z o.o.</w:t>
            </w:r>
          </w:p>
          <w:p w14:paraId="55AD3BBE" w14:textId="2DB735BC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1 Sierpnia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6</w:t>
            </w:r>
          </w:p>
          <w:p w14:paraId="71D9D6C4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02-134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D1108E0" w14:textId="63E93A1B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8E53F7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78825F60" w14:textId="77777777" w:rsidTr="001720C5">
        <w:tc>
          <w:tcPr>
            <w:tcW w:w="2439" w:type="dxa"/>
            <w:shd w:val="clear" w:color="auto" w:fill="auto"/>
          </w:tcPr>
          <w:p w14:paraId="39CCA0F7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Drobny sprzęt do PCI</w:t>
            </w:r>
          </w:p>
        </w:tc>
        <w:tc>
          <w:tcPr>
            <w:tcW w:w="2523" w:type="dxa"/>
            <w:shd w:val="clear" w:color="auto" w:fill="auto"/>
          </w:tcPr>
          <w:p w14:paraId="7A47F5C6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Aesculap - Chifa Sp. z o.o.</w:t>
            </w:r>
          </w:p>
          <w:p w14:paraId="35ACA929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14</w:t>
            </w:r>
          </w:p>
          <w:p w14:paraId="3BE26A07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780A6A1A" w14:textId="5F11351B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95664D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2F8F248" w14:textId="77777777" w:rsidTr="001720C5">
        <w:tc>
          <w:tcPr>
            <w:tcW w:w="2439" w:type="dxa"/>
            <w:shd w:val="clear" w:color="auto" w:fill="auto"/>
          </w:tcPr>
          <w:p w14:paraId="3C91EA0D" w14:textId="790536C0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Cewniki diagnostyczne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koronarografii</w:t>
            </w:r>
          </w:p>
        </w:tc>
        <w:tc>
          <w:tcPr>
            <w:tcW w:w="2523" w:type="dxa"/>
            <w:shd w:val="clear" w:color="auto" w:fill="auto"/>
          </w:tcPr>
          <w:p w14:paraId="44CCB815" w14:textId="68953CF2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7CBEE2C7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420EF4BD" w14:textId="404FECFA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5F4AC6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2CFC7A8" w14:textId="59431970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2B5F70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1F01FD25" w14:textId="77777777" w:rsidTr="001720C5">
        <w:tc>
          <w:tcPr>
            <w:tcW w:w="2439" w:type="dxa"/>
            <w:shd w:val="clear" w:color="auto" w:fill="auto"/>
          </w:tcPr>
          <w:p w14:paraId="2373562D" w14:textId="526F31F5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Cewniki balonowe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 xml:space="preserve">do predylatacji SC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i cewniki balonowe wysokociśnieniowe</w:t>
            </w:r>
          </w:p>
        </w:tc>
        <w:tc>
          <w:tcPr>
            <w:tcW w:w="2523" w:type="dxa"/>
            <w:shd w:val="clear" w:color="auto" w:fill="auto"/>
          </w:tcPr>
          <w:p w14:paraId="1ABDC1A9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Aspironix Polska Sp. z o.o.</w:t>
            </w:r>
          </w:p>
          <w:p w14:paraId="7CBB3B8B" w14:textId="083B381D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Różyckiego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3</w:t>
            </w:r>
          </w:p>
          <w:p w14:paraId="35E84AD1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31-324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B8B0F91" w14:textId="20F20945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E0E6C6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6C3798C9" w14:textId="77777777" w:rsidTr="001720C5">
        <w:tc>
          <w:tcPr>
            <w:tcW w:w="2439" w:type="dxa"/>
            <w:shd w:val="clear" w:color="auto" w:fill="auto"/>
          </w:tcPr>
          <w:p w14:paraId="2A59254C" w14:textId="0EDC741A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Cewniki balonowe wysokociśnieniowe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standardowego PTCA</w:t>
            </w:r>
          </w:p>
        </w:tc>
        <w:tc>
          <w:tcPr>
            <w:tcW w:w="2523" w:type="dxa"/>
            <w:shd w:val="clear" w:color="auto" w:fill="auto"/>
          </w:tcPr>
          <w:p w14:paraId="0488B380" w14:textId="77777777" w:rsidR="005F4AC6" w:rsidRPr="00211A34" w:rsidRDefault="005F4AC6" w:rsidP="005F4AC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0B5AD56C" w14:textId="77777777" w:rsidR="005F4AC6" w:rsidRPr="00211A34" w:rsidRDefault="005F4AC6" w:rsidP="005F4AC6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485CA418" w14:textId="36BA523F" w:rsidR="005C09A7" w:rsidRPr="00211A34" w:rsidRDefault="005F4AC6" w:rsidP="005F4AC6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1000A4" w14:textId="2548468C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F557D6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02F71A3D" w14:textId="77777777" w:rsidTr="001720C5">
        <w:tc>
          <w:tcPr>
            <w:tcW w:w="2439" w:type="dxa"/>
            <w:shd w:val="clear" w:color="auto" w:fill="auto"/>
          </w:tcPr>
          <w:p w14:paraId="2BED5487" w14:textId="3A5EB2BB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 xml:space="preserve">Cewnik balonowy </w:t>
            </w:r>
            <w:r w:rsidR="001720C5">
              <w:rPr>
                <w:sz w:val="20"/>
                <w:szCs w:val="20"/>
              </w:rPr>
              <w:br/>
            </w:r>
            <w:r w:rsidRPr="005C09A7">
              <w:rPr>
                <w:sz w:val="20"/>
                <w:szCs w:val="20"/>
              </w:rPr>
              <w:t>do predylatacji i CTO</w:t>
            </w:r>
          </w:p>
        </w:tc>
        <w:tc>
          <w:tcPr>
            <w:tcW w:w="2523" w:type="dxa"/>
            <w:shd w:val="clear" w:color="auto" w:fill="auto"/>
          </w:tcPr>
          <w:p w14:paraId="4AD07C1C" w14:textId="24F215B4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BOSTON SCIENTIFIC POLSKA SPÓŁKA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3B36196F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22</w:t>
            </w:r>
          </w:p>
          <w:p w14:paraId="257A9A4E" w14:textId="7637538F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</w:t>
            </w:r>
            <w:r w:rsidR="005F4AC6">
              <w:rPr>
                <w:sz w:val="20"/>
                <w:szCs w:val="20"/>
              </w:rPr>
              <w:t>-</w:t>
            </w:r>
            <w:r w:rsidRPr="005C09A7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B7E7A26" w14:textId="54938CE6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20FF82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3222D12C" w14:textId="77777777" w:rsidTr="001720C5">
        <w:tc>
          <w:tcPr>
            <w:tcW w:w="2439" w:type="dxa"/>
            <w:shd w:val="clear" w:color="auto" w:fill="auto"/>
          </w:tcPr>
          <w:p w14:paraId="5CB63AF3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Prowadniki hydrofilne</w:t>
            </w:r>
          </w:p>
        </w:tc>
        <w:tc>
          <w:tcPr>
            <w:tcW w:w="2523" w:type="dxa"/>
            <w:shd w:val="clear" w:color="auto" w:fill="auto"/>
          </w:tcPr>
          <w:p w14:paraId="56005D3C" w14:textId="3B9690D3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Agencja Naukowo-Techniczna SYMIC</w:t>
            </w:r>
            <w:r w:rsidR="005F4AC6">
              <w:rPr>
                <w:b/>
                <w:bCs/>
                <w:sz w:val="20"/>
                <w:szCs w:val="20"/>
              </w:rPr>
              <w:t>O</w:t>
            </w:r>
            <w:r w:rsidRPr="005C09A7">
              <w:rPr>
                <w:b/>
                <w:bCs/>
                <w:sz w:val="20"/>
                <w:szCs w:val="20"/>
              </w:rPr>
              <w:t xml:space="preserve"> </w:t>
            </w:r>
            <w:r w:rsidR="005F4AC6">
              <w:rPr>
                <w:b/>
                <w:bCs/>
                <w:sz w:val="20"/>
                <w:szCs w:val="20"/>
              </w:rPr>
              <w:br/>
              <w:t>S</w:t>
            </w:r>
            <w:r w:rsidRPr="005C09A7">
              <w:rPr>
                <w:b/>
                <w:bCs/>
                <w:sz w:val="20"/>
                <w:szCs w:val="20"/>
              </w:rPr>
              <w:t>p. z.o.o.</w:t>
            </w:r>
          </w:p>
          <w:p w14:paraId="6705B949" w14:textId="0AC82A68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Powstańców Ś</w:t>
            </w:r>
            <w:r>
              <w:rPr>
                <w:sz w:val="20"/>
                <w:szCs w:val="20"/>
              </w:rPr>
              <w:t>lą</w:t>
            </w:r>
            <w:r w:rsidR="005C09A7" w:rsidRPr="005C09A7">
              <w:rPr>
                <w:sz w:val="20"/>
                <w:szCs w:val="20"/>
              </w:rPr>
              <w:t>skich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54A/2</w:t>
            </w:r>
          </w:p>
          <w:p w14:paraId="61A21456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1F319E2" w14:textId="4D30BA39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34C97F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  <w:tr w:rsidR="005C09A7" w:rsidRPr="00834EF4" w14:paraId="5A1137F5" w14:textId="77777777" w:rsidTr="001720C5">
        <w:tc>
          <w:tcPr>
            <w:tcW w:w="2439" w:type="dxa"/>
            <w:shd w:val="clear" w:color="auto" w:fill="auto"/>
          </w:tcPr>
          <w:p w14:paraId="7CBF5C1F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Prowadniki hydrofilne</w:t>
            </w:r>
          </w:p>
        </w:tc>
        <w:tc>
          <w:tcPr>
            <w:tcW w:w="2523" w:type="dxa"/>
            <w:shd w:val="clear" w:color="auto" w:fill="auto"/>
          </w:tcPr>
          <w:p w14:paraId="543E1AFB" w14:textId="3C0F98E5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Support 4 Medicine </w:t>
            </w:r>
            <w:r w:rsidR="005F4AC6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 S.K.A</w:t>
            </w:r>
          </w:p>
          <w:p w14:paraId="6D9DE3A0" w14:textId="0B4E6824" w:rsidR="005C09A7" w:rsidRPr="00211A34" w:rsidRDefault="005F4AC6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Zwycięzców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28/29</w:t>
            </w:r>
          </w:p>
          <w:p w14:paraId="5D326629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03-938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186289B" w14:textId="79D76494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- 95.93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D0A9DC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95,93</w:t>
            </w:r>
          </w:p>
        </w:tc>
      </w:tr>
      <w:tr w:rsidR="005C09A7" w:rsidRPr="00834EF4" w14:paraId="5ABAB2AC" w14:textId="77777777" w:rsidTr="001720C5">
        <w:tc>
          <w:tcPr>
            <w:tcW w:w="2439" w:type="dxa"/>
            <w:shd w:val="clear" w:color="auto" w:fill="auto"/>
          </w:tcPr>
          <w:p w14:paraId="619CA671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Prowadniki hydrofilne</w:t>
            </w:r>
          </w:p>
        </w:tc>
        <w:tc>
          <w:tcPr>
            <w:tcW w:w="2523" w:type="dxa"/>
            <w:shd w:val="clear" w:color="auto" w:fill="auto"/>
          </w:tcPr>
          <w:p w14:paraId="51AA213B" w14:textId="79B2EF8A" w:rsidR="005C09A7" w:rsidRPr="00211A34" w:rsidRDefault="005F4AC6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Color Tradin</w:t>
            </w:r>
            <w:r w:rsidR="004B000E">
              <w:rPr>
                <w:b/>
                <w:bCs/>
                <w:sz w:val="20"/>
                <w:szCs w:val="20"/>
              </w:rPr>
              <w:t xml:space="preserve">g </w:t>
            </w:r>
            <w:r w:rsidR="005C09A7" w:rsidRPr="005C09A7">
              <w:rPr>
                <w:b/>
                <w:bCs/>
                <w:sz w:val="20"/>
                <w:szCs w:val="20"/>
              </w:rPr>
              <w:t>Sp.</w:t>
            </w:r>
            <w:r w:rsidR="004B000E">
              <w:rPr>
                <w:b/>
                <w:bCs/>
                <w:sz w:val="20"/>
                <w:szCs w:val="20"/>
              </w:rPr>
              <w:t xml:space="preserve"> </w:t>
            </w:r>
            <w:r w:rsidR="005C09A7" w:rsidRPr="005C09A7">
              <w:rPr>
                <w:b/>
                <w:bCs/>
                <w:sz w:val="20"/>
                <w:szCs w:val="20"/>
              </w:rPr>
              <w:t>z o.o.</w:t>
            </w:r>
          </w:p>
          <w:p w14:paraId="06C9A8A8" w14:textId="24E4C626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 w:rsidR="004B000E">
              <w:rPr>
                <w:sz w:val="20"/>
                <w:szCs w:val="20"/>
              </w:rPr>
              <w:t>Żołny 40</w:t>
            </w:r>
          </w:p>
          <w:p w14:paraId="0157EECE" w14:textId="7CEC0675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 w:rsidR="004B000E"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 w:rsidR="004B000E">
              <w:rPr>
                <w:sz w:val="20"/>
                <w:szCs w:val="20"/>
              </w:rPr>
              <w:t>815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710A09" w14:textId="7ADDD5BC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- 92.71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9AD3C2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92,71</w:t>
            </w:r>
          </w:p>
        </w:tc>
      </w:tr>
      <w:tr w:rsidR="005C09A7" w:rsidRPr="00834EF4" w14:paraId="32DED299" w14:textId="77777777" w:rsidTr="001720C5">
        <w:tc>
          <w:tcPr>
            <w:tcW w:w="2439" w:type="dxa"/>
            <w:shd w:val="clear" w:color="auto" w:fill="auto"/>
          </w:tcPr>
          <w:p w14:paraId="47655603" w14:textId="77777777" w:rsidR="005C09A7" w:rsidRPr="00211A34" w:rsidRDefault="005C09A7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C09A7">
              <w:rPr>
                <w:sz w:val="20"/>
                <w:szCs w:val="20"/>
              </w:rPr>
              <w:t>Prowadniki hydrofilne</w:t>
            </w:r>
          </w:p>
        </w:tc>
        <w:tc>
          <w:tcPr>
            <w:tcW w:w="2523" w:type="dxa"/>
            <w:shd w:val="clear" w:color="auto" w:fill="auto"/>
          </w:tcPr>
          <w:p w14:paraId="15A18FA7" w14:textId="77777777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>Terumo Poland Sp. z o.o.</w:t>
            </w:r>
          </w:p>
          <w:p w14:paraId="7210B5FC" w14:textId="45385E06" w:rsidR="005C09A7" w:rsidRPr="00211A34" w:rsidRDefault="004B000E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1 Sierpnia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6</w:t>
            </w:r>
          </w:p>
          <w:p w14:paraId="062266DB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02-134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0D09F05" w14:textId="3CB1745A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- 81.24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E717D41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81,24</w:t>
            </w:r>
          </w:p>
        </w:tc>
      </w:tr>
    </w:tbl>
    <w:p w14:paraId="294202F6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47866DD" w14:textId="45010E39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B942CF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2A3D4EB" w14:textId="77777777" w:rsidTr="00596EA3">
        <w:tc>
          <w:tcPr>
            <w:tcW w:w="871" w:type="dxa"/>
            <w:shd w:val="clear" w:color="auto" w:fill="F3F3F3"/>
            <w:vAlign w:val="center"/>
          </w:tcPr>
          <w:p w14:paraId="7A0F21C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18F7B9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8849DBA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5C09A7" w14:paraId="4BFD5F06" w14:textId="77777777" w:rsidTr="004D65E5">
        <w:tc>
          <w:tcPr>
            <w:tcW w:w="871" w:type="dxa"/>
            <w:vAlign w:val="center"/>
          </w:tcPr>
          <w:p w14:paraId="222C07E0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0E36E150" w14:textId="35C4DC32" w:rsidR="005C09A7" w:rsidRPr="00596EA3" w:rsidRDefault="005C09A7" w:rsidP="004D65E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Agencja Naukowo-Techniczna SYMIC</w:t>
            </w:r>
            <w:r w:rsidR="00CB1B8F">
              <w:rPr>
                <w:b/>
                <w:bCs/>
                <w:sz w:val="22"/>
                <w:szCs w:val="22"/>
              </w:rPr>
              <w:t>O</w:t>
            </w:r>
            <w:r w:rsidRPr="005C09A7">
              <w:rPr>
                <w:b/>
                <w:bCs/>
                <w:sz w:val="22"/>
                <w:szCs w:val="22"/>
              </w:rPr>
              <w:t xml:space="preserve"> </w:t>
            </w:r>
            <w:r w:rsidR="00CB1B8F">
              <w:rPr>
                <w:b/>
                <w:bCs/>
                <w:sz w:val="22"/>
                <w:szCs w:val="22"/>
              </w:rPr>
              <w:br/>
              <w:t>S</w:t>
            </w:r>
            <w:r w:rsidRPr="005C09A7">
              <w:rPr>
                <w:b/>
                <w:bCs/>
                <w:sz w:val="22"/>
                <w:szCs w:val="22"/>
              </w:rPr>
              <w:t>p. z.o.o.</w:t>
            </w:r>
          </w:p>
          <w:p w14:paraId="6A6E71BB" w14:textId="114E4FAA" w:rsidR="005C09A7" w:rsidRPr="00211A34" w:rsidRDefault="00CB1B8F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Powstańców Ś</w:t>
            </w:r>
            <w:r>
              <w:rPr>
                <w:sz w:val="20"/>
                <w:szCs w:val="20"/>
              </w:rPr>
              <w:t>lą</w:t>
            </w:r>
            <w:r w:rsidR="005C09A7" w:rsidRPr="005C09A7">
              <w:rPr>
                <w:sz w:val="20"/>
                <w:szCs w:val="20"/>
              </w:rPr>
              <w:t>skich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54A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/2</w:t>
            </w:r>
          </w:p>
          <w:p w14:paraId="2A0E1190" w14:textId="77777777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Wrocław</w:t>
            </w:r>
          </w:p>
        </w:tc>
        <w:tc>
          <w:tcPr>
            <w:tcW w:w="5670" w:type="dxa"/>
          </w:tcPr>
          <w:p w14:paraId="78C49A19" w14:textId="4CE37C2A" w:rsidR="005C09A7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29</w:t>
            </w:r>
          </w:p>
          <w:p w14:paraId="44840D0D" w14:textId="77777777" w:rsidR="00CB1B8F" w:rsidRDefault="00CB1B8F" w:rsidP="00CB1B8F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6CDE3CAF" w14:textId="67B4DBBE" w:rsidR="00CB1B8F" w:rsidRDefault="00CB1B8F" w:rsidP="00CB1B8F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</w:t>
            </w:r>
            <w:r>
              <w:rPr>
                <w:sz w:val="22"/>
                <w:szCs w:val="22"/>
              </w:rPr>
              <w:t xml:space="preserve">dnia 16.12.2021 r. tym samym </w:t>
            </w:r>
            <w:r w:rsidRPr="001422DC">
              <w:rPr>
                <w:sz w:val="22"/>
                <w:szCs w:val="22"/>
              </w:rPr>
              <w:t xml:space="preserve">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</w:t>
            </w:r>
            <w:r>
              <w:rPr>
                <w:sz w:val="22"/>
                <w:szCs w:val="22"/>
              </w:rPr>
              <w:br/>
              <w:t xml:space="preserve">do SWZ / załącznik nr 1 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2 </w:t>
            </w:r>
            <w:r w:rsidRPr="001422DC">
              <w:rPr>
                <w:sz w:val="22"/>
                <w:szCs w:val="22"/>
              </w:rPr>
              <w:t>r.</w:t>
            </w:r>
            <w:r>
              <w:rPr>
                <w:sz w:val="22"/>
                <w:szCs w:val="22"/>
              </w:rPr>
              <w:t xml:space="preserve"> </w:t>
            </w:r>
            <w:r w:rsidR="009A2B57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Nie wpłynęła także do terminu składania ofert zmiana oferty.</w:t>
            </w:r>
          </w:p>
          <w:p w14:paraId="24CAEBC7" w14:textId="77777777" w:rsidR="00CB1B8F" w:rsidRPr="001422DC" w:rsidRDefault="00CB1B8F" w:rsidP="00CB1B8F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lastRenderedPageBreak/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17C401D8" w14:textId="5CDA73B3" w:rsidR="00CB1B8F" w:rsidRDefault="00CB1B8F" w:rsidP="00CB1B8F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oraz zmodyfikowanym projektem umowy poucz</w:t>
            </w:r>
            <w:r w:rsidR="009A2B57">
              <w:rPr>
                <w:sz w:val="22"/>
                <w:szCs w:val="22"/>
              </w:rPr>
              <w:t>ył</w:t>
            </w:r>
            <w:r w:rsidRPr="001422DC">
              <w:rPr>
                <w:sz w:val="22"/>
                <w:szCs w:val="22"/>
              </w:rPr>
              <w:t xml:space="preserve">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2958BAA7" w14:textId="1A73F081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116B79F5" w14:textId="77777777" w:rsidTr="004D65E5">
        <w:tc>
          <w:tcPr>
            <w:tcW w:w="871" w:type="dxa"/>
            <w:vAlign w:val="center"/>
          </w:tcPr>
          <w:p w14:paraId="52335886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957" w:type="dxa"/>
            <w:vAlign w:val="center"/>
          </w:tcPr>
          <w:p w14:paraId="16D7E360" w14:textId="2D724B5C" w:rsidR="005C09A7" w:rsidRPr="00596EA3" w:rsidRDefault="005C09A7" w:rsidP="004D65E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Agencja Naukowo-Techniczna SYMIC</w:t>
            </w:r>
            <w:r w:rsidR="00357262">
              <w:rPr>
                <w:b/>
                <w:bCs/>
                <w:sz w:val="22"/>
                <w:szCs w:val="22"/>
              </w:rPr>
              <w:t>O</w:t>
            </w:r>
            <w:r w:rsidRPr="005C09A7">
              <w:rPr>
                <w:b/>
                <w:bCs/>
                <w:sz w:val="22"/>
                <w:szCs w:val="22"/>
              </w:rPr>
              <w:t xml:space="preserve"> </w:t>
            </w:r>
            <w:r w:rsidR="00357262">
              <w:rPr>
                <w:b/>
                <w:bCs/>
                <w:sz w:val="22"/>
                <w:szCs w:val="22"/>
              </w:rPr>
              <w:br/>
              <w:t>S</w:t>
            </w:r>
            <w:r w:rsidRPr="005C09A7">
              <w:rPr>
                <w:b/>
                <w:bCs/>
                <w:sz w:val="22"/>
                <w:szCs w:val="22"/>
              </w:rPr>
              <w:t>p. z.o.o.</w:t>
            </w:r>
          </w:p>
          <w:p w14:paraId="733A936B" w14:textId="27EC7960" w:rsidR="005C09A7" w:rsidRPr="00211A34" w:rsidRDefault="00357262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Powstańców Ś</w:t>
            </w:r>
            <w:r>
              <w:rPr>
                <w:sz w:val="20"/>
                <w:szCs w:val="20"/>
              </w:rPr>
              <w:t>lą</w:t>
            </w:r>
            <w:r w:rsidR="005C09A7" w:rsidRPr="005C09A7">
              <w:rPr>
                <w:sz w:val="20"/>
                <w:szCs w:val="20"/>
              </w:rPr>
              <w:t>skich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54A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/2</w:t>
            </w:r>
          </w:p>
          <w:p w14:paraId="29365CE5" w14:textId="77777777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Wrocław</w:t>
            </w:r>
          </w:p>
        </w:tc>
        <w:tc>
          <w:tcPr>
            <w:tcW w:w="5670" w:type="dxa"/>
          </w:tcPr>
          <w:p w14:paraId="25967BC2" w14:textId="3217E09F" w:rsidR="005C09A7" w:rsidRPr="00596EA3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48</w:t>
            </w:r>
          </w:p>
          <w:p w14:paraId="6F87837B" w14:textId="77777777" w:rsidR="00357262" w:rsidRDefault="00357262" w:rsidP="00357262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3CCBEFC8" w14:textId="77777777" w:rsidR="00357262" w:rsidRDefault="00357262" w:rsidP="00357262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</w:t>
            </w:r>
            <w:r>
              <w:rPr>
                <w:sz w:val="22"/>
                <w:szCs w:val="22"/>
              </w:rPr>
              <w:t xml:space="preserve">dnia 16.12.2021 r. tym samym </w:t>
            </w:r>
            <w:r w:rsidRPr="001422DC">
              <w:rPr>
                <w:sz w:val="22"/>
                <w:szCs w:val="22"/>
              </w:rPr>
              <w:t xml:space="preserve">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</w:t>
            </w:r>
            <w:r>
              <w:rPr>
                <w:sz w:val="22"/>
                <w:szCs w:val="22"/>
              </w:rPr>
              <w:br/>
              <w:t xml:space="preserve">do SWZ / załącznik nr 1 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2 </w:t>
            </w:r>
            <w:r w:rsidRPr="001422DC">
              <w:rPr>
                <w:sz w:val="22"/>
                <w:szCs w:val="22"/>
              </w:rPr>
              <w:t>r.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>Nie wpłynęła także do terminu składania ofert zmiana oferty.</w:t>
            </w:r>
          </w:p>
          <w:p w14:paraId="76BAAD49" w14:textId="77777777" w:rsidR="00357262" w:rsidRPr="001422DC" w:rsidRDefault="00357262" w:rsidP="0035726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7296BD5B" w14:textId="77777777" w:rsidR="00357262" w:rsidRDefault="00357262" w:rsidP="0035726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oraz zmodyfikowanym projektem umowy poucz</w:t>
            </w:r>
            <w:r>
              <w:rPr>
                <w:sz w:val="22"/>
                <w:szCs w:val="22"/>
              </w:rPr>
              <w:t>ył</w:t>
            </w:r>
            <w:r w:rsidRPr="001422DC">
              <w:rPr>
                <w:sz w:val="22"/>
                <w:szCs w:val="22"/>
              </w:rPr>
              <w:t xml:space="preserve">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19168EA8" w14:textId="4A63BE47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6F6A806C" w14:textId="77777777" w:rsidTr="004D65E5">
        <w:tc>
          <w:tcPr>
            <w:tcW w:w="871" w:type="dxa"/>
            <w:vAlign w:val="center"/>
          </w:tcPr>
          <w:p w14:paraId="633264F3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957" w:type="dxa"/>
            <w:vAlign w:val="center"/>
          </w:tcPr>
          <w:p w14:paraId="1F5799EB" w14:textId="3DBC95CD" w:rsidR="005C09A7" w:rsidRPr="00596EA3" w:rsidRDefault="005C09A7" w:rsidP="004D65E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Agencja Naukowo-Techniczna SYMIC</w:t>
            </w:r>
            <w:r w:rsidR="0092736B">
              <w:rPr>
                <w:b/>
                <w:bCs/>
                <w:sz w:val="22"/>
                <w:szCs w:val="22"/>
              </w:rPr>
              <w:t>O</w:t>
            </w:r>
            <w:r w:rsidRPr="005C09A7">
              <w:rPr>
                <w:b/>
                <w:bCs/>
                <w:sz w:val="22"/>
                <w:szCs w:val="22"/>
              </w:rPr>
              <w:t xml:space="preserve"> </w:t>
            </w:r>
            <w:r w:rsidR="0092736B">
              <w:rPr>
                <w:b/>
                <w:bCs/>
                <w:sz w:val="22"/>
                <w:szCs w:val="22"/>
              </w:rPr>
              <w:br/>
              <w:t>S</w:t>
            </w:r>
            <w:r w:rsidRPr="005C09A7">
              <w:rPr>
                <w:b/>
                <w:bCs/>
                <w:sz w:val="22"/>
                <w:szCs w:val="22"/>
              </w:rPr>
              <w:t>p. z.o.o.</w:t>
            </w:r>
          </w:p>
          <w:p w14:paraId="7EB88577" w14:textId="60ED37F6" w:rsidR="005C09A7" w:rsidRPr="00211A34" w:rsidRDefault="0092736B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Powstańców Ś</w:t>
            </w:r>
            <w:r>
              <w:rPr>
                <w:sz w:val="20"/>
                <w:szCs w:val="20"/>
              </w:rPr>
              <w:t>lą</w:t>
            </w:r>
            <w:r w:rsidR="005C09A7" w:rsidRPr="005C09A7">
              <w:rPr>
                <w:sz w:val="20"/>
                <w:szCs w:val="20"/>
              </w:rPr>
              <w:t>skich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54A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/2</w:t>
            </w:r>
          </w:p>
          <w:p w14:paraId="07E50FCF" w14:textId="77777777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Wrocław</w:t>
            </w:r>
          </w:p>
        </w:tc>
        <w:tc>
          <w:tcPr>
            <w:tcW w:w="5670" w:type="dxa"/>
          </w:tcPr>
          <w:p w14:paraId="799C2920" w14:textId="17EF71D9" w:rsidR="005C09A7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55</w:t>
            </w:r>
          </w:p>
          <w:p w14:paraId="57EF40BC" w14:textId="54B2ED33" w:rsidR="0092736B" w:rsidRPr="00596EA3" w:rsidRDefault="0092736B" w:rsidP="0092736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14</w:t>
            </w:r>
            <w:r>
              <w:rPr>
                <w:sz w:val="22"/>
                <w:szCs w:val="22"/>
              </w:rPr>
              <w:t xml:space="preserve"> – Zamawiający odrzuca ofertę, jeżeli Wykonawca nie wniósł wadium, lub wniósł w sposób nieprawidłowy</w:t>
            </w:r>
            <w:r w:rsidR="00A1128B">
              <w:rPr>
                <w:sz w:val="22"/>
                <w:szCs w:val="22"/>
              </w:rPr>
              <w:t>.</w:t>
            </w:r>
          </w:p>
          <w:p w14:paraId="76E2A1EA" w14:textId="37A012D8" w:rsidR="005C09A7" w:rsidRPr="00596EA3" w:rsidRDefault="0092736B" w:rsidP="0092736B">
            <w:pPr>
              <w:jc w:val="both"/>
              <w:rPr>
                <w:sz w:val="22"/>
                <w:szCs w:val="22"/>
              </w:rPr>
            </w:pPr>
            <w:r w:rsidRPr="00E32052">
              <w:rPr>
                <w:sz w:val="22"/>
                <w:szCs w:val="22"/>
                <w:u w:val="single"/>
              </w:rPr>
              <w:t>Uzasadnienie: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>
              <w:rPr>
                <w:sz w:val="22"/>
                <w:szCs w:val="22"/>
              </w:rPr>
              <w:t>Wykonawca do upływu</w:t>
            </w:r>
            <w:r w:rsidRPr="00F246BE">
              <w:rPr>
                <w:sz w:val="22"/>
                <w:szCs w:val="22"/>
              </w:rPr>
              <w:t xml:space="preserve"> terminu składania ofert nie </w:t>
            </w:r>
            <w:r>
              <w:rPr>
                <w:sz w:val="22"/>
                <w:szCs w:val="22"/>
              </w:rPr>
              <w:t>wniósł wymaganego dla zadania nr 55</w:t>
            </w:r>
            <w:r w:rsidRPr="00F246BE">
              <w:rPr>
                <w:sz w:val="22"/>
                <w:szCs w:val="22"/>
              </w:rPr>
              <w:t xml:space="preserve"> wadium </w:t>
            </w:r>
            <w:r>
              <w:rPr>
                <w:sz w:val="22"/>
                <w:szCs w:val="22"/>
              </w:rPr>
              <w:t xml:space="preserve">w kwocie 1 704,00 zł </w:t>
            </w:r>
            <w:r w:rsidRPr="00F246BE">
              <w:rPr>
                <w:sz w:val="22"/>
                <w:szCs w:val="22"/>
              </w:rPr>
              <w:t>na konto podane w SWZ</w:t>
            </w:r>
            <w:r>
              <w:rPr>
                <w:sz w:val="22"/>
                <w:szCs w:val="22"/>
              </w:rPr>
              <w:t xml:space="preserve">. Wykonawca dołączył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do oferty potwierdzenie wykonania przelewu ze wskazaniem na zadania, którego przelew dotyczy tj. cyt.,,Tytuł: wadium – Wyroby med. Spec. Dla Pracowni Kard. Inwazyjnej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Elektroterapii i Elektrostymulacji Serca cz. 2 –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p. 29,36,48</w:t>
            </w:r>
            <w:r w:rsidR="00A1128B">
              <w:rPr>
                <w:sz w:val="22"/>
                <w:szCs w:val="22"/>
              </w:rPr>
              <w:t xml:space="preserve">,62 – SZW/DZP/66/2021” Brak jest wniesionego wadium dla rzeczonego zadania nr 55 w związku </w:t>
            </w:r>
            <w:r w:rsidR="007F7A71">
              <w:rPr>
                <w:sz w:val="22"/>
                <w:szCs w:val="22"/>
              </w:rPr>
              <w:br/>
            </w:r>
            <w:r w:rsidR="00A1128B">
              <w:rPr>
                <w:sz w:val="22"/>
                <w:szCs w:val="22"/>
              </w:rPr>
              <w:t>z powyższym oferta podlega odrzuceniu.</w:t>
            </w:r>
          </w:p>
        </w:tc>
      </w:tr>
      <w:tr w:rsidR="005C09A7" w14:paraId="70C73B0B" w14:textId="77777777" w:rsidTr="004D65E5">
        <w:tc>
          <w:tcPr>
            <w:tcW w:w="871" w:type="dxa"/>
            <w:vAlign w:val="center"/>
          </w:tcPr>
          <w:p w14:paraId="63CD9728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3</w:t>
            </w:r>
          </w:p>
        </w:tc>
        <w:tc>
          <w:tcPr>
            <w:tcW w:w="2957" w:type="dxa"/>
            <w:vAlign w:val="center"/>
          </w:tcPr>
          <w:p w14:paraId="612CD756" w14:textId="77777777" w:rsidR="005C09A7" w:rsidRPr="00596EA3" w:rsidRDefault="005C09A7" w:rsidP="004D65E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Hagmed Sp. z o.o. Sp. k.</w:t>
            </w:r>
          </w:p>
          <w:p w14:paraId="104DD71C" w14:textId="7D9D453E" w:rsidR="005C09A7" w:rsidRPr="00211A34" w:rsidRDefault="00122832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Tomaszowska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32</w:t>
            </w:r>
            <w:r w:rsidR="005C09A7" w:rsidRPr="00211A34">
              <w:rPr>
                <w:sz w:val="20"/>
                <w:szCs w:val="20"/>
              </w:rPr>
              <w:t xml:space="preserve"> </w:t>
            </w:r>
          </w:p>
          <w:p w14:paraId="154210FC" w14:textId="77777777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96-200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Rawa Mazowiecka</w:t>
            </w:r>
          </w:p>
        </w:tc>
        <w:tc>
          <w:tcPr>
            <w:tcW w:w="5670" w:type="dxa"/>
          </w:tcPr>
          <w:p w14:paraId="229255C9" w14:textId="157647CC" w:rsidR="005C09A7" w:rsidRPr="00596EA3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29</w:t>
            </w:r>
          </w:p>
          <w:p w14:paraId="6BD7FDD5" w14:textId="6F4293EB" w:rsidR="00122832" w:rsidRDefault="00122832" w:rsidP="00122832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  <w:r w:rsidR="00A1128B">
              <w:rPr>
                <w:sz w:val="22"/>
                <w:szCs w:val="22"/>
              </w:rPr>
              <w:t>.</w:t>
            </w:r>
          </w:p>
          <w:p w14:paraId="5831C8F7" w14:textId="4E183124" w:rsidR="00122832" w:rsidRDefault="00122832" w:rsidP="00122832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</w:t>
            </w:r>
            <w:r>
              <w:rPr>
                <w:sz w:val="22"/>
                <w:szCs w:val="22"/>
              </w:rPr>
              <w:t xml:space="preserve">dnia 05.01.2022 r. tym samym </w:t>
            </w:r>
            <w:r w:rsidRPr="001422DC">
              <w:rPr>
                <w:sz w:val="22"/>
                <w:szCs w:val="22"/>
              </w:rPr>
              <w:t xml:space="preserve">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</w:t>
            </w:r>
            <w:r>
              <w:rPr>
                <w:sz w:val="22"/>
                <w:szCs w:val="22"/>
              </w:rPr>
              <w:br/>
              <w:t xml:space="preserve">do SWZ / załącznik nr 1 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 xml:space="preserve">2 </w:t>
            </w:r>
            <w:r w:rsidRPr="001422DC">
              <w:rPr>
                <w:sz w:val="22"/>
                <w:szCs w:val="22"/>
              </w:rPr>
              <w:t>r.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>Nie wpłynęła także do terminu składania ofert zmiana oferty.</w:t>
            </w:r>
          </w:p>
          <w:p w14:paraId="08F79DDA" w14:textId="77777777" w:rsidR="00122832" w:rsidRPr="001422DC" w:rsidRDefault="00122832" w:rsidP="0012283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1E6F59D0" w14:textId="77777777" w:rsidR="00122832" w:rsidRDefault="00122832" w:rsidP="0012283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oraz zmodyfikowanym projektem umowy poucz</w:t>
            </w:r>
            <w:r>
              <w:rPr>
                <w:sz w:val="22"/>
                <w:szCs w:val="22"/>
              </w:rPr>
              <w:t>ył</w:t>
            </w:r>
            <w:r w:rsidRPr="001422DC">
              <w:rPr>
                <w:sz w:val="22"/>
                <w:szCs w:val="22"/>
              </w:rPr>
              <w:t xml:space="preserve">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62F1C95F" w14:textId="2F124B1A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72032F2A" w14:textId="77777777" w:rsidTr="004D65E5">
        <w:tc>
          <w:tcPr>
            <w:tcW w:w="871" w:type="dxa"/>
            <w:vAlign w:val="center"/>
          </w:tcPr>
          <w:p w14:paraId="263106AA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13</w:t>
            </w:r>
          </w:p>
        </w:tc>
        <w:tc>
          <w:tcPr>
            <w:tcW w:w="2957" w:type="dxa"/>
            <w:vAlign w:val="center"/>
          </w:tcPr>
          <w:p w14:paraId="41D9705D" w14:textId="77777777" w:rsidR="005C09A7" w:rsidRPr="00596EA3" w:rsidRDefault="005C09A7" w:rsidP="004D65E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4DB87A00" w14:textId="77777777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392D2027" w14:textId="77777777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13373CF5" w14:textId="073D0586" w:rsidR="005C09A7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19</w:t>
            </w:r>
          </w:p>
          <w:p w14:paraId="578B6085" w14:textId="54084934" w:rsidR="009D4B08" w:rsidRDefault="009D4B08" w:rsidP="009D4B08">
            <w:pPr>
              <w:spacing w:before="40" w:after="40"/>
              <w:rPr>
                <w:sz w:val="22"/>
                <w:szCs w:val="22"/>
              </w:rPr>
            </w:pPr>
            <w:r w:rsidRPr="00130126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</w:t>
            </w:r>
            <w:r w:rsidR="00C17538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Zamawiający odrzuca ofertę, jeżeli jej treść jest niezgodna z warunkami zamówienia</w:t>
            </w:r>
          </w:p>
          <w:p w14:paraId="6CDEA10B" w14:textId="766C9FAE" w:rsidR="00C17538" w:rsidRDefault="00C17538" w:rsidP="00C17538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nie uwzględniając modyfikacji </w:t>
            </w:r>
            <w:r>
              <w:rPr>
                <w:sz w:val="22"/>
                <w:szCs w:val="22"/>
              </w:rPr>
              <w:t>formularza asortymentowo – cenowego (stanowiącego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załącznik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nr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do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SWZ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załącznik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nr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  <w:r w:rsidR="00E50C8B">
              <w:rPr>
                <w:sz w:val="22"/>
                <w:szCs w:val="22"/>
              </w:rPr>
              <w:t xml:space="preserve"> </w:t>
            </w:r>
            <w:r w:rsidR="00E50C8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do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umowy)</w:t>
            </w:r>
            <w:r w:rsidR="00E50C8B"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z</w:t>
            </w:r>
            <w:r w:rsidR="00E50C8B"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 w:rsidR="00E50C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</w:t>
            </w:r>
          </w:p>
          <w:p w14:paraId="6890814F" w14:textId="4FB14C51" w:rsidR="00C17538" w:rsidRPr="001422DC" w:rsidRDefault="00C17538" w:rsidP="00C17538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</w:t>
            </w:r>
            <w:r w:rsidRPr="001422DC">
              <w:rPr>
                <w:sz w:val="22"/>
                <w:szCs w:val="22"/>
              </w:rPr>
              <w:lastRenderedPageBreak/>
              <w:t xml:space="preserve">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0ABDA3B8" w14:textId="12FFC801" w:rsidR="00C17538" w:rsidRDefault="00C17538" w:rsidP="00C17538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oraz zmodyfikowanym projektem umowy wysłał jednocześnie do Wykonawcy na adres e-mailowy </w:t>
            </w:r>
            <w:r w:rsidR="006521C9">
              <w:rPr>
                <w:sz w:val="22"/>
                <w:szCs w:val="22"/>
              </w:rPr>
              <w:t>podany na Platformie przez Wykonawcę jako e-mail kontaktowy</w:t>
            </w:r>
            <w:r w:rsidRPr="001422DC">
              <w:rPr>
                <w:sz w:val="22"/>
                <w:szCs w:val="22"/>
              </w:rPr>
              <w:t xml:space="preserve"> treść wyjaśnień </w:t>
            </w:r>
            <w:r w:rsidR="007F7A71">
              <w:rPr>
                <w:sz w:val="22"/>
                <w:szCs w:val="22"/>
              </w:rPr>
              <w:br/>
            </w:r>
            <w:r w:rsidR="00E50C8B">
              <w:rPr>
                <w:sz w:val="22"/>
                <w:szCs w:val="22"/>
              </w:rPr>
              <w:t xml:space="preserve">nr 2 </w:t>
            </w:r>
            <w:r w:rsidRPr="001422DC">
              <w:rPr>
                <w:sz w:val="22"/>
                <w:szCs w:val="22"/>
              </w:rPr>
              <w:t xml:space="preserve">wraz </w:t>
            </w:r>
            <w:r w:rsidR="00E50C8B">
              <w:rPr>
                <w:sz w:val="22"/>
                <w:szCs w:val="22"/>
              </w:rPr>
              <w:t xml:space="preserve">nowo powstałą umową RODO </w:t>
            </w:r>
            <w:r w:rsidR="009A2B57">
              <w:rPr>
                <w:sz w:val="22"/>
                <w:szCs w:val="22"/>
              </w:rPr>
              <w:br/>
            </w:r>
            <w:r w:rsidR="00E50C8B">
              <w:rPr>
                <w:sz w:val="22"/>
                <w:szCs w:val="22"/>
              </w:rPr>
              <w:t xml:space="preserve">oraz </w:t>
            </w:r>
            <w:r w:rsidRPr="001422DC">
              <w:rPr>
                <w:sz w:val="22"/>
                <w:szCs w:val="22"/>
              </w:rPr>
              <w:t>ze zmodyfikowanymi załącznikami</w:t>
            </w:r>
            <w:r w:rsidR="00E50C8B">
              <w:rPr>
                <w:sz w:val="22"/>
                <w:szCs w:val="22"/>
              </w:rPr>
              <w:t xml:space="preserve">, </w:t>
            </w:r>
            <w:r w:rsidRPr="001422DC">
              <w:rPr>
                <w:sz w:val="22"/>
                <w:szCs w:val="22"/>
              </w:rPr>
              <w:t xml:space="preserve">pouczając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 w:rsidR="00E50C8B"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 w:rsidR="00E50C8B"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 w:rsidR="00E50C8B"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492A2CBD" w14:textId="586D1C2C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552C3856" w14:textId="77777777" w:rsidTr="004D65E5">
        <w:tc>
          <w:tcPr>
            <w:tcW w:w="871" w:type="dxa"/>
            <w:vAlign w:val="center"/>
          </w:tcPr>
          <w:p w14:paraId="7F355CA9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2957" w:type="dxa"/>
            <w:vAlign w:val="center"/>
          </w:tcPr>
          <w:p w14:paraId="3D30A9B8" w14:textId="77777777" w:rsidR="005C09A7" w:rsidRPr="00596EA3" w:rsidRDefault="005C09A7" w:rsidP="004D65E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0EEBC818" w14:textId="0B0E4AF4" w:rsidR="005C09A7" w:rsidRPr="00211A34" w:rsidRDefault="009A61FA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  <w:r w:rsidR="005C09A7" w:rsidRPr="00211A34">
              <w:rPr>
                <w:sz w:val="20"/>
                <w:szCs w:val="20"/>
              </w:rPr>
              <w:t xml:space="preserve"> </w:t>
            </w:r>
          </w:p>
          <w:p w14:paraId="066808CE" w14:textId="77777777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60267045" w14:textId="5BE329BC" w:rsidR="005C09A7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53</w:t>
            </w:r>
          </w:p>
          <w:p w14:paraId="1ECAC374" w14:textId="77777777" w:rsidR="0092736B" w:rsidRDefault="0092736B" w:rsidP="0092736B">
            <w:pPr>
              <w:spacing w:before="40" w:after="40"/>
              <w:rPr>
                <w:sz w:val="22"/>
                <w:szCs w:val="22"/>
              </w:rPr>
            </w:pPr>
            <w:r w:rsidRPr="00130126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63B8FB3A" w14:textId="77777777" w:rsidR="0092736B" w:rsidRDefault="0092736B" w:rsidP="0092736B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do SWZ / załącznik nr 1 </w:t>
            </w:r>
            <w:r>
              <w:rPr>
                <w:sz w:val="22"/>
                <w:szCs w:val="22"/>
              </w:rPr>
              <w:br/>
              <w:t xml:space="preserve">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</w:t>
            </w:r>
          </w:p>
          <w:p w14:paraId="4A8AC1DA" w14:textId="77777777" w:rsidR="0092736B" w:rsidRPr="001422DC" w:rsidRDefault="0092736B" w:rsidP="0092736B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483BA39C" w14:textId="79A8988A" w:rsidR="0092736B" w:rsidRDefault="0092736B" w:rsidP="0092736B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oraz zmodyfikowanym projektem umowy wysłał jednocześnie do Wykonawcy na adres e-mailowy </w:t>
            </w:r>
            <w:r>
              <w:rPr>
                <w:sz w:val="22"/>
                <w:szCs w:val="22"/>
              </w:rPr>
              <w:t>podany na Platformie przez Wykonawcę jako e-mail kontaktowy</w:t>
            </w:r>
            <w:r w:rsidRPr="001422DC">
              <w:rPr>
                <w:sz w:val="22"/>
                <w:szCs w:val="22"/>
              </w:rPr>
              <w:t xml:space="preserve"> treść wyjaśnień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nr 2 </w:t>
            </w:r>
            <w:r w:rsidRPr="001422DC">
              <w:rPr>
                <w:sz w:val="22"/>
                <w:szCs w:val="22"/>
              </w:rPr>
              <w:t xml:space="preserve">wraz </w:t>
            </w:r>
            <w:r>
              <w:rPr>
                <w:sz w:val="22"/>
                <w:szCs w:val="22"/>
              </w:rPr>
              <w:t xml:space="preserve">nowo powstałą umową RODO </w:t>
            </w:r>
            <w:r>
              <w:rPr>
                <w:sz w:val="22"/>
                <w:szCs w:val="22"/>
              </w:rPr>
              <w:br/>
              <w:t xml:space="preserve">oraz </w:t>
            </w:r>
            <w:r w:rsidRPr="001422DC">
              <w:rPr>
                <w:sz w:val="22"/>
                <w:szCs w:val="22"/>
              </w:rPr>
              <w:t>ze zmodyfikowanymi załącznikami</w:t>
            </w:r>
            <w:r>
              <w:rPr>
                <w:sz w:val="22"/>
                <w:szCs w:val="22"/>
              </w:rPr>
              <w:t xml:space="preserve">, </w:t>
            </w:r>
            <w:r w:rsidRPr="001422DC">
              <w:rPr>
                <w:sz w:val="22"/>
                <w:szCs w:val="22"/>
              </w:rPr>
              <w:t xml:space="preserve">pouczając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lastRenderedPageBreak/>
              <w:t>u Zamawiającego obowiązek zastosowania wobec Wykonawcy art. 226 ust. 1 pkt. 5 Ustawy".</w:t>
            </w:r>
          </w:p>
          <w:p w14:paraId="3DADF211" w14:textId="2F565A16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01EA860A" w14:textId="77777777" w:rsidTr="004D65E5">
        <w:tc>
          <w:tcPr>
            <w:tcW w:w="871" w:type="dxa"/>
            <w:vAlign w:val="center"/>
          </w:tcPr>
          <w:p w14:paraId="1C7A23FF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2957" w:type="dxa"/>
            <w:vAlign w:val="center"/>
          </w:tcPr>
          <w:p w14:paraId="14C39E91" w14:textId="77777777" w:rsidR="005C09A7" w:rsidRPr="00596EA3" w:rsidRDefault="005C09A7" w:rsidP="004D65E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2FA6EB9B" w14:textId="18031DD7" w:rsidR="005C09A7" w:rsidRPr="00211A34" w:rsidRDefault="0092736B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  <w:r w:rsidR="005C09A7" w:rsidRPr="00211A34">
              <w:rPr>
                <w:sz w:val="20"/>
                <w:szCs w:val="20"/>
              </w:rPr>
              <w:t xml:space="preserve"> </w:t>
            </w:r>
          </w:p>
          <w:p w14:paraId="31A9655D" w14:textId="77777777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4AA26246" w14:textId="4A9C910E" w:rsidR="005C09A7" w:rsidRPr="00596EA3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54</w:t>
            </w:r>
          </w:p>
          <w:p w14:paraId="016E4551" w14:textId="77777777" w:rsidR="0092736B" w:rsidRDefault="0092736B" w:rsidP="0092736B">
            <w:pPr>
              <w:spacing w:before="40" w:after="40"/>
              <w:rPr>
                <w:sz w:val="22"/>
                <w:szCs w:val="22"/>
              </w:rPr>
            </w:pPr>
            <w:r w:rsidRPr="00130126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7E65F7A2" w14:textId="77777777" w:rsidR="0092736B" w:rsidRDefault="0092736B" w:rsidP="0092736B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do SWZ / załącznik nr 1 </w:t>
            </w:r>
            <w:r>
              <w:rPr>
                <w:sz w:val="22"/>
                <w:szCs w:val="22"/>
              </w:rPr>
              <w:br/>
              <w:t xml:space="preserve">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</w:t>
            </w:r>
          </w:p>
          <w:p w14:paraId="28D9FF6F" w14:textId="77777777" w:rsidR="0092736B" w:rsidRPr="001422DC" w:rsidRDefault="0092736B" w:rsidP="0092736B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4E2914D3" w14:textId="53F0DF97" w:rsidR="0092736B" w:rsidRDefault="0092736B" w:rsidP="0092736B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oraz zmodyfikowanym projektem umowy wysłał jednocześnie do Wykonawcy na adres e-mailowy </w:t>
            </w:r>
            <w:r>
              <w:rPr>
                <w:sz w:val="22"/>
                <w:szCs w:val="22"/>
              </w:rPr>
              <w:t>podany na Platformie przez Wykonawcę jako e-mail kontaktowy</w:t>
            </w:r>
            <w:r w:rsidRPr="001422DC">
              <w:rPr>
                <w:sz w:val="22"/>
                <w:szCs w:val="22"/>
              </w:rPr>
              <w:t xml:space="preserve"> treść wyjaśnień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nr 2 </w:t>
            </w:r>
            <w:r w:rsidRPr="001422DC">
              <w:rPr>
                <w:sz w:val="22"/>
                <w:szCs w:val="22"/>
              </w:rPr>
              <w:t xml:space="preserve">wraz </w:t>
            </w:r>
            <w:r>
              <w:rPr>
                <w:sz w:val="22"/>
                <w:szCs w:val="22"/>
              </w:rPr>
              <w:t xml:space="preserve">nowo powstałą umową RODO </w:t>
            </w:r>
            <w:r>
              <w:rPr>
                <w:sz w:val="22"/>
                <w:szCs w:val="22"/>
              </w:rPr>
              <w:br/>
              <w:t xml:space="preserve">oraz </w:t>
            </w:r>
            <w:r w:rsidRPr="001422DC">
              <w:rPr>
                <w:sz w:val="22"/>
                <w:szCs w:val="22"/>
              </w:rPr>
              <w:t>ze zmodyfikowanymi załącznikami</w:t>
            </w:r>
            <w:r>
              <w:rPr>
                <w:sz w:val="22"/>
                <w:szCs w:val="22"/>
              </w:rPr>
              <w:t xml:space="preserve">, </w:t>
            </w:r>
            <w:r w:rsidRPr="001422DC">
              <w:rPr>
                <w:sz w:val="22"/>
                <w:szCs w:val="22"/>
              </w:rPr>
              <w:t xml:space="preserve">pouczając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52A0E7D4" w14:textId="737598A7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6200A451" w14:textId="77777777" w:rsidTr="004D65E5">
        <w:tc>
          <w:tcPr>
            <w:tcW w:w="871" w:type="dxa"/>
            <w:vAlign w:val="center"/>
          </w:tcPr>
          <w:p w14:paraId="1D24CED4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15</w:t>
            </w:r>
          </w:p>
        </w:tc>
        <w:tc>
          <w:tcPr>
            <w:tcW w:w="2957" w:type="dxa"/>
            <w:vAlign w:val="center"/>
          </w:tcPr>
          <w:p w14:paraId="281F6067" w14:textId="77777777" w:rsidR="005C09A7" w:rsidRPr="00596EA3" w:rsidRDefault="005C09A7" w:rsidP="004D65E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Abbott Medical Sp. z o .o.</w:t>
            </w:r>
          </w:p>
          <w:p w14:paraId="56C2218A" w14:textId="7C8AF461" w:rsidR="005C09A7" w:rsidRPr="00211A34" w:rsidRDefault="005C09A7" w:rsidP="004D65E5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 w:rsidR="00EA1C32">
              <w:rPr>
                <w:sz w:val="20"/>
                <w:szCs w:val="20"/>
              </w:rPr>
              <w:t>Postępu 21B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08D87F7" w14:textId="483CCF6A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 w:rsidR="00EA1C32"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 w:rsidR="00EA1C32"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00A610F6" w14:textId="2B865A76" w:rsidR="005C09A7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25</w:t>
            </w:r>
          </w:p>
          <w:p w14:paraId="5C491FA8" w14:textId="024F1F70" w:rsidR="00EA1C32" w:rsidRPr="00596EA3" w:rsidRDefault="00EA1C32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2333105C" w14:textId="77777777" w:rsidR="00CB1B8F" w:rsidRDefault="00CB1B8F" w:rsidP="00CB1B8F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do SWZ / załącznik nr 1 </w:t>
            </w:r>
            <w:r>
              <w:rPr>
                <w:sz w:val="22"/>
                <w:szCs w:val="22"/>
              </w:rPr>
              <w:br/>
              <w:t xml:space="preserve">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</w:t>
            </w:r>
          </w:p>
          <w:p w14:paraId="79076B04" w14:textId="77777777" w:rsidR="00CB1B8F" w:rsidRPr="001422DC" w:rsidRDefault="00CB1B8F" w:rsidP="00CB1B8F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2CA1713D" w14:textId="5B728A1B" w:rsidR="00CB1B8F" w:rsidRDefault="00CB1B8F" w:rsidP="00CB1B8F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lastRenderedPageBreak/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oraz zmodyfikowanym projektem umowy </w:t>
            </w:r>
            <w:r w:rsidR="006521C9" w:rsidRPr="001422DC">
              <w:rPr>
                <w:sz w:val="22"/>
                <w:szCs w:val="22"/>
              </w:rPr>
              <w:t xml:space="preserve">wysłał jednocześnie do Wykonawcy na adres e-mailowy </w:t>
            </w:r>
            <w:r w:rsidR="006521C9">
              <w:rPr>
                <w:sz w:val="22"/>
                <w:szCs w:val="22"/>
              </w:rPr>
              <w:t>podany na Platformie przez Wykonawcę jako e-mail kontaktowy</w:t>
            </w:r>
            <w:r w:rsidR="006521C9" w:rsidRPr="001422DC"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 xml:space="preserve">treść wyjaśnień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nr 2 </w:t>
            </w:r>
            <w:r w:rsidRPr="001422DC">
              <w:rPr>
                <w:sz w:val="22"/>
                <w:szCs w:val="22"/>
              </w:rPr>
              <w:t xml:space="preserve">wraz </w:t>
            </w:r>
            <w:r>
              <w:rPr>
                <w:sz w:val="22"/>
                <w:szCs w:val="22"/>
              </w:rPr>
              <w:t xml:space="preserve">nowo powstałą umową RODO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</w:t>
            </w:r>
            <w:r w:rsidRPr="001422DC">
              <w:rPr>
                <w:sz w:val="22"/>
                <w:szCs w:val="22"/>
              </w:rPr>
              <w:t>ze zmodyfikowanymi załącznikami</w:t>
            </w:r>
            <w:r>
              <w:rPr>
                <w:sz w:val="22"/>
                <w:szCs w:val="22"/>
              </w:rPr>
              <w:t xml:space="preserve">, </w:t>
            </w:r>
            <w:r w:rsidRPr="001422DC">
              <w:rPr>
                <w:sz w:val="22"/>
                <w:szCs w:val="22"/>
              </w:rPr>
              <w:t xml:space="preserve">pouczając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7DE55527" w14:textId="305E0D5A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2D46CBCC" w14:textId="77777777" w:rsidTr="004D65E5">
        <w:tc>
          <w:tcPr>
            <w:tcW w:w="871" w:type="dxa"/>
            <w:vAlign w:val="center"/>
          </w:tcPr>
          <w:p w14:paraId="4DAC9310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957" w:type="dxa"/>
            <w:vAlign w:val="center"/>
          </w:tcPr>
          <w:p w14:paraId="487210BF" w14:textId="77777777" w:rsidR="00CB1B8F" w:rsidRPr="00596EA3" w:rsidRDefault="00CB1B8F" w:rsidP="00CB1B8F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Abbott Medical Sp. z o .o.</w:t>
            </w:r>
          </w:p>
          <w:p w14:paraId="5AF94FAB" w14:textId="77777777" w:rsidR="00CB1B8F" w:rsidRPr="00211A34" w:rsidRDefault="00CB1B8F" w:rsidP="00CB1B8F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63CB6DE" w14:textId="29723C9F" w:rsidR="005C09A7" w:rsidRPr="00211A34" w:rsidRDefault="00CB1B8F" w:rsidP="00CB1B8F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424053F1" w14:textId="678CD2CE" w:rsidR="005C09A7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26</w:t>
            </w:r>
          </w:p>
          <w:p w14:paraId="09E2748B" w14:textId="70A72C6F" w:rsidR="00CB1B8F" w:rsidRPr="00596EA3" w:rsidRDefault="00CB1B8F" w:rsidP="00CB1B8F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7C54E694" w14:textId="77777777" w:rsidR="00CB1B8F" w:rsidRDefault="00CB1B8F" w:rsidP="00CB1B8F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do SWZ / załącznik nr 1 </w:t>
            </w:r>
            <w:r>
              <w:rPr>
                <w:sz w:val="22"/>
                <w:szCs w:val="22"/>
              </w:rPr>
              <w:br/>
              <w:t xml:space="preserve">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</w:t>
            </w:r>
          </w:p>
          <w:p w14:paraId="601EB17A" w14:textId="77777777" w:rsidR="00CB1B8F" w:rsidRPr="001422DC" w:rsidRDefault="00CB1B8F" w:rsidP="00CB1B8F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148B7CF3" w14:textId="492D8DE7" w:rsidR="00CB1B8F" w:rsidRDefault="00CB1B8F" w:rsidP="00CB1B8F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oraz zmodyfikowanym projektem umowy </w:t>
            </w:r>
            <w:r w:rsidR="006521C9" w:rsidRPr="001422DC">
              <w:rPr>
                <w:sz w:val="22"/>
                <w:szCs w:val="22"/>
              </w:rPr>
              <w:t xml:space="preserve">wysłał jednocześnie do Wykonawcy na adres e-mailowy </w:t>
            </w:r>
            <w:r w:rsidR="006521C9">
              <w:rPr>
                <w:sz w:val="22"/>
                <w:szCs w:val="22"/>
              </w:rPr>
              <w:t>podany na Platformie przez Wykonawcę jako e-mail kontaktowy</w:t>
            </w:r>
            <w:r w:rsidRPr="001422DC">
              <w:rPr>
                <w:sz w:val="22"/>
                <w:szCs w:val="22"/>
              </w:rPr>
              <w:t xml:space="preserve"> treść wyjaśnień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nr 2 </w:t>
            </w:r>
            <w:r w:rsidRPr="001422DC">
              <w:rPr>
                <w:sz w:val="22"/>
                <w:szCs w:val="22"/>
              </w:rPr>
              <w:t xml:space="preserve">wraz </w:t>
            </w:r>
            <w:r>
              <w:rPr>
                <w:sz w:val="22"/>
                <w:szCs w:val="22"/>
              </w:rPr>
              <w:t xml:space="preserve">nowo powstałą umową RODO </w:t>
            </w:r>
            <w:r w:rsidR="007F7A7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</w:t>
            </w:r>
            <w:r w:rsidRPr="001422DC">
              <w:rPr>
                <w:sz w:val="22"/>
                <w:szCs w:val="22"/>
              </w:rPr>
              <w:t>ze zmodyfikowanymi załącznikami</w:t>
            </w:r>
            <w:r>
              <w:rPr>
                <w:sz w:val="22"/>
                <w:szCs w:val="22"/>
              </w:rPr>
              <w:t xml:space="preserve">, </w:t>
            </w:r>
            <w:r w:rsidRPr="001422DC">
              <w:rPr>
                <w:sz w:val="22"/>
                <w:szCs w:val="22"/>
              </w:rPr>
              <w:t xml:space="preserve">pouczając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38E1109B" w14:textId="57DE0AE5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4F421684" w14:textId="77777777" w:rsidTr="004D65E5">
        <w:tc>
          <w:tcPr>
            <w:tcW w:w="871" w:type="dxa"/>
            <w:vAlign w:val="center"/>
          </w:tcPr>
          <w:p w14:paraId="10052183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15</w:t>
            </w:r>
          </w:p>
        </w:tc>
        <w:tc>
          <w:tcPr>
            <w:tcW w:w="2957" w:type="dxa"/>
            <w:vAlign w:val="center"/>
          </w:tcPr>
          <w:p w14:paraId="4F929D8A" w14:textId="77777777" w:rsidR="00357262" w:rsidRPr="00596EA3" w:rsidRDefault="00357262" w:rsidP="0035726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Abbott Medical Sp. z o .o.</w:t>
            </w:r>
          </w:p>
          <w:p w14:paraId="46B29C96" w14:textId="77777777" w:rsidR="00357262" w:rsidRPr="00211A34" w:rsidRDefault="00357262" w:rsidP="00357262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A8E70CC" w14:textId="4D2DFE15" w:rsidR="005C09A7" w:rsidRPr="00211A34" w:rsidRDefault="00357262" w:rsidP="00357262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258A2398" w14:textId="73BF0FF3" w:rsidR="005C09A7" w:rsidRPr="00596EA3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30</w:t>
            </w:r>
          </w:p>
          <w:p w14:paraId="788C9664" w14:textId="77777777" w:rsidR="00357262" w:rsidRPr="00596EA3" w:rsidRDefault="00357262" w:rsidP="00357262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44727702" w14:textId="77777777" w:rsidR="00357262" w:rsidRDefault="00357262" w:rsidP="00357262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lastRenderedPageBreak/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do SWZ / załącznik nr 1 </w:t>
            </w:r>
            <w:r>
              <w:rPr>
                <w:sz w:val="22"/>
                <w:szCs w:val="22"/>
              </w:rPr>
              <w:br/>
              <w:t xml:space="preserve">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</w:t>
            </w:r>
          </w:p>
          <w:p w14:paraId="764C6B27" w14:textId="77777777" w:rsidR="00357262" w:rsidRPr="001422DC" w:rsidRDefault="00357262" w:rsidP="0035726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6CB7B8CB" w14:textId="25DA5DC8" w:rsidR="00357262" w:rsidRDefault="00357262" w:rsidP="0035726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oraz zmodyfikowanym projektem umowy wysłał jednocześnie do Wykonawcy na adres e-mailowy </w:t>
            </w:r>
            <w:r>
              <w:rPr>
                <w:sz w:val="22"/>
                <w:szCs w:val="22"/>
              </w:rPr>
              <w:t>podany na Platformie przez Wykonawcę jako e-mail kontaktowy</w:t>
            </w:r>
            <w:r w:rsidRPr="001422DC">
              <w:rPr>
                <w:sz w:val="22"/>
                <w:szCs w:val="22"/>
              </w:rPr>
              <w:t xml:space="preserve"> treść wyjaśnień </w:t>
            </w:r>
            <w:r w:rsidR="00C90DF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nr 2 </w:t>
            </w:r>
            <w:r w:rsidRPr="001422DC">
              <w:rPr>
                <w:sz w:val="22"/>
                <w:szCs w:val="22"/>
              </w:rPr>
              <w:t xml:space="preserve">wraz </w:t>
            </w:r>
            <w:r>
              <w:rPr>
                <w:sz w:val="22"/>
                <w:szCs w:val="22"/>
              </w:rPr>
              <w:t xml:space="preserve">nowo powstałą umową RODO </w:t>
            </w:r>
            <w:r w:rsidR="00C90DF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</w:t>
            </w:r>
            <w:r w:rsidRPr="001422DC">
              <w:rPr>
                <w:sz w:val="22"/>
                <w:szCs w:val="22"/>
              </w:rPr>
              <w:t>ze zmodyfikowanymi załącznikami</w:t>
            </w:r>
            <w:r>
              <w:rPr>
                <w:sz w:val="22"/>
                <w:szCs w:val="22"/>
              </w:rPr>
              <w:t xml:space="preserve">, </w:t>
            </w:r>
            <w:r w:rsidRPr="001422DC">
              <w:rPr>
                <w:sz w:val="22"/>
                <w:szCs w:val="22"/>
              </w:rPr>
              <w:t xml:space="preserve">pouczając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3F843DC2" w14:textId="07FC63C8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116ABAD3" w14:textId="77777777" w:rsidTr="004D65E5">
        <w:tc>
          <w:tcPr>
            <w:tcW w:w="871" w:type="dxa"/>
            <w:vAlign w:val="center"/>
          </w:tcPr>
          <w:p w14:paraId="35669408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957" w:type="dxa"/>
            <w:vAlign w:val="center"/>
          </w:tcPr>
          <w:p w14:paraId="0B4E69E6" w14:textId="77777777" w:rsidR="00357262" w:rsidRPr="00596EA3" w:rsidRDefault="00357262" w:rsidP="0035726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Abbott Medical Sp. z o .o.</w:t>
            </w:r>
          </w:p>
          <w:p w14:paraId="5A414264" w14:textId="77777777" w:rsidR="00357262" w:rsidRPr="00211A34" w:rsidRDefault="00357262" w:rsidP="00357262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088C2BB" w14:textId="149CEC1E" w:rsidR="005C09A7" w:rsidRPr="00211A34" w:rsidRDefault="00357262" w:rsidP="00357262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59A35B7F" w14:textId="2DD221F4" w:rsidR="005C09A7" w:rsidRPr="00596EA3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38</w:t>
            </w:r>
          </w:p>
          <w:p w14:paraId="0DF0B89A" w14:textId="77777777" w:rsidR="00357262" w:rsidRPr="00596EA3" w:rsidRDefault="00357262" w:rsidP="00357262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66E69860" w14:textId="77777777" w:rsidR="00357262" w:rsidRDefault="00357262" w:rsidP="00357262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do SWZ / załącznik nr 1 </w:t>
            </w:r>
            <w:r>
              <w:rPr>
                <w:sz w:val="22"/>
                <w:szCs w:val="22"/>
              </w:rPr>
              <w:br/>
              <w:t xml:space="preserve">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</w:t>
            </w:r>
          </w:p>
          <w:p w14:paraId="37709010" w14:textId="77777777" w:rsidR="00357262" w:rsidRPr="001422DC" w:rsidRDefault="00357262" w:rsidP="0035726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745392F2" w14:textId="24F67FD5" w:rsidR="00357262" w:rsidRDefault="00357262" w:rsidP="0035726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oraz zmodyfikowanym projektem umowy wysłał jednocześnie do Wykonawcy na adres e-mailowy </w:t>
            </w:r>
            <w:r>
              <w:rPr>
                <w:sz w:val="22"/>
                <w:szCs w:val="22"/>
              </w:rPr>
              <w:t xml:space="preserve">podany na Platformie </w:t>
            </w:r>
            <w:r>
              <w:rPr>
                <w:sz w:val="22"/>
                <w:szCs w:val="22"/>
              </w:rPr>
              <w:lastRenderedPageBreak/>
              <w:t>przez Wykonawcę jako e-mail kontaktowy</w:t>
            </w:r>
            <w:r w:rsidRPr="001422DC">
              <w:rPr>
                <w:sz w:val="22"/>
                <w:szCs w:val="22"/>
              </w:rPr>
              <w:t xml:space="preserve"> treść wyjaśnień </w:t>
            </w:r>
            <w:r w:rsidR="00C90DF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nr 2 </w:t>
            </w:r>
            <w:r w:rsidRPr="001422DC">
              <w:rPr>
                <w:sz w:val="22"/>
                <w:szCs w:val="22"/>
              </w:rPr>
              <w:t xml:space="preserve">wraz </w:t>
            </w:r>
            <w:r>
              <w:rPr>
                <w:sz w:val="22"/>
                <w:szCs w:val="22"/>
              </w:rPr>
              <w:t xml:space="preserve">nowo powstałą umową RODO </w:t>
            </w:r>
            <w:r w:rsidR="00C90DF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</w:t>
            </w:r>
            <w:r w:rsidRPr="001422DC">
              <w:rPr>
                <w:sz w:val="22"/>
                <w:szCs w:val="22"/>
              </w:rPr>
              <w:t>ze zmodyfikowanymi załącznikami</w:t>
            </w:r>
            <w:r>
              <w:rPr>
                <w:sz w:val="22"/>
                <w:szCs w:val="22"/>
              </w:rPr>
              <w:t xml:space="preserve">, </w:t>
            </w:r>
            <w:r w:rsidRPr="001422DC">
              <w:rPr>
                <w:sz w:val="22"/>
                <w:szCs w:val="22"/>
              </w:rPr>
              <w:t xml:space="preserve">pouczając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6AF9EFA0" w14:textId="6958C7AA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  <w:tr w:rsidR="005C09A7" w14:paraId="6EF01970" w14:textId="77777777" w:rsidTr="004D65E5">
        <w:tc>
          <w:tcPr>
            <w:tcW w:w="871" w:type="dxa"/>
            <w:vAlign w:val="center"/>
          </w:tcPr>
          <w:p w14:paraId="468DE122" w14:textId="77777777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2957" w:type="dxa"/>
            <w:vAlign w:val="center"/>
          </w:tcPr>
          <w:p w14:paraId="1E5106DB" w14:textId="77777777" w:rsidR="00357262" w:rsidRPr="00596EA3" w:rsidRDefault="00357262" w:rsidP="0035726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C09A7">
              <w:rPr>
                <w:b/>
                <w:bCs/>
                <w:sz w:val="22"/>
                <w:szCs w:val="22"/>
              </w:rPr>
              <w:t>Abbott Medical Sp. z o .o.</w:t>
            </w:r>
          </w:p>
          <w:p w14:paraId="2580C013" w14:textId="77777777" w:rsidR="00357262" w:rsidRPr="00211A34" w:rsidRDefault="00357262" w:rsidP="00357262">
            <w:pPr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072F023" w14:textId="57555B70" w:rsidR="005C09A7" w:rsidRPr="00211A34" w:rsidRDefault="00357262" w:rsidP="00357262">
            <w:pPr>
              <w:spacing w:after="40"/>
              <w:rPr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5C09A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74732DE0" w14:textId="453945A6" w:rsidR="005C09A7" w:rsidRPr="00596EA3" w:rsidRDefault="005C09A7" w:rsidP="004D65E5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Oferta odrzucona w zadaniu 40</w:t>
            </w:r>
          </w:p>
          <w:p w14:paraId="6EE4B6E6" w14:textId="77777777" w:rsidR="00357262" w:rsidRPr="00596EA3" w:rsidRDefault="00357262" w:rsidP="00357262">
            <w:pPr>
              <w:spacing w:before="40" w:after="40"/>
              <w:rPr>
                <w:sz w:val="22"/>
                <w:szCs w:val="22"/>
              </w:rPr>
            </w:pPr>
            <w:r w:rsidRPr="005C09A7">
              <w:rPr>
                <w:sz w:val="22"/>
                <w:szCs w:val="22"/>
              </w:rPr>
              <w:t>Art. 226 ust. 1 pkt 5</w:t>
            </w:r>
            <w:r>
              <w:rPr>
                <w:sz w:val="22"/>
                <w:szCs w:val="22"/>
              </w:rPr>
              <w:t xml:space="preserve"> - Zamawiający odrzuca ofertę, jeżeli jej treść jest niezgodna z warunkami zamówienia</w:t>
            </w:r>
          </w:p>
          <w:p w14:paraId="57497516" w14:textId="77777777" w:rsidR="00357262" w:rsidRDefault="00357262" w:rsidP="00357262">
            <w:pPr>
              <w:jc w:val="both"/>
              <w:rPr>
                <w:sz w:val="22"/>
                <w:szCs w:val="22"/>
              </w:rPr>
            </w:pPr>
            <w:r w:rsidRPr="00361DC7">
              <w:rPr>
                <w:sz w:val="22"/>
                <w:szCs w:val="22"/>
                <w:u w:val="single"/>
              </w:rPr>
              <w:t>Uzasadnienie</w:t>
            </w:r>
            <w:r w:rsidRPr="001422DC">
              <w:rPr>
                <w:sz w:val="22"/>
                <w:szCs w:val="22"/>
              </w:rPr>
              <w:t xml:space="preserve">: Wykonawca złożył ofertę nie uwzględniając modyfikacji </w:t>
            </w:r>
            <w:r>
              <w:rPr>
                <w:sz w:val="22"/>
                <w:szCs w:val="22"/>
              </w:rPr>
              <w:t xml:space="preserve">formularza asortymentowo – cenowego (stanowiącego załącznik nr 2 do SWZ / załącznik nr 1 </w:t>
            </w:r>
            <w:r>
              <w:rPr>
                <w:sz w:val="22"/>
                <w:szCs w:val="22"/>
              </w:rPr>
              <w:br/>
              <w:t xml:space="preserve">do umowy) </w:t>
            </w:r>
            <w:r w:rsidRPr="001422D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dnia</w:t>
            </w:r>
            <w:r>
              <w:rPr>
                <w:sz w:val="22"/>
                <w:szCs w:val="22"/>
              </w:rPr>
              <w:t xml:space="preserve"> 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</w:t>
            </w:r>
          </w:p>
          <w:p w14:paraId="381DBD9C" w14:textId="77777777" w:rsidR="00357262" w:rsidRPr="001422DC" w:rsidRDefault="00357262" w:rsidP="0035726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Zgodnie z zapisami SWZ (rozdz. 18.2 i 18.3) treść złożonej przez Wykonawcę oferty przetargowej musi być zgodna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z wymaganiami Zamawiającego określonymi w niniejszej SWZ, a oferta oraz pozostałe oświadczenia i dokumenty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dla których Zamawiający określił wzory w formie formularzy, powinny być sporządzone zgodnie z tymi wzorami.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Nieuwzględnienie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przez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Wykonawcę zmodyfikowanego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formularza</w:t>
            </w:r>
            <w:r>
              <w:rPr>
                <w:sz w:val="22"/>
                <w:szCs w:val="22"/>
              </w:rPr>
              <w:t xml:space="preserve"> </w:t>
            </w:r>
            <w:r w:rsidRPr="001422DC">
              <w:rPr>
                <w:sz w:val="22"/>
                <w:szCs w:val="22"/>
              </w:rPr>
              <w:t>asortymentowo - cenowego powoduje, iż treść oferty Wykonawcy nie odpowiada treści specyfikacji warunków zamówienia.</w:t>
            </w:r>
          </w:p>
          <w:p w14:paraId="67FFE3BC" w14:textId="5CC4B8FD" w:rsidR="00357262" w:rsidRDefault="00357262" w:rsidP="00357262">
            <w:pPr>
              <w:jc w:val="both"/>
              <w:rPr>
                <w:sz w:val="22"/>
                <w:szCs w:val="22"/>
              </w:rPr>
            </w:pPr>
            <w:r w:rsidRPr="001422DC">
              <w:rPr>
                <w:sz w:val="22"/>
                <w:szCs w:val="22"/>
              </w:rPr>
              <w:t xml:space="preserve">Ponadto do powyższego uzasadnienia należy dodać,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iż Zamawiający zamieszczając na swojej stronie internetowej oraz na Platformie on-line działającej pod adresem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https://e-ProPublico.pl/ w dniu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wyjaśnienia treści SWZ</w:t>
            </w:r>
            <w:r>
              <w:rPr>
                <w:sz w:val="22"/>
                <w:szCs w:val="22"/>
              </w:rPr>
              <w:t xml:space="preserve"> nr 2</w:t>
            </w:r>
            <w:r w:rsidRPr="001422DC">
              <w:rPr>
                <w:sz w:val="22"/>
                <w:szCs w:val="22"/>
              </w:rPr>
              <w:t xml:space="preserve"> wraz ze zmodyfikowanym formularzem asortymentowo </w:t>
            </w:r>
            <w:r>
              <w:rPr>
                <w:sz w:val="22"/>
                <w:szCs w:val="22"/>
              </w:rPr>
              <w:t>–</w:t>
            </w:r>
            <w:r w:rsidRPr="001422DC">
              <w:rPr>
                <w:sz w:val="22"/>
                <w:szCs w:val="22"/>
              </w:rPr>
              <w:t xml:space="preserve"> cenowym</w:t>
            </w:r>
            <w:r>
              <w:rPr>
                <w:sz w:val="22"/>
                <w:szCs w:val="22"/>
              </w:rPr>
              <w:t>, umową RODO</w:t>
            </w:r>
            <w:r w:rsidRPr="001422D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oraz zmodyfikowanym projektem umowy wysłał jednocześnie do Wykonawcy na adres e-mailowy </w:t>
            </w:r>
            <w:r>
              <w:rPr>
                <w:sz w:val="22"/>
                <w:szCs w:val="22"/>
              </w:rPr>
              <w:t>podany na Platformie przez Wykonawcę jako e-mail kontaktowy</w:t>
            </w:r>
            <w:r w:rsidRPr="001422DC">
              <w:rPr>
                <w:sz w:val="22"/>
                <w:szCs w:val="22"/>
              </w:rPr>
              <w:t xml:space="preserve"> treść wyjaśnień </w:t>
            </w:r>
            <w:r w:rsidR="00C90DF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nr 2 </w:t>
            </w:r>
            <w:r w:rsidRPr="001422DC">
              <w:rPr>
                <w:sz w:val="22"/>
                <w:szCs w:val="22"/>
              </w:rPr>
              <w:t xml:space="preserve">wraz </w:t>
            </w:r>
            <w:r>
              <w:rPr>
                <w:sz w:val="22"/>
                <w:szCs w:val="22"/>
              </w:rPr>
              <w:t xml:space="preserve">nowo powstałą umową RODO </w:t>
            </w:r>
            <w:r w:rsidR="00C90DF3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</w:t>
            </w:r>
            <w:r w:rsidRPr="001422DC">
              <w:rPr>
                <w:sz w:val="22"/>
                <w:szCs w:val="22"/>
              </w:rPr>
              <w:t>ze zmodyfikowanymi załącznikami</w:t>
            </w:r>
            <w:r>
              <w:rPr>
                <w:sz w:val="22"/>
                <w:szCs w:val="22"/>
              </w:rPr>
              <w:t xml:space="preserve">, </w:t>
            </w:r>
            <w:r w:rsidRPr="001422DC">
              <w:rPr>
                <w:sz w:val="22"/>
                <w:szCs w:val="22"/>
              </w:rPr>
              <w:t xml:space="preserve">pouczając jednocześnie, iż cyt. ,,Zamawiający informuje, iż złożenie wraz z ofertą formularza asortymentowo - cenowego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 xml:space="preserve">sprzed modyfikacji z dnia </w:t>
            </w:r>
            <w:r>
              <w:rPr>
                <w:sz w:val="22"/>
                <w:szCs w:val="22"/>
              </w:rPr>
              <w:t>11</w:t>
            </w:r>
            <w:r w:rsidRPr="001422DC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1422DC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  <w:r w:rsidRPr="001422DC">
              <w:rPr>
                <w:sz w:val="22"/>
                <w:szCs w:val="22"/>
              </w:rPr>
              <w:t xml:space="preserve"> r. poczyni </w:t>
            </w:r>
            <w:r>
              <w:rPr>
                <w:sz w:val="22"/>
                <w:szCs w:val="22"/>
              </w:rPr>
              <w:br/>
            </w:r>
            <w:r w:rsidRPr="001422DC">
              <w:rPr>
                <w:sz w:val="22"/>
                <w:szCs w:val="22"/>
              </w:rPr>
              <w:t>u Zamawiającego obowiązek zastosowania wobec Wykonawcy art. 226 ust. 1 pkt. 5 Ustawy".</w:t>
            </w:r>
          </w:p>
          <w:p w14:paraId="01B3EF4D" w14:textId="27EA9F0E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</w:tbl>
    <w:p w14:paraId="0C0CCDF0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77DEEA32" w14:textId="3AF27CF9" w:rsidR="003212CE" w:rsidRPr="0051774C" w:rsidRDefault="003212CE" w:rsidP="0051774C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>w zakresie zadania nr 6</w:t>
      </w:r>
      <w:r w:rsidRPr="0051774C">
        <w:rPr>
          <w:bCs/>
          <w:sz w:val="22"/>
          <w:szCs w:val="22"/>
        </w:rPr>
        <w:t xml:space="preserve"> (Cewniki balonowe do kontrapulsacji wewnątrzaortalnej </w:t>
      </w:r>
      <w:r w:rsidRPr="0051774C">
        <w:rPr>
          <w:bCs/>
          <w:sz w:val="22"/>
          <w:szCs w:val="22"/>
        </w:rPr>
        <w:br/>
        <w:t xml:space="preserve">z czujnikiem do pomiaru ciśnienia), </w:t>
      </w:r>
      <w:bookmarkStart w:id="1" w:name="_Hlk96512223"/>
      <w:r w:rsidRPr="0051774C">
        <w:rPr>
          <w:b/>
          <w:sz w:val="22"/>
          <w:szCs w:val="22"/>
          <w:u w:val="single"/>
        </w:rPr>
        <w:t>w zakresie zadania nr 10</w:t>
      </w:r>
      <w:r w:rsidRPr="0051774C">
        <w:rPr>
          <w:bCs/>
          <w:sz w:val="22"/>
          <w:szCs w:val="22"/>
        </w:rPr>
        <w:t xml:space="preserve"> (Urządzenia do leczenia powikłań)</w:t>
      </w:r>
      <w:bookmarkEnd w:id="1"/>
      <w:r w:rsidRPr="0051774C">
        <w:rPr>
          <w:bCs/>
          <w:sz w:val="22"/>
          <w:szCs w:val="22"/>
        </w:rPr>
        <w:t xml:space="preserve">, </w:t>
      </w:r>
      <w:r w:rsidR="008357AB" w:rsidRPr="0051774C">
        <w:rPr>
          <w:bCs/>
          <w:sz w:val="22"/>
          <w:szCs w:val="22"/>
        </w:rPr>
        <w:br/>
      </w:r>
      <w:r w:rsidRPr="0051774C">
        <w:rPr>
          <w:b/>
          <w:sz w:val="22"/>
          <w:szCs w:val="22"/>
          <w:u w:val="single"/>
        </w:rPr>
        <w:t>w zakresie zadania nr 18</w:t>
      </w:r>
      <w:r w:rsidRPr="0051774C">
        <w:rPr>
          <w:bCs/>
          <w:sz w:val="22"/>
          <w:szCs w:val="22"/>
        </w:rPr>
        <w:t xml:space="preserve"> (Okludery zbudowane z dwóch dysków do zamykania nieprawidłowej komunikacji międzyprzedsionkowej typu ASD i PFO)</w:t>
      </w:r>
      <w:r w:rsidR="00E67D80" w:rsidRPr="0051774C">
        <w:rPr>
          <w:bCs/>
          <w:sz w:val="22"/>
          <w:szCs w:val="22"/>
        </w:rPr>
        <w:t xml:space="preserve">, </w:t>
      </w:r>
      <w:r w:rsidRPr="0051774C">
        <w:rPr>
          <w:bCs/>
          <w:sz w:val="22"/>
          <w:szCs w:val="22"/>
        </w:rPr>
        <w:t xml:space="preserve"> </w:t>
      </w:r>
      <w:r w:rsidR="00E67D80" w:rsidRPr="0051774C">
        <w:rPr>
          <w:b/>
          <w:sz w:val="22"/>
          <w:szCs w:val="22"/>
          <w:u w:val="single"/>
        </w:rPr>
        <w:t>w zakresie zadania nr 49</w:t>
      </w:r>
      <w:r w:rsidR="00E67D80" w:rsidRPr="0051774C">
        <w:rPr>
          <w:bCs/>
          <w:sz w:val="22"/>
          <w:szCs w:val="22"/>
        </w:rPr>
        <w:t xml:space="preserve"> (Introduktory </w:t>
      </w:r>
      <w:r w:rsidR="008357AB" w:rsidRPr="0051774C">
        <w:rPr>
          <w:bCs/>
          <w:sz w:val="22"/>
          <w:szCs w:val="22"/>
        </w:rPr>
        <w:br/>
      </w:r>
      <w:r w:rsidR="00E67D80" w:rsidRPr="0051774C">
        <w:rPr>
          <w:bCs/>
          <w:sz w:val="22"/>
          <w:szCs w:val="22"/>
        </w:rPr>
        <w:t xml:space="preserve">do kaniulacji zatoki wieńcowej  i wprowadzania elektrody lewokomorowej) </w:t>
      </w:r>
      <w:r w:rsidRPr="0051774C">
        <w:rPr>
          <w:bCs/>
          <w:sz w:val="22"/>
          <w:szCs w:val="22"/>
        </w:rPr>
        <w:t xml:space="preserve">ze względu na fakt, </w:t>
      </w:r>
      <w:r w:rsidR="008357AB" w:rsidRPr="0051774C">
        <w:rPr>
          <w:bCs/>
          <w:sz w:val="22"/>
          <w:szCs w:val="22"/>
        </w:rPr>
        <w:br/>
      </w:r>
      <w:r w:rsidRPr="0051774C">
        <w:rPr>
          <w:bCs/>
          <w:sz w:val="22"/>
          <w:szCs w:val="22"/>
        </w:rPr>
        <w:t>iż nie złożono żadnej oferty.</w:t>
      </w:r>
    </w:p>
    <w:p w14:paraId="652B797F" w14:textId="77777777" w:rsidR="003212CE" w:rsidRDefault="003212CE" w:rsidP="00D8427E">
      <w:pPr>
        <w:spacing w:after="40" w:line="276" w:lineRule="auto"/>
        <w:jc w:val="both"/>
      </w:pPr>
    </w:p>
    <w:p w14:paraId="45EAFD39" w14:textId="19BA5D37" w:rsidR="003212CE" w:rsidRPr="00E67D80" w:rsidRDefault="003212CE" w:rsidP="0051774C">
      <w:pPr>
        <w:spacing w:line="276" w:lineRule="auto"/>
        <w:jc w:val="both"/>
        <w:rPr>
          <w:bCs/>
          <w:sz w:val="22"/>
          <w:szCs w:val="22"/>
        </w:rPr>
      </w:pPr>
      <w:bookmarkStart w:id="2" w:name="_Hlk71620154"/>
      <w:r w:rsidRPr="00E67D80">
        <w:rPr>
          <w:sz w:val="22"/>
          <w:szCs w:val="22"/>
        </w:rPr>
        <w:lastRenderedPageBreak/>
        <w:t xml:space="preserve">W myśl art. 259 ustawy Pzp Zamawiający informuje, że postępowanie o udzielenie zamówienia publicznego w w/w postępowaniu przetargowym – na podstawie art. 255 pkt. 2 – </w:t>
      </w:r>
      <w:r w:rsidRPr="00E67D80">
        <w:rPr>
          <w:b/>
          <w:sz w:val="22"/>
          <w:szCs w:val="22"/>
          <w:u w:val="single"/>
        </w:rPr>
        <w:t xml:space="preserve">unieważnia </w:t>
      </w:r>
      <w:r w:rsidRPr="00E67D80"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 w:rsidRPr="00E67D80">
        <w:rPr>
          <w:b/>
          <w:sz w:val="22"/>
          <w:szCs w:val="22"/>
          <w:u w:val="single"/>
        </w:rPr>
        <w:t>nr 19</w:t>
      </w:r>
      <w:r w:rsidRPr="00E67D80">
        <w:rPr>
          <w:bCs/>
          <w:sz w:val="22"/>
          <w:szCs w:val="22"/>
        </w:rPr>
        <w:t xml:space="preserve"> (Stenty kobaltowo-chromowe pokryte substancją antymitotyczną do naczyń krętych i zmian trudno dostępnych), </w:t>
      </w:r>
      <w:r w:rsidRPr="00E67D80">
        <w:rPr>
          <w:b/>
          <w:sz w:val="22"/>
          <w:szCs w:val="22"/>
          <w:u w:val="single"/>
        </w:rPr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 w:rsidRPr="00E67D80">
        <w:rPr>
          <w:b/>
          <w:sz w:val="22"/>
          <w:szCs w:val="22"/>
          <w:u w:val="single"/>
        </w:rPr>
        <w:t>nr 25</w:t>
      </w:r>
      <w:r w:rsidRPr="00E67D80">
        <w:rPr>
          <w:bCs/>
          <w:sz w:val="22"/>
          <w:szCs w:val="22"/>
        </w:rPr>
        <w:t xml:space="preserve"> (Zaawansowane wszczepialne kardiowertery - defibrylatory jednojamowe o rozszerzonej konfiguracji impulsu HV i sterowania),  </w:t>
      </w:r>
      <w:r w:rsidRPr="00E67D80">
        <w:rPr>
          <w:b/>
          <w:sz w:val="22"/>
          <w:szCs w:val="22"/>
          <w:u w:val="single"/>
        </w:rPr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 w:rsidR="008357AB">
        <w:rPr>
          <w:b/>
          <w:sz w:val="22"/>
          <w:szCs w:val="22"/>
          <w:u w:val="single"/>
        </w:rPr>
        <w:br/>
      </w:r>
      <w:r w:rsidRPr="00E67D80">
        <w:rPr>
          <w:b/>
          <w:sz w:val="22"/>
          <w:szCs w:val="22"/>
          <w:u w:val="single"/>
        </w:rPr>
        <w:t>nr 26</w:t>
      </w:r>
      <w:r w:rsidRPr="00E67D80">
        <w:rPr>
          <w:bCs/>
          <w:sz w:val="22"/>
          <w:szCs w:val="22"/>
        </w:rPr>
        <w:t xml:space="preserve"> (Zaawansowane wszczepialne kardiowertery - defibrylatory resynchronizujące trójjamowe </w:t>
      </w:r>
      <w:r w:rsidR="008357AB">
        <w:rPr>
          <w:bCs/>
          <w:sz w:val="22"/>
          <w:szCs w:val="22"/>
        </w:rPr>
        <w:br/>
      </w:r>
      <w:r w:rsidRPr="00E67D80">
        <w:rPr>
          <w:bCs/>
          <w:sz w:val="22"/>
          <w:szCs w:val="22"/>
        </w:rPr>
        <w:t xml:space="preserve">o rozszerzonej konfiguracji impulsu HV), </w:t>
      </w:r>
      <w:r w:rsidRPr="00E67D80">
        <w:rPr>
          <w:b/>
          <w:sz w:val="22"/>
          <w:szCs w:val="22"/>
          <w:u w:val="single"/>
        </w:rPr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 w:rsidRPr="00E67D80">
        <w:rPr>
          <w:b/>
          <w:sz w:val="22"/>
          <w:szCs w:val="22"/>
          <w:u w:val="single"/>
        </w:rPr>
        <w:t>nr 30</w:t>
      </w:r>
      <w:r w:rsidRPr="00E67D80">
        <w:rPr>
          <w:bCs/>
          <w:sz w:val="22"/>
          <w:szCs w:val="22"/>
        </w:rPr>
        <w:t xml:space="preserve"> (Zaawansowany wszczepialny kardiowerter- defibrylator dwujamowy o rozszerzonej konfiguracji impulsu HV i sterowania z kompletem elektrod i łączem DF- 4)</w:t>
      </w:r>
      <w:r w:rsidR="00E67D80">
        <w:rPr>
          <w:bCs/>
          <w:sz w:val="22"/>
          <w:szCs w:val="22"/>
        </w:rPr>
        <w:t xml:space="preserve">, </w:t>
      </w:r>
      <w:r w:rsidR="00E67D80" w:rsidRPr="00E67D80">
        <w:rPr>
          <w:b/>
          <w:sz w:val="22"/>
          <w:szCs w:val="22"/>
          <w:u w:val="single"/>
        </w:rPr>
        <w:t xml:space="preserve">w zakresie </w:t>
      </w:r>
      <w:r w:rsidR="00E67D80" w:rsidRPr="008357AB">
        <w:rPr>
          <w:b/>
          <w:sz w:val="22"/>
          <w:szCs w:val="22"/>
          <w:u w:val="single"/>
        </w:rPr>
        <w:t xml:space="preserve">zadania </w:t>
      </w:r>
      <w:r w:rsidR="00E67D80" w:rsidRPr="00E67D80">
        <w:rPr>
          <w:b/>
          <w:sz w:val="22"/>
          <w:szCs w:val="22"/>
          <w:u w:val="single"/>
        </w:rPr>
        <w:t xml:space="preserve">nr </w:t>
      </w:r>
      <w:r w:rsidR="00E67D80">
        <w:rPr>
          <w:b/>
          <w:sz w:val="22"/>
          <w:szCs w:val="22"/>
          <w:u w:val="single"/>
        </w:rPr>
        <w:t>53</w:t>
      </w:r>
      <w:r w:rsidR="00E67D80" w:rsidRPr="00E67D80">
        <w:rPr>
          <w:bCs/>
          <w:sz w:val="22"/>
          <w:szCs w:val="22"/>
        </w:rPr>
        <w:t xml:space="preserve"> (</w:t>
      </w:r>
      <w:r w:rsidR="00E67D80" w:rsidRPr="00E67D80">
        <w:rPr>
          <w:bCs/>
        </w:rPr>
        <w:t>Cewnik balonowy do zmian ciasnych, trudnodostępnych w naczyniach krętych</w:t>
      </w:r>
      <w:r w:rsidR="00E67D80" w:rsidRPr="00E67D80">
        <w:rPr>
          <w:bCs/>
          <w:sz w:val="22"/>
          <w:szCs w:val="22"/>
        </w:rPr>
        <w:t>)</w:t>
      </w:r>
      <w:r w:rsidR="00E67D80">
        <w:rPr>
          <w:bCs/>
          <w:sz w:val="22"/>
          <w:szCs w:val="22"/>
        </w:rPr>
        <w:t xml:space="preserve">, </w:t>
      </w:r>
      <w:r w:rsidR="009F6E01" w:rsidRPr="00E67D80">
        <w:rPr>
          <w:b/>
          <w:sz w:val="22"/>
          <w:szCs w:val="22"/>
          <w:u w:val="single"/>
        </w:rPr>
        <w:t xml:space="preserve">w zakresie </w:t>
      </w:r>
      <w:r w:rsidR="009F6E01" w:rsidRPr="008357AB">
        <w:rPr>
          <w:b/>
          <w:sz w:val="22"/>
          <w:szCs w:val="22"/>
          <w:u w:val="single"/>
        </w:rPr>
        <w:t xml:space="preserve">zadania </w:t>
      </w:r>
      <w:r w:rsidR="009F6E01" w:rsidRPr="00E67D80">
        <w:rPr>
          <w:b/>
          <w:sz w:val="22"/>
          <w:szCs w:val="22"/>
          <w:u w:val="single"/>
        </w:rPr>
        <w:t xml:space="preserve">nr </w:t>
      </w:r>
      <w:r w:rsidR="009F6E01">
        <w:rPr>
          <w:b/>
          <w:sz w:val="22"/>
          <w:szCs w:val="22"/>
          <w:u w:val="single"/>
        </w:rPr>
        <w:t>54</w:t>
      </w:r>
      <w:r w:rsidR="009F6E01" w:rsidRPr="00E67D80">
        <w:rPr>
          <w:bCs/>
          <w:sz w:val="22"/>
          <w:szCs w:val="22"/>
        </w:rPr>
        <w:t xml:space="preserve"> (</w:t>
      </w:r>
      <w:r w:rsidR="009F6E01" w:rsidRPr="009F6E01">
        <w:rPr>
          <w:bCs/>
        </w:rPr>
        <w:t>Cewniki balonowe wysokociśnieniowe z możliwością stosowania bardzo wysokich ciśnień</w:t>
      </w:r>
      <w:r w:rsidR="009F6E01" w:rsidRPr="00E67D80">
        <w:rPr>
          <w:bCs/>
          <w:sz w:val="22"/>
          <w:szCs w:val="22"/>
        </w:rPr>
        <w:t>)</w:t>
      </w:r>
      <w:r w:rsidR="009F6E01">
        <w:rPr>
          <w:bCs/>
          <w:sz w:val="22"/>
          <w:szCs w:val="22"/>
        </w:rPr>
        <w:t xml:space="preserve">, </w:t>
      </w:r>
      <w:r w:rsidR="009F6E01" w:rsidRPr="00E67D80">
        <w:rPr>
          <w:b/>
          <w:sz w:val="22"/>
          <w:szCs w:val="22"/>
          <w:u w:val="single"/>
        </w:rPr>
        <w:t xml:space="preserve">w zakresie </w:t>
      </w:r>
      <w:r w:rsidR="009F6E01" w:rsidRPr="008357AB">
        <w:rPr>
          <w:b/>
          <w:sz w:val="22"/>
          <w:szCs w:val="22"/>
          <w:u w:val="single"/>
        </w:rPr>
        <w:t xml:space="preserve">zadania </w:t>
      </w:r>
      <w:r w:rsidR="009F6E01" w:rsidRPr="00E67D80">
        <w:rPr>
          <w:b/>
          <w:sz w:val="22"/>
          <w:szCs w:val="22"/>
          <w:u w:val="single"/>
        </w:rPr>
        <w:t xml:space="preserve">nr </w:t>
      </w:r>
      <w:r w:rsidR="009F6E01">
        <w:rPr>
          <w:b/>
          <w:sz w:val="22"/>
          <w:szCs w:val="22"/>
          <w:u w:val="single"/>
        </w:rPr>
        <w:t>55</w:t>
      </w:r>
      <w:r w:rsidR="009F6E01" w:rsidRPr="00E67D80">
        <w:rPr>
          <w:bCs/>
          <w:sz w:val="22"/>
          <w:szCs w:val="22"/>
        </w:rPr>
        <w:t xml:space="preserve"> (</w:t>
      </w:r>
      <w:r w:rsidR="009F6E01" w:rsidRPr="009F6E01">
        <w:rPr>
          <w:bCs/>
        </w:rPr>
        <w:t>Sprzęt do PCI</w:t>
      </w:r>
      <w:r w:rsidR="009F6E01" w:rsidRPr="00E67D80">
        <w:rPr>
          <w:bCs/>
          <w:sz w:val="22"/>
          <w:szCs w:val="22"/>
        </w:rPr>
        <w:t>)</w:t>
      </w:r>
      <w:r w:rsidRPr="00E67D80">
        <w:rPr>
          <w:bCs/>
          <w:sz w:val="22"/>
          <w:szCs w:val="22"/>
        </w:rPr>
        <w:t xml:space="preserve"> ze względu na fakt, iż wszystkie złożone oferty podlegały odrzuceniu.</w:t>
      </w:r>
    </w:p>
    <w:bookmarkEnd w:id="2"/>
    <w:p w14:paraId="02810585" w14:textId="0E5E07B8" w:rsidR="003212CE" w:rsidRPr="00E67D80" w:rsidRDefault="003212CE" w:rsidP="00D8427E">
      <w:pPr>
        <w:spacing w:after="40" w:line="276" w:lineRule="auto"/>
        <w:jc w:val="both"/>
        <w:rPr>
          <w:sz w:val="22"/>
          <w:szCs w:val="22"/>
        </w:rPr>
      </w:pPr>
    </w:p>
    <w:p w14:paraId="3DA14851" w14:textId="05E78F12" w:rsidR="00E67D80" w:rsidRDefault="00E67D80" w:rsidP="0051774C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 37</w:t>
      </w:r>
      <w:r>
        <w:rPr>
          <w:bCs/>
          <w:sz w:val="22"/>
          <w:szCs w:val="22"/>
        </w:rPr>
        <w:t xml:space="preserve"> (</w:t>
      </w:r>
      <w:r w:rsidRPr="00E67D80">
        <w:rPr>
          <w:bCs/>
        </w:rPr>
        <w:t xml:space="preserve">Cewniki balonowe, koszulki sterowalne, kable, igły, prowadniki </w:t>
      </w:r>
      <w:r w:rsidR="006A23D0">
        <w:rPr>
          <w:bCs/>
        </w:rPr>
        <w:br/>
      </w:r>
      <w:r w:rsidRPr="00E67D80">
        <w:rPr>
          <w:bCs/>
        </w:rPr>
        <w:t>oraz dzierżawa kriokonsoli na czas zabiegów</w:t>
      </w:r>
      <w:r>
        <w:rPr>
          <w:bCs/>
          <w:sz w:val="22"/>
          <w:szCs w:val="22"/>
        </w:rPr>
        <w:t xml:space="preserve">), </w:t>
      </w:r>
      <w:r>
        <w:rPr>
          <w:b/>
          <w:sz w:val="22"/>
          <w:szCs w:val="22"/>
          <w:u w:val="single"/>
        </w:rPr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 52</w:t>
      </w:r>
      <w:r>
        <w:rPr>
          <w:bCs/>
          <w:sz w:val="22"/>
          <w:szCs w:val="22"/>
        </w:rPr>
        <w:t xml:space="preserve"> (</w:t>
      </w:r>
      <w:r w:rsidRPr="00E67D80">
        <w:rPr>
          <w:bCs/>
        </w:rPr>
        <w:t xml:space="preserve">Prowadniki podstawowe </w:t>
      </w:r>
      <w:r w:rsidR="006A23D0">
        <w:rPr>
          <w:bCs/>
        </w:rPr>
        <w:br/>
      </w:r>
      <w:r w:rsidRPr="00E67D80">
        <w:rPr>
          <w:bCs/>
        </w:rPr>
        <w:t>i specjalistyczne do angioplastyki</w:t>
      </w:r>
      <w:r>
        <w:rPr>
          <w:bCs/>
          <w:sz w:val="22"/>
          <w:szCs w:val="22"/>
        </w:rPr>
        <w:t xml:space="preserve">) ze względu na fakt, iż cena lub koszt najkorzystniejszej oferty </w:t>
      </w:r>
      <w:r w:rsidR="006A23D0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lub oferta z najniższą ceną przewyższa kwotę, którą Zamawiający zamierza przeznaczyć na sfinansowanie zamówienia.</w:t>
      </w:r>
    </w:p>
    <w:p w14:paraId="3E96A231" w14:textId="77777777" w:rsidR="003212CE" w:rsidRDefault="003212CE" w:rsidP="00D8427E">
      <w:pPr>
        <w:spacing w:after="40" w:line="276" w:lineRule="auto"/>
        <w:jc w:val="both"/>
      </w:pPr>
    </w:p>
    <w:p w14:paraId="279DAFE4" w14:textId="77777777" w:rsidR="003212CE" w:rsidRDefault="003212CE" w:rsidP="00D8427E">
      <w:pPr>
        <w:spacing w:after="40" w:line="276" w:lineRule="auto"/>
        <w:jc w:val="both"/>
      </w:pPr>
    </w:p>
    <w:p w14:paraId="47D2F2C8" w14:textId="77777777" w:rsidR="003212CE" w:rsidRDefault="003212CE" w:rsidP="00D8427E">
      <w:pPr>
        <w:spacing w:after="40" w:line="276" w:lineRule="auto"/>
        <w:jc w:val="both"/>
      </w:pPr>
    </w:p>
    <w:p w14:paraId="01C880F9" w14:textId="77777777" w:rsidR="003212CE" w:rsidRDefault="003212CE" w:rsidP="00D8427E">
      <w:pPr>
        <w:spacing w:after="40" w:line="276" w:lineRule="auto"/>
        <w:jc w:val="both"/>
      </w:pPr>
    </w:p>
    <w:p w14:paraId="6245181F" w14:textId="02B8ACC4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FBB5659" w14:textId="4FBCA68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51774C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C09A7" w:rsidRPr="00F33C66">
        <w:rPr>
          <w:sz w:val="22"/>
          <w:szCs w:val="22"/>
        </w:rPr>
        <w:t>nie krótszym niż 1</w:t>
      </w:r>
      <w:r w:rsidR="0051774C">
        <w:rPr>
          <w:sz w:val="22"/>
          <w:szCs w:val="22"/>
        </w:rPr>
        <w:t>0</w:t>
      </w:r>
      <w:r w:rsidR="005C09A7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0EC5C31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6997EB2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0D31E6C4" w14:textId="77777777" w:rsidR="0051774C" w:rsidRDefault="0051774C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30F40FCE" w14:textId="77777777" w:rsidR="0051774C" w:rsidRDefault="0051774C" w:rsidP="0051774C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1E0F24A2" w14:textId="77777777" w:rsidR="0051774C" w:rsidRDefault="0051774C" w:rsidP="0051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5FD29AD" w14:textId="77777777" w:rsidR="0051774C" w:rsidRDefault="0051774C" w:rsidP="0051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C34AEFC" w14:textId="77777777" w:rsidR="0051774C" w:rsidRDefault="0051774C" w:rsidP="0051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6640C0F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32A6C" w14:textId="77777777" w:rsidR="00DE2B91" w:rsidRDefault="00DE2B91">
      <w:r>
        <w:separator/>
      </w:r>
    </w:p>
  </w:endnote>
  <w:endnote w:type="continuationSeparator" w:id="0">
    <w:p w14:paraId="7EE5BE1E" w14:textId="77777777" w:rsidR="00DE2B91" w:rsidRDefault="00DE2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953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15F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D4F0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180D1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3B6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F7437" w14:textId="77777777" w:rsidR="00DE2B91" w:rsidRDefault="00DE2B91">
      <w:r>
        <w:separator/>
      </w:r>
    </w:p>
  </w:footnote>
  <w:footnote w:type="continuationSeparator" w:id="0">
    <w:p w14:paraId="2D56BE06" w14:textId="77777777" w:rsidR="00DE2B91" w:rsidRDefault="00DE2B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B17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D7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495F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611"/>
    <w:rsid w:val="00013705"/>
    <w:rsid w:val="00022322"/>
    <w:rsid w:val="00042497"/>
    <w:rsid w:val="000C1E6F"/>
    <w:rsid w:val="000E4E56"/>
    <w:rsid w:val="000E68E4"/>
    <w:rsid w:val="00122832"/>
    <w:rsid w:val="001720C5"/>
    <w:rsid w:val="00193621"/>
    <w:rsid w:val="001A1468"/>
    <w:rsid w:val="001B7815"/>
    <w:rsid w:val="00211A34"/>
    <w:rsid w:val="00231490"/>
    <w:rsid w:val="002B1E4F"/>
    <w:rsid w:val="002B6761"/>
    <w:rsid w:val="002E30AA"/>
    <w:rsid w:val="003212CE"/>
    <w:rsid w:val="003445A0"/>
    <w:rsid w:val="00354941"/>
    <w:rsid w:val="00357262"/>
    <w:rsid w:val="003A0AFC"/>
    <w:rsid w:val="003D611C"/>
    <w:rsid w:val="0042622C"/>
    <w:rsid w:val="00431C0B"/>
    <w:rsid w:val="00437CAD"/>
    <w:rsid w:val="004657DA"/>
    <w:rsid w:val="00492E45"/>
    <w:rsid w:val="004B000E"/>
    <w:rsid w:val="004B2665"/>
    <w:rsid w:val="004C3459"/>
    <w:rsid w:val="004E324A"/>
    <w:rsid w:val="004E7234"/>
    <w:rsid w:val="0051774C"/>
    <w:rsid w:val="0054734E"/>
    <w:rsid w:val="00596EA3"/>
    <w:rsid w:val="00596FD7"/>
    <w:rsid w:val="005C09A7"/>
    <w:rsid w:val="005E5BFF"/>
    <w:rsid w:val="005F4AC6"/>
    <w:rsid w:val="00607F9B"/>
    <w:rsid w:val="00644DCB"/>
    <w:rsid w:val="006521C9"/>
    <w:rsid w:val="0065311D"/>
    <w:rsid w:val="00657C1E"/>
    <w:rsid w:val="006A23D0"/>
    <w:rsid w:val="006E3089"/>
    <w:rsid w:val="00712C39"/>
    <w:rsid w:val="00756CDA"/>
    <w:rsid w:val="007E2ACC"/>
    <w:rsid w:val="007E68C5"/>
    <w:rsid w:val="007F7A71"/>
    <w:rsid w:val="00832144"/>
    <w:rsid w:val="008357AB"/>
    <w:rsid w:val="008567C7"/>
    <w:rsid w:val="008642B3"/>
    <w:rsid w:val="008A6C10"/>
    <w:rsid w:val="008D106F"/>
    <w:rsid w:val="008E5102"/>
    <w:rsid w:val="008F0099"/>
    <w:rsid w:val="00915B9E"/>
    <w:rsid w:val="0092736B"/>
    <w:rsid w:val="00952256"/>
    <w:rsid w:val="0097748A"/>
    <w:rsid w:val="00993844"/>
    <w:rsid w:val="009A2B57"/>
    <w:rsid w:val="009A61FA"/>
    <w:rsid w:val="009C128A"/>
    <w:rsid w:val="009D4B08"/>
    <w:rsid w:val="009F0E5C"/>
    <w:rsid w:val="009F6E01"/>
    <w:rsid w:val="00A029B8"/>
    <w:rsid w:val="00A1128B"/>
    <w:rsid w:val="00A2749E"/>
    <w:rsid w:val="00A85616"/>
    <w:rsid w:val="00A91321"/>
    <w:rsid w:val="00AA02AC"/>
    <w:rsid w:val="00B32D12"/>
    <w:rsid w:val="00B464D3"/>
    <w:rsid w:val="00B8185B"/>
    <w:rsid w:val="00B942CF"/>
    <w:rsid w:val="00BC6F7F"/>
    <w:rsid w:val="00BD2174"/>
    <w:rsid w:val="00C17538"/>
    <w:rsid w:val="00C408D1"/>
    <w:rsid w:val="00C423DD"/>
    <w:rsid w:val="00C60D7B"/>
    <w:rsid w:val="00C65E53"/>
    <w:rsid w:val="00C90DF3"/>
    <w:rsid w:val="00CA0B33"/>
    <w:rsid w:val="00CA3511"/>
    <w:rsid w:val="00CB1B8F"/>
    <w:rsid w:val="00CE04FA"/>
    <w:rsid w:val="00D01E5B"/>
    <w:rsid w:val="00D04203"/>
    <w:rsid w:val="00D050AA"/>
    <w:rsid w:val="00D26ED6"/>
    <w:rsid w:val="00D42C90"/>
    <w:rsid w:val="00D8427E"/>
    <w:rsid w:val="00DA2611"/>
    <w:rsid w:val="00DE2987"/>
    <w:rsid w:val="00DE2B91"/>
    <w:rsid w:val="00E12C28"/>
    <w:rsid w:val="00E30B2D"/>
    <w:rsid w:val="00E50C8B"/>
    <w:rsid w:val="00E62859"/>
    <w:rsid w:val="00E67D80"/>
    <w:rsid w:val="00E85D70"/>
    <w:rsid w:val="00EA1C32"/>
    <w:rsid w:val="00EE77CF"/>
    <w:rsid w:val="00F255E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6C60C"/>
  <w15:chartTrackingRefBased/>
  <w15:docId w15:val="{BC68CEC3-A32A-43F1-B828-6003D572A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28</Pages>
  <Words>8569</Words>
  <Characters>51420</Characters>
  <Application>Microsoft Office Word</Application>
  <DocSecurity>0</DocSecurity>
  <Lines>428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1899-12-31T23:00:00Z</cp:lastPrinted>
  <dcterms:created xsi:type="dcterms:W3CDTF">2022-03-02T08:57:00Z</dcterms:created>
  <dcterms:modified xsi:type="dcterms:W3CDTF">2022-03-02T08:57:00Z</dcterms:modified>
</cp:coreProperties>
</file>