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F7168" w14:textId="743CBEB1" w:rsidR="006A5DF1" w:rsidRPr="009709D3" w:rsidRDefault="00756FBF" w:rsidP="006A5DF1">
      <w:pPr>
        <w:spacing w:after="240"/>
        <w:jc w:val="right"/>
        <w:rPr>
          <w:sz w:val="22"/>
          <w:szCs w:val="22"/>
        </w:rPr>
      </w:pPr>
      <w:r w:rsidRPr="009709D3">
        <w:rPr>
          <w:sz w:val="22"/>
          <w:szCs w:val="22"/>
        </w:rPr>
        <w:t>Poznań</w:t>
      </w:r>
      <w:r w:rsidR="006A5DF1" w:rsidRPr="009709D3">
        <w:rPr>
          <w:sz w:val="22"/>
          <w:szCs w:val="22"/>
        </w:rPr>
        <w:t xml:space="preserve"> dnia: </w:t>
      </w:r>
      <w:r w:rsidRPr="009709D3">
        <w:rPr>
          <w:sz w:val="22"/>
          <w:szCs w:val="22"/>
        </w:rPr>
        <w:t>2022-0</w:t>
      </w:r>
      <w:r w:rsidR="005A06D8" w:rsidRPr="009709D3">
        <w:rPr>
          <w:sz w:val="22"/>
          <w:szCs w:val="22"/>
        </w:rPr>
        <w:t>2</w:t>
      </w:r>
      <w:r w:rsidRPr="009709D3">
        <w:rPr>
          <w:sz w:val="22"/>
          <w:szCs w:val="22"/>
        </w:rPr>
        <w:t>-</w:t>
      </w:r>
      <w:r w:rsidR="009709D3" w:rsidRPr="009709D3">
        <w:rPr>
          <w:sz w:val="22"/>
          <w:szCs w:val="22"/>
        </w:rPr>
        <w:t>21</w:t>
      </w:r>
    </w:p>
    <w:p w14:paraId="221E902E" w14:textId="77777777" w:rsidR="0029606A" w:rsidRPr="00E75B0E" w:rsidRDefault="0029606A" w:rsidP="006A5DF1">
      <w:pPr>
        <w:spacing w:after="240"/>
        <w:jc w:val="right"/>
        <w:rPr>
          <w:sz w:val="22"/>
          <w:szCs w:val="22"/>
        </w:rPr>
      </w:pPr>
    </w:p>
    <w:p w14:paraId="098DEFAF" w14:textId="77777777" w:rsidR="00756FBF" w:rsidRPr="00E75B0E" w:rsidRDefault="00756FBF" w:rsidP="006A5DF1">
      <w:pPr>
        <w:rPr>
          <w:b/>
          <w:bCs/>
          <w:sz w:val="22"/>
          <w:szCs w:val="22"/>
        </w:rPr>
      </w:pPr>
      <w:r w:rsidRPr="00E75B0E">
        <w:rPr>
          <w:b/>
          <w:bCs/>
          <w:sz w:val="22"/>
          <w:szCs w:val="22"/>
        </w:rPr>
        <w:t>Szpital Wojewódzki w Poznaniu</w:t>
      </w:r>
    </w:p>
    <w:p w14:paraId="2530BE2E" w14:textId="77777777" w:rsidR="006A5DF1" w:rsidRPr="00E75B0E" w:rsidRDefault="00756FBF" w:rsidP="006A5DF1">
      <w:pPr>
        <w:rPr>
          <w:b/>
          <w:bCs/>
          <w:sz w:val="22"/>
          <w:szCs w:val="22"/>
        </w:rPr>
      </w:pPr>
      <w:r w:rsidRPr="00E75B0E">
        <w:rPr>
          <w:b/>
          <w:bCs/>
          <w:sz w:val="22"/>
          <w:szCs w:val="22"/>
        </w:rPr>
        <w:t>Dział Zamówień Publicznych</w:t>
      </w:r>
    </w:p>
    <w:p w14:paraId="59FCA7A0" w14:textId="41D4B7C4" w:rsidR="006A5DF1" w:rsidRPr="00E75B0E" w:rsidRDefault="00BE58BA" w:rsidP="006A5DF1">
      <w:pPr>
        <w:rPr>
          <w:sz w:val="22"/>
          <w:szCs w:val="22"/>
        </w:rPr>
      </w:pPr>
      <w:r w:rsidRPr="00E75B0E">
        <w:rPr>
          <w:sz w:val="22"/>
          <w:szCs w:val="22"/>
        </w:rPr>
        <w:t xml:space="preserve">ul. </w:t>
      </w:r>
      <w:r w:rsidR="00756FBF" w:rsidRPr="00E75B0E">
        <w:rPr>
          <w:sz w:val="22"/>
          <w:szCs w:val="22"/>
        </w:rPr>
        <w:t>Juraszów</w:t>
      </w:r>
      <w:r w:rsidR="006A5DF1" w:rsidRPr="00E75B0E">
        <w:rPr>
          <w:sz w:val="22"/>
          <w:szCs w:val="22"/>
        </w:rPr>
        <w:t xml:space="preserve"> </w:t>
      </w:r>
      <w:r w:rsidR="00756FBF" w:rsidRPr="00E75B0E">
        <w:rPr>
          <w:sz w:val="22"/>
          <w:szCs w:val="22"/>
        </w:rPr>
        <w:t>7/19</w:t>
      </w:r>
    </w:p>
    <w:p w14:paraId="4CB798D0" w14:textId="77777777" w:rsidR="006A5DF1" w:rsidRPr="00E75B0E" w:rsidRDefault="00756FBF" w:rsidP="006A5DF1">
      <w:pPr>
        <w:rPr>
          <w:sz w:val="22"/>
          <w:szCs w:val="22"/>
        </w:rPr>
      </w:pPr>
      <w:r w:rsidRPr="00E75B0E">
        <w:rPr>
          <w:sz w:val="22"/>
          <w:szCs w:val="22"/>
        </w:rPr>
        <w:t>60-479</w:t>
      </w:r>
      <w:r w:rsidR="006A5DF1" w:rsidRPr="00E75B0E">
        <w:rPr>
          <w:sz w:val="22"/>
          <w:szCs w:val="22"/>
        </w:rPr>
        <w:t xml:space="preserve"> </w:t>
      </w:r>
      <w:r w:rsidRPr="00E75B0E">
        <w:rPr>
          <w:sz w:val="22"/>
          <w:szCs w:val="22"/>
        </w:rPr>
        <w:t>Poznań</w:t>
      </w:r>
    </w:p>
    <w:p w14:paraId="5C60C461" w14:textId="77777777" w:rsidR="006A5DF1" w:rsidRPr="00E75B0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5A95A8" w14:textId="77777777" w:rsidR="006A5DF1" w:rsidRPr="00E75B0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75B0E">
        <w:rPr>
          <w:sz w:val="22"/>
          <w:szCs w:val="22"/>
        </w:rPr>
        <w:tab/>
        <w:t xml:space="preserve"> </w:t>
      </w:r>
    </w:p>
    <w:p w14:paraId="392C0E65" w14:textId="77777777" w:rsidR="006A5DF1" w:rsidRPr="00E75B0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3113A7" w14:textId="77777777" w:rsidR="006A5DF1" w:rsidRPr="00E75B0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75B0E">
        <w:rPr>
          <w:b/>
          <w:sz w:val="22"/>
          <w:szCs w:val="22"/>
        </w:rPr>
        <w:t>WYKONAWCY</w:t>
      </w:r>
    </w:p>
    <w:p w14:paraId="77CBDB23" w14:textId="77777777" w:rsidR="006A5DF1" w:rsidRPr="00E75B0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75B0E">
        <w:rPr>
          <w:sz w:val="22"/>
          <w:szCs w:val="22"/>
        </w:rPr>
        <w:t>ubiegający się o zamówienie publiczne</w:t>
      </w:r>
    </w:p>
    <w:p w14:paraId="62A2B603" w14:textId="77777777" w:rsidR="006D4AB3" w:rsidRPr="00E75B0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72D8B4D" w14:textId="77777777" w:rsidR="006D4AB3" w:rsidRPr="00E75B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5C644" w14:textId="77777777" w:rsidR="006D4AB3" w:rsidRPr="00E75B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D3E883" w14:textId="77777777" w:rsidR="00632C3C" w:rsidRPr="00E75B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75B0E">
        <w:rPr>
          <w:rFonts w:ascii="Times New Roman" w:hAnsi="Times New Roman"/>
          <w:sz w:val="22"/>
          <w:szCs w:val="22"/>
        </w:rPr>
        <w:t>WYJAŚNIENI</w:t>
      </w:r>
      <w:r w:rsidR="00520165" w:rsidRPr="00E75B0E">
        <w:rPr>
          <w:rFonts w:ascii="Times New Roman" w:hAnsi="Times New Roman"/>
          <w:sz w:val="22"/>
          <w:szCs w:val="22"/>
        </w:rPr>
        <w:t>A</w:t>
      </w:r>
      <w:r w:rsidR="00632C3C" w:rsidRPr="00E75B0E">
        <w:rPr>
          <w:rFonts w:ascii="Times New Roman" w:hAnsi="Times New Roman"/>
          <w:sz w:val="22"/>
          <w:szCs w:val="22"/>
        </w:rPr>
        <w:t xml:space="preserve"> TREŚCI</w:t>
      </w:r>
      <w:r w:rsidR="0029606A" w:rsidRPr="00E75B0E">
        <w:rPr>
          <w:rFonts w:ascii="Times New Roman" w:hAnsi="Times New Roman"/>
          <w:sz w:val="22"/>
          <w:szCs w:val="22"/>
        </w:rPr>
        <w:t xml:space="preserve"> SWZ</w:t>
      </w:r>
    </w:p>
    <w:p w14:paraId="208B99D9" w14:textId="7F285C20" w:rsidR="006D4AB3" w:rsidRPr="00E75B0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75B0E">
        <w:rPr>
          <w:sz w:val="22"/>
          <w:szCs w:val="22"/>
        </w:rPr>
        <w:t xml:space="preserve">Dotyczy: </w:t>
      </w:r>
      <w:r w:rsidR="006A5DF1" w:rsidRPr="00E75B0E">
        <w:rPr>
          <w:sz w:val="22"/>
          <w:szCs w:val="22"/>
        </w:rPr>
        <w:t>p</w:t>
      </w:r>
      <w:r w:rsidRPr="00E75B0E">
        <w:rPr>
          <w:sz w:val="22"/>
          <w:szCs w:val="22"/>
        </w:rPr>
        <w:t>ostępowani</w:t>
      </w:r>
      <w:r w:rsidR="006A5DF1" w:rsidRPr="00E75B0E">
        <w:rPr>
          <w:sz w:val="22"/>
          <w:szCs w:val="22"/>
        </w:rPr>
        <w:t>a</w:t>
      </w:r>
      <w:r w:rsidRPr="00E75B0E">
        <w:rPr>
          <w:sz w:val="22"/>
          <w:szCs w:val="22"/>
        </w:rPr>
        <w:t xml:space="preserve"> o udzielenie zamówienia publicznego, prowadzone</w:t>
      </w:r>
      <w:r w:rsidR="006A5DF1" w:rsidRPr="00E75B0E">
        <w:rPr>
          <w:sz w:val="22"/>
          <w:szCs w:val="22"/>
        </w:rPr>
        <w:t>go</w:t>
      </w:r>
      <w:r w:rsidRPr="00E75B0E">
        <w:rPr>
          <w:sz w:val="22"/>
          <w:szCs w:val="22"/>
        </w:rPr>
        <w:t xml:space="preserve"> w trybie</w:t>
      </w:r>
      <w:r w:rsidR="00BE58BA" w:rsidRPr="00E75B0E">
        <w:rPr>
          <w:sz w:val="22"/>
          <w:szCs w:val="22"/>
        </w:rPr>
        <w:t>:</w:t>
      </w:r>
      <w:r w:rsidRPr="00E75B0E">
        <w:rPr>
          <w:sz w:val="22"/>
          <w:szCs w:val="22"/>
        </w:rPr>
        <w:t xml:space="preserve"> </w:t>
      </w:r>
      <w:r w:rsidR="00756FBF" w:rsidRPr="00E75B0E">
        <w:rPr>
          <w:sz w:val="22"/>
          <w:szCs w:val="22"/>
        </w:rPr>
        <w:t>Tryb podstawowy bez negocjacji - art. 275 pkt. 1 ustawy Pzp</w:t>
      </w:r>
      <w:r w:rsidRPr="00E75B0E">
        <w:rPr>
          <w:b/>
          <w:sz w:val="22"/>
          <w:szCs w:val="22"/>
        </w:rPr>
        <w:t xml:space="preserve"> </w:t>
      </w:r>
      <w:r w:rsidRPr="00E75B0E">
        <w:rPr>
          <w:bCs/>
          <w:sz w:val="22"/>
          <w:szCs w:val="22"/>
        </w:rPr>
        <w:t>na</w:t>
      </w:r>
      <w:r w:rsidRPr="00E75B0E">
        <w:rPr>
          <w:b/>
          <w:sz w:val="22"/>
          <w:szCs w:val="22"/>
        </w:rPr>
        <w:t xml:space="preserve"> </w:t>
      </w:r>
      <w:r w:rsidR="00E72428" w:rsidRPr="00E75B0E">
        <w:rPr>
          <w:bCs/>
          <w:sz w:val="22"/>
          <w:szCs w:val="22"/>
        </w:rPr>
        <w:t>”</w:t>
      </w:r>
      <w:r w:rsidR="00756FBF" w:rsidRPr="00E75B0E">
        <w:rPr>
          <w:b/>
          <w:bCs/>
          <w:sz w:val="22"/>
          <w:szCs w:val="22"/>
        </w:rPr>
        <w:t>Wyroby medyczne jednorazowego użytku dla Oddziału Okulistyki</w:t>
      </w:r>
      <w:r w:rsidR="00E72428" w:rsidRPr="00E75B0E">
        <w:rPr>
          <w:bCs/>
          <w:sz w:val="22"/>
          <w:szCs w:val="22"/>
        </w:rPr>
        <w:t>”</w:t>
      </w:r>
      <w:r w:rsidRPr="00E75B0E">
        <w:rPr>
          <w:b/>
          <w:sz w:val="22"/>
          <w:szCs w:val="22"/>
        </w:rPr>
        <w:t xml:space="preserve"> </w:t>
      </w:r>
      <w:r w:rsidRPr="00E75B0E">
        <w:rPr>
          <w:bCs/>
          <w:sz w:val="22"/>
          <w:szCs w:val="22"/>
        </w:rPr>
        <w:t>– znak sprawy</w:t>
      </w:r>
      <w:r w:rsidRPr="00E75B0E">
        <w:rPr>
          <w:b/>
          <w:sz w:val="22"/>
          <w:szCs w:val="22"/>
        </w:rPr>
        <w:t xml:space="preserve"> </w:t>
      </w:r>
      <w:r w:rsidR="00756FBF" w:rsidRPr="00E75B0E">
        <w:rPr>
          <w:b/>
          <w:sz w:val="22"/>
          <w:szCs w:val="22"/>
        </w:rPr>
        <w:t>SZW/DZP/4/2022</w:t>
      </w:r>
    </w:p>
    <w:p w14:paraId="2699CC69" w14:textId="77777777" w:rsidR="00756FBF" w:rsidRPr="00E75B0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E75B0E">
        <w:rPr>
          <w:sz w:val="22"/>
          <w:szCs w:val="22"/>
        </w:rPr>
        <w:t xml:space="preserve">Zamawiający, </w:t>
      </w:r>
      <w:r w:rsidR="00756FBF" w:rsidRPr="00E75B0E">
        <w:rPr>
          <w:b/>
          <w:sz w:val="22"/>
          <w:szCs w:val="22"/>
        </w:rPr>
        <w:t>Szpital Wojewódzki w Poznaniu</w:t>
      </w:r>
    </w:p>
    <w:p w14:paraId="13AE16F3" w14:textId="54806A30" w:rsidR="00E75B0E" w:rsidRDefault="00756FBF" w:rsidP="00E75B0E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E75B0E">
        <w:rPr>
          <w:b/>
          <w:sz w:val="22"/>
          <w:szCs w:val="22"/>
        </w:rPr>
        <w:t>Dział Zamówień Publicznych</w:t>
      </w:r>
      <w:r w:rsidR="00520165" w:rsidRPr="00E75B0E">
        <w:rPr>
          <w:sz w:val="22"/>
          <w:szCs w:val="22"/>
        </w:rPr>
        <w:t xml:space="preserve">, działając na podstawie art. </w:t>
      </w:r>
      <w:r w:rsidR="00E74BC3" w:rsidRPr="00E75B0E">
        <w:rPr>
          <w:sz w:val="22"/>
          <w:szCs w:val="22"/>
        </w:rPr>
        <w:t>284</w:t>
      </w:r>
      <w:r w:rsidR="00520165" w:rsidRPr="00E75B0E">
        <w:rPr>
          <w:sz w:val="22"/>
          <w:szCs w:val="22"/>
        </w:rPr>
        <w:t xml:space="preserve"> ust. </w:t>
      </w:r>
      <w:r w:rsidR="0029606A" w:rsidRPr="00E75B0E">
        <w:rPr>
          <w:sz w:val="22"/>
          <w:szCs w:val="22"/>
        </w:rPr>
        <w:t>6</w:t>
      </w:r>
      <w:r w:rsidR="00520165" w:rsidRPr="00E75B0E">
        <w:rPr>
          <w:sz w:val="22"/>
          <w:szCs w:val="22"/>
        </w:rPr>
        <w:t xml:space="preserve"> ustawy z dnia </w:t>
      </w:r>
      <w:r w:rsidR="0029606A" w:rsidRPr="00E75B0E">
        <w:rPr>
          <w:sz w:val="22"/>
          <w:szCs w:val="22"/>
        </w:rPr>
        <w:t>11</w:t>
      </w:r>
      <w:r w:rsidR="00520165" w:rsidRPr="00E75B0E">
        <w:rPr>
          <w:sz w:val="22"/>
          <w:szCs w:val="22"/>
        </w:rPr>
        <w:t xml:space="preserve"> </w:t>
      </w:r>
      <w:r w:rsidR="0029606A" w:rsidRPr="00E75B0E">
        <w:rPr>
          <w:sz w:val="22"/>
          <w:szCs w:val="22"/>
        </w:rPr>
        <w:t xml:space="preserve">września </w:t>
      </w:r>
      <w:r w:rsidR="00520165" w:rsidRPr="00E75B0E">
        <w:rPr>
          <w:sz w:val="22"/>
          <w:szCs w:val="22"/>
        </w:rPr>
        <w:t>20</w:t>
      </w:r>
      <w:r w:rsidR="0029606A" w:rsidRPr="00E75B0E">
        <w:rPr>
          <w:sz w:val="22"/>
          <w:szCs w:val="22"/>
        </w:rPr>
        <w:t>19</w:t>
      </w:r>
      <w:r w:rsidR="00520165" w:rsidRPr="00E75B0E">
        <w:rPr>
          <w:sz w:val="22"/>
          <w:szCs w:val="22"/>
        </w:rPr>
        <w:t xml:space="preserve"> r</w:t>
      </w:r>
      <w:r w:rsidR="0029606A" w:rsidRPr="00E75B0E">
        <w:rPr>
          <w:sz w:val="22"/>
          <w:szCs w:val="22"/>
        </w:rPr>
        <w:t>.</w:t>
      </w:r>
      <w:r w:rsidR="00520165" w:rsidRPr="00E75B0E">
        <w:rPr>
          <w:sz w:val="22"/>
          <w:szCs w:val="22"/>
        </w:rPr>
        <w:t xml:space="preserve"> Prawo </w:t>
      </w:r>
      <w:r w:rsidR="0029606A" w:rsidRPr="00E75B0E">
        <w:rPr>
          <w:sz w:val="22"/>
          <w:szCs w:val="22"/>
        </w:rPr>
        <w:t>z</w:t>
      </w:r>
      <w:r w:rsidR="00520165" w:rsidRPr="00E75B0E">
        <w:rPr>
          <w:sz w:val="22"/>
          <w:szCs w:val="22"/>
        </w:rPr>
        <w:t xml:space="preserve">amówień </w:t>
      </w:r>
      <w:r w:rsidR="0029606A" w:rsidRPr="00E75B0E">
        <w:rPr>
          <w:sz w:val="22"/>
          <w:szCs w:val="22"/>
        </w:rPr>
        <w:t>p</w:t>
      </w:r>
      <w:r w:rsidR="00520165" w:rsidRPr="00E75B0E">
        <w:rPr>
          <w:sz w:val="22"/>
          <w:szCs w:val="22"/>
        </w:rPr>
        <w:t xml:space="preserve">ublicznych </w:t>
      </w:r>
      <w:r w:rsidRPr="00E75B0E">
        <w:rPr>
          <w:sz w:val="22"/>
          <w:szCs w:val="22"/>
        </w:rPr>
        <w:t>(t.j. Dz.U. z 2021r. poz. 1129)</w:t>
      </w:r>
      <w:r w:rsidR="00BE7BFD" w:rsidRPr="00E75B0E">
        <w:rPr>
          <w:sz w:val="22"/>
          <w:szCs w:val="22"/>
        </w:rPr>
        <w:t xml:space="preserve">, </w:t>
      </w:r>
      <w:r w:rsidR="00E74BC3" w:rsidRPr="00E75B0E">
        <w:rPr>
          <w:sz w:val="22"/>
          <w:szCs w:val="22"/>
        </w:rPr>
        <w:t>udostępnia</w:t>
      </w:r>
      <w:r w:rsidR="00BE7BFD" w:rsidRPr="00E75B0E">
        <w:rPr>
          <w:sz w:val="22"/>
          <w:szCs w:val="22"/>
        </w:rPr>
        <w:t xml:space="preserve"> poniżej treść zapytań </w:t>
      </w:r>
      <w:r w:rsidR="009E3956">
        <w:rPr>
          <w:sz w:val="22"/>
          <w:szCs w:val="22"/>
        </w:rPr>
        <w:br/>
      </w:r>
      <w:r w:rsidR="00BE7BFD" w:rsidRPr="00E75B0E">
        <w:rPr>
          <w:sz w:val="22"/>
          <w:szCs w:val="22"/>
        </w:rPr>
        <w:t>do</w:t>
      </w:r>
      <w:r w:rsidR="009E3956">
        <w:rPr>
          <w:sz w:val="22"/>
          <w:szCs w:val="22"/>
        </w:rPr>
        <w:t xml:space="preserve"> </w:t>
      </w:r>
      <w:r w:rsidR="00BE7BFD" w:rsidRPr="00E75B0E">
        <w:rPr>
          <w:sz w:val="22"/>
          <w:szCs w:val="22"/>
        </w:rPr>
        <w:t>S</w:t>
      </w:r>
      <w:r w:rsidR="0012774F" w:rsidRPr="00E75B0E">
        <w:rPr>
          <w:sz w:val="22"/>
          <w:szCs w:val="22"/>
        </w:rPr>
        <w:t>pecyfikacji</w:t>
      </w:r>
      <w:r w:rsidR="009E3956">
        <w:rPr>
          <w:sz w:val="22"/>
          <w:szCs w:val="22"/>
        </w:rPr>
        <w:t xml:space="preserve"> </w:t>
      </w:r>
      <w:r w:rsidR="0012774F" w:rsidRPr="00E75B0E">
        <w:rPr>
          <w:sz w:val="22"/>
          <w:szCs w:val="22"/>
        </w:rPr>
        <w:t>Warunków</w:t>
      </w:r>
      <w:r w:rsidR="009E3956">
        <w:rPr>
          <w:sz w:val="22"/>
          <w:szCs w:val="22"/>
        </w:rPr>
        <w:t xml:space="preserve"> </w:t>
      </w:r>
      <w:r w:rsidR="0012774F" w:rsidRPr="00E75B0E">
        <w:rPr>
          <w:sz w:val="22"/>
          <w:szCs w:val="22"/>
        </w:rPr>
        <w:t>Zamówienia</w:t>
      </w:r>
      <w:r w:rsidR="009E3956">
        <w:rPr>
          <w:sz w:val="22"/>
          <w:szCs w:val="22"/>
        </w:rPr>
        <w:t xml:space="preserve"> </w:t>
      </w:r>
      <w:r w:rsidR="0012774F" w:rsidRPr="00E75B0E">
        <w:rPr>
          <w:sz w:val="22"/>
          <w:szCs w:val="22"/>
        </w:rPr>
        <w:t>(</w:t>
      </w:r>
      <w:r w:rsidR="0012774F" w:rsidRPr="00E75B0E">
        <w:rPr>
          <w:sz w:val="22"/>
          <w:szCs w:val="22"/>
          <w:lang w:eastAsia="ar-SA"/>
        </w:rPr>
        <w:t>zwanej</w:t>
      </w:r>
      <w:r w:rsidR="009E3956">
        <w:rPr>
          <w:sz w:val="22"/>
          <w:szCs w:val="22"/>
          <w:lang w:eastAsia="ar-SA"/>
        </w:rPr>
        <w:t xml:space="preserve"> </w:t>
      </w:r>
      <w:r w:rsidR="0012774F" w:rsidRPr="00E75B0E">
        <w:rPr>
          <w:sz w:val="22"/>
          <w:szCs w:val="22"/>
          <w:lang w:eastAsia="ar-SA"/>
        </w:rPr>
        <w:t>dalej</w:t>
      </w:r>
      <w:r w:rsidR="0012774F" w:rsidRPr="00E75B0E">
        <w:rPr>
          <w:bCs/>
          <w:sz w:val="22"/>
          <w:szCs w:val="22"/>
          <w:lang w:eastAsia="ar-SA"/>
        </w:rPr>
        <w:t>”</w:t>
      </w:r>
      <w:r w:rsidR="009E3956">
        <w:rPr>
          <w:bCs/>
          <w:sz w:val="22"/>
          <w:szCs w:val="22"/>
          <w:lang w:eastAsia="ar-SA"/>
        </w:rPr>
        <w:t xml:space="preserve"> </w:t>
      </w:r>
      <w:r w:rsidR="0012774F" w:rsidRPr="00E75B0E">
        <w:rPr>
          <w:bCs/>
          <w:sz w:val="22"/>
          <w:szCs w:val="22"/>
          <w:lang w:eastAsia="ar-SA"/>
        </w:rPr>
        <w:t>SWZ”)</w:t>
      </w:r>
      <w:r w:rsidR="009E3956">
        <w:rPr>
          <w:bCs/>
          <w:sz w:val="22"/>
          <w:szCs w:val="22"/>
          <w:lang w:eastAsia="ar-SA"/>
        </w:rPr>
        <w:t xml:space="preserve"> </w:t>
      </w:r>
      <w:r w:rsidR="00E75B0E" w:rsidRPr="00E75B0E">
        <w:rPr>
          <w:sz w:val="22"/>
          <w:szCs w:val="22"/>
        </w:rPr>
        <w:t>wraz</w:t>
      </w:r>
      <w:r w:rsidR="009E3956">
        <w:rPr>
          <w:sz w:val="22"/>
          <w:szCs w:val="22"/>
        </w:rPr>
        <w:t xml:space="preserve"> </w:t>
      </w:r>
      <w:r w:rsidR="00E75B0E" w:rsidRPr="00E75B0E">
        <w:rPr>
          <w:sz w:val="22"/>
          <w:szCs w:val="22"/>
        </w:rPr>
        <w:t>z</w:t>
      </w:r>
      <w:r w:rsidR="009E3956">
        <w:rPr>
          <w:sz w:val="22"/>
          <w:szCs w:val="22"/>
        </w:rPr>
        <w:t xml:space="preserve"> </w:t>
      </w:r>
      <w:r w:rsidR="00E75B0E" w:rsidRPr="00E75B0E">
        <w:rPr>
          <w:sz w:val="22"/>
          <w:szCs w:val="22"/>
        </w:rPr>
        <w:t>wyjaśnieniami</w:t>
      </w:r>
      <w:r w:rsidR="009E3956">
        <w:rPr>
          <w:sz w:val="22"/>
          <w:szCs w:val="22"/>
        </w:rPr>
        <w:t xml:space="preserve"> </w:t>
      </w:r>
      <w:r w:rsidR="00E75B0E" w:rsidRPr="00E75B0E">
        <w:rPr>
          <w:bCs/>
          <w:sz w:val="22"/>
          <w:szCs w:val="22"/>
          <w:lang w:eastAsia="ar-SA"/>
        </w:rPr>
        <w:t>jednocześnie</w:t>
      </w:r>
      <w:r w:rsidR="009E3956">
        <w:rPr>
          <w:bCs/>
          <w:sz w:val="22"/>
          <w:szCs w:val="22"/>
          <w:lang w:eastAsia="ar-SA"/>
        </w:rPr>
        <w:t xml:space="preserve"> </w:t>
      </w:r>
      <w:r w:rsidR="00E75B0E" w:rsidRPr="00E75B0E">
        <w:rPr>
          <w:bCs/>
          <w:sz w:val="22"/>
          <w:szCs w:val="22"/>
          <w:lang w:eastAsia="ar-SA"/>
        </w:rPr>
        <w:t xml:space="preserve">dokonując </w:t>
      </w:r>
      <w:r w:rsidR="00E75B0E" w:rsidRPr="00E75B0E">
        <w:rPr>
          <w:b/>
          <w:sz w:val="22"/>
          <w:szCs w:val="22"/>
          <w:u w:val="single"/>
          <w:lang w:eastAsia="ar-SA"/>
        </w:rPr>
        <w:t>modyfikacji</w:t>
      </w:r>
      <w:r w:rsidR="00E75B0E" w:rsidRPr="00E75B0E">
        <w:rPr>
          <w:bCs/>
          <w:sz w:val="22"/>
          <w:szCs w:val="22"/>
          <w:lang w:eastAsia="ar-SA"/>
        </w:rPr>
        <w:t xml:space="preserve"> SWZ w zakresie Projektu umowy stanowiącego załącznik nr 4 do SWZ:</w:t>
      </w:r>
    </w:p>
    <w:p w14:paraId="7543A2EC" w14:textId="18B31589" w:rsidR="0012774F" w:rsidRPr="00E75B0E" w:rsidRDefault="0012774F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108"/>
        <w:gridCol w:w="9248"/>
        <w:gridCol w:w="108"/>
      </w:tblGrid>
      <w:tr w:rsidR="00BE58BA" w:rsidRPr="00E75B0E" w14:paraId="48F54C3E" w14:textId="77777777" w:rsidTr="00A15EB5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5618E91D" w14:textId="77777777" w:rsidR="00BE58BA" w:rsidRPr="00E75B0E" w:rsidRDefault="00BE58BA" w:rsidP="00BE58B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Pytanie nr 1</w:t>
            </w:r>
          </w:p>
          <w:p w14:paraId="563A02EE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Czy Zamawiający wyrazi zgodę aby termin płatności liczony był od daty sprzedaży, oraz żeby za termin zapłaty uznawana była data wpływu zapłaty na rachunek Wykonawcy ?</w:t>
            </w:r>
          </w:p>
          <w:p w14:paraId="36733859" w14:textId="0EC90C9B" w:rsidR="00BE58BA" w:rsidRPr="00E75B0E" w:rsidRDefault="00BE58BA" w:rsidP="00BE58B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Jak w SWZ.</w:t>
            </w:r>
          </w:p>
          <w:p w14:paraId="0A8F3B88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EB866E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Pytanie nr 2</w:t>
            </w:r>
          </w:p>
          <w:p w14:paraId="6D910260" w14:textId="62520E81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 xml:space="preserve">Czy Zamawiający wyrazi zgodę na cesję praw i obowiązków z wzoru Umowy na bank kredytujący grupę kapitałową Wykonawcy? Wykonawca zobowiązuje się powiadomić Zamawiającego o dokonaniu takiej cesji. Jednocześnie Wykonawca potwierdza, iż mimo cesji jest uprawniony do wykonywania praw </w:t>
            </w:r>
            <w:r w:rsidR="00F051DC">
              <w:rPr>
                <w:sz w:val="22"/>
                <w:szCs w:val="22"/>
              </w:rPr>
              <w:br/>
            </w:r>
            <w:r w:rsidRPr="00E75B0E">
              <w:rPr>
                <w:sz w:val="22"/>
                <w:szCs w:val="22"/>
              </w:rPr>
              <w:t>i obowiązków z Umowy przelanych na bank - do momentu odmiennego zarządzenia przez bank, które zostanie przesłane w formie pisemnej.</w:t>
            </w:r>
          </w:p>
          <w:p w14:paraId="1AA20171" w14:textId="01034348" w:rsidR="00BE58BA" w:rsidRPr="00E75B0E" w:rsidRDefault="00BE58BA" w:rsidP="00BE58B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Jak w SWZ. Zakaz cesji jest określony ustawowo </w:t>
            </w:r>
            <w:r w:rsidR="00F051DC">
              <w:rPr>
                <w:sz w:val="22"/>
                <w:szCs w:val="22"/>
              </w:rPr>
              <w:br/>
            </w:r>
            <w:r w:rsidRPr="00E75B0E">
              <w:rPr>
                <w:sz w:val="22"/>
                <w:szCs w:val="22"/>
              </w:rPr>
              <w:t>i też ustawa o działalności leczniczej wskazuje podmiot udzielający zgody i czas podjęcia takich decyzji i nie można w sposób generalny zezwolić na cesję wierzytelności przyszłej.</w:t>
            </w:r>
          </w:p>
          <w:p w14:paraId="6F150399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308648" w14:textId="77777777" w:rsidR="00F051DC" w:rsidRDefault="00F051DC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43805FC" w14:textId="7538E184" w:rsidR="00BE58BA" w:rsidRPr="00CB0303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303">
              <w:rPr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444A62B2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Czy Zamawiający wyrazi zgodę na skrócenie terminu płatności do 30 dni ?</w:t>
            </w:r>
          </w:p>
          <w:p w14:paraId="3713DE7A" w14:textId="240EF548" w:rsidR="00E75B0E" w:rsidRPr="00E75B0E" w:rsidRDefault="00E75B0E" w:rsidP="00E75B0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Jak w SWZ.</w:t>
            </w:r>
          </w:p>
          <w:p w14:paraId="74B931CF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B8C8A8" w14:textId="77777777" w:rsidR="00BE58BA" w:rsidRPr="00CB0303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303">
              <w:rPr>
                <w:b/>
                <w:bCs/>
                <w:sz w:val="22"/>
                <w:szCs w:val="22"/>
              </w:rPr>
              <w:t>Pytanie nr 4</w:t>
            </w:r>
          </w:p>
          <w:p w14:paraId="6EF6DBF9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Uprzejmie prosimy o wprowadzenie w § 5 ust. 10 Wzoru Umowy następujących zapisów:</w:t>
            </w:r>
          </w:p>
          <w:p w14:paraId="0F61E4E8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"Zmniejszenie ilości przedmiotu Umowy w toku jej realizacji nie może przekroczyć 20% ilości określonych w niniejszej Umowie".</w:t>
            </w:r>
          </w:p>
          <w:p w14:paraId="171D4E4D" w14:textId="3A9C4ACE" w:rsidR="00E75B0E" w:rsidRPr="00E75B0E" w:rsidRDefault="00E75B0E" w:rsidP="00E75B0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Zamawiający modyfikuje &amp; 5 ust. 10 projektu umowy, który otrzymuje nowe brzmienie. </w:t>
            </w:r>
            <w:r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</w:t>
            </w:r>
            <w:r w:rsidR="00F051DC">
              <w:rPr>
                <w:sz w:val="22"/>
                <w:szCs w:val="22"/>
                <w:lang w:val="de-DE"/>
              </w:rPr>
              <w:br/>
            </w:r>
            <w:r w:rsidRPr="00E75B0E">
              <w:rPr>
                <w:sz w:val="22"/>
                <w:szCs w:val="22"/>
                <w:lang w:val="de-DE"/>
              </w:rPr>
              <w:t xml:space="preserve">do SWZ, tj. Projekt umowy, który przesyła zainteresowanym Wykonawcom oraz zamieszcza na stronie internetowej Zamawiającego </w:t>
            </w:r>
            <w:r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9975F17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27C1C7" w14:textId="77777777" w:rsidR="00BE58BA" w:rsidRPr="00CB0303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303">
              <w:rPr>
                <w:b/>
                <w:bCs/>
                <w:sz w:val="22"/>
                <w:szCs w:val="22"/>
              </w:rPr>
              <w:t>Pytanie nr 5</w:t>
            </w:r>
          </w:p>
          <w:p w14:paraId="3341F9FD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Dotyczy § 7 ust. 4 Wzoru umowy:</w:t>
            </w:r>
          </w:p>
          <w:p w14:paraId="05201AC8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Uprzejmie prosimy o  zmniejszenie kar umownych zawartych we wzorze Umowy § 7 ust. 4:</w:t>
            </w:r>
          </w:p>
          <w:p w14:paraId="3BB02327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W razie niewykonania lub nienależytego wykonania Umowy Wykonawca zapłaci Zamawiającemu karę Umowną w wysokości:</w:t>
            </w:r>
          </w:p>
          <w:p w14:paraId="6F41675B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1) 0,01 % wartości netto zamówionej partii Wyrobów, za każdą godzinę zwłoki w jej dostawie,  nie mniej jednak niż    150,00 zł;</w:t>
            </w:r>
          </w:p>
          <w:p w14:paraId="3B27063F" w14:textId="18EE81BA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 xml:space="preserve">2) 5% wartości netto Umowy wskazanej w § 4 ust. 1, w przypadku odstąpienia od Umowy  </w:t>
            </w:r>
            <w:r w:rsidR="00F051DC">
              <w:rPr>
                <w:sz w:val="22"/>
                <w:szCs w:val="22"/>
              </w:rPr>
              <w:br/>
            </w:r>
            <w:r w:rsidRPr="00E75B0E">
              <w:rPr>
                <w:sz w:val="22"/>
                <w:szCs w:val="22"/>
              </w:rPr>
              <w:t>przez Zamawiającego lub Wykonawcę, z przyczyn leżących po stronie Wykonawcy?</w:t>
            </w:r>
          </w:p>
          <w:p w14:paraId="73A79E7B" w14:textId="77777777" w:rsidR="00CB0303" w:rsidRPr="00E75B0E" w:rsidRDefault="00CB0303" w:rsidP="00CB030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Jak w SWZ.</w:t>
            </w:r>
          </w:p>
          <w:p w14:paraId="63275FD9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94F42D" w14:textId="77777777" w:rsidR="00BE58BA" w:rsidRPr="00CB0303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303">
              <w:rPr>
                <w:b/>
                <w:bCs/>
                <w:sz w:val="22"/>
                <w:szCs w:val="22"/>
              </w:rPr>
              <w:t>Pytanie nr 6</w:t>
            </w:r>
          </w:p>
          <w:p w14:paraId="05685537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Dotyczy Pakietu nr 2:</w:t>
            </w:r>
          </w:p>
          <w:p w14:paraId="0E99E3FE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 xml:space="preserve">Czy Zamawiający dopuści w pakiecie 2 soczewkę jednoogniskową, akrylową, hydrofobową, </w:t>
            </w:r>
            <w:proofErr w:type="spellStart"/>
            <w:r w:rsidRPr="00E75B0E">
              <w:rPr>
                <w:sz w:val="22"/>
                <w:szCs w:val="22"/>
              </w:rPr>
              <w:t>asferyczną</w:t>
            </w:r>
            <w:proofErr w:type="spellEnd"/>
            <w:r w:rsidRPr="00E75B0E">
              <w:rPr>
                <w:sz w:val="22"/>
                <w:szCs w:val="22"/>
              </w:rPr>
              <w:t xml:space="preserve">, </w:t>
            </w:r>
            <w:proofErr w:type="spellStart"/>
            <w:r w:rsidRPr="00E75B0E">
              <w:rPr>
                <w:sz w:val="22"/>
                <w:szCs w:val="22"/>
              </w:rPr>
              <w:t>bezabberacyjną</w:t>
            </w:r>
            <w:proofErr w:type="spellEnd"/>
            <w:r w:rsidRPr="00E75B0E">
              <w:rPr>
                <w:sz w:val="22"/>
                <w:szCs w:val="22"/>
              </w:rPr>
              <w:t xml:space="preserve">, jednoczęściową, w pełni </w:t>
            </w:r>
            <w:proofErr w:type="spellStart"/>
            <w:r w:rsidRPr="00E75B0E">
              <w:rPr>
                <w:sz w:val="22"/>
                <w:szCs w:val="22"/>
              </w:rPr>
              <w:t>preloadowaną</w:t>
            </w:r>
            <w:proofErr w:type="spellEnd"/>
            <w:r w:rsidRPr="00E75B0E">
              <w:rPr>
                <w:sz w:val="22"/>
                <w:szCs w:val="22"/>
              </w:rPr>
              <w:t xml:space="preserve">, </w:t>
            </w:r>
            <w:proofErr w:type="spellStart"/>
            <w:r w:rsidRPr="00E75B0E">
              <w:rPr>
                <w:sz w:val="22"/>
                <w:szCs w:val="22"/>
              </w:rPr>
              <w:t>injektor</w:t>
            </w:r>
            <w:proofErr w:type="spellEnd"/>
            <w:r w:rsidRPr="00E75B0E">
              <w:rPr>
                <w:sz w:val="22"/>
                <w:szCs w:val="22"/>
              </w:rPr>
              <w:t xml:space="preserve"> typu </w:t>
            </w:r>
            <w:proofErr w:type="spellStart"/>
            <w:r w:rsidRPr="00E75B0E">
              <w:rPr>
                <w:sz w:val="22"/>
                <w:szCs w:val="22"/>
              </w:rPr>
              <w:t>Push</w:t>
            </w:r>
            <w:proofErr w:type="spellEnd"/>
            <w:r w:rsidRPr="00E75B0E">
              <w:rPr>
                <w:sz w:val="22"/>
                <w:szCs w:val="22"/>
              </w:rPr>
              <w:t xml:space="preserve">, soczewka  z filtrem UV, współczynnik refrakcji: 1.54, cztery hapteny z </w:t>
            </w:r>
            <w:proofErr w:type="spellStart"/>
            <w:r w:rsidRPr="00E75B0E">
              <w:rPr>
                <w:sz w:val="22"/>
                <w:szCs w:val="22"/>
              </w:rPr>
              <w:t>angulacją</w:t>
            </w:r>
            <w:proofErr w:type="spellEnd"/>
            <w:r w:rsidRPr="00E75B0E">
              <w:rPr>
                <w:sz w:val="22"/>
                <w:szCs w:val="22"/>
              </w:rPr>
              <w:t xml:space="preserve"> 0°, ostra krawędź tylna 360°, średnica optyczna: 6.00 mm, całkowita długość: 11.00 mm, zakres dioptrażu: 0.00 D do + 10.00 D (co 1.00 D), + 10.00 D do 34.00 D (co 0.5 D), do cięcia ? 2.2 mm ?</w:t>
            </w:r>
          </w:p>
          <w:p w14:paraId="0077D74A" w14:textId="20442124" w:rsidR="00CB0303" w:rsidRPr="00E75B0E" w:rsidRDefault="00CB0303" w:rsidP="00CB030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nie dopuszcza.</w:t>
            </w:r>
          </w:p>
          <w:p w14:paraId="40CC45EA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A2F626" w14:textId="77777777" w:rsidR="00BE58BA" w:rsidRPr="00CB0303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303">
              <w:rPr>
                <w:b/>
                <w:bCs/>
                <w:sz w:val="22"/>
                <w:szCs w:val="22"/>
              </w:rPr>
              <w:t>Pytanie nr 7</w:t>
            </w:r>
          </w:p>
          <w:p w14:paraId="41CA0F55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Dotyczy Pakietu nr 3:</w:t>
            </w:r>
          </w:p>
          <w:p w14:paraId="7FBB0FB5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 xml:space="preserve">Czy Zamawiający w pakiecie nr 3 dopuści </w:t>
            </w:r>
            <w:proofErr w:type="spellStart"/>
            <w:r w:rsidRPr="00E75B0E">
              <w:rPr>
                <w:sz w:val="22"/>
                <w:szCs w:val="22"/>
              </w:rPr>
              <w:t>hydroksypropylometylocelulozę</w:t>
            </w:r>
            <w:proofErr w:type="spellEnd"/>
            <w:r w:rsidRPr="00E75B0E">
              <w:rPr>
                <w:sz w:val="22"/>
                <w:szCs w:val="22"/>
              </w:rPr>
              <w:t xml:space="preserve"> o pojemności 2,5ml ?</w:t>
            </w:r>
          </w:p>
          <w:p w14:paraId="0D729FBE" w14:textId="00062166" w:rsidR="00CB0303" w:rsidRPr="00E75B0E" w:rsidRDefault="00CB0303" w:rsidP="00CB0303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dopuszcza.</w:t>
            </w:r>
          </w:p>
          <w:p w14:paraId="46569F2B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251DC0" w14:textId="77777777" w:rsidR="00BE58BA" w:rsidRPr="00CB0303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B0303">
              <w:rPr>
                <w:b/>
                <w:bCs/>
                <w:sz w:val="22"/>
                <w:szCs w:val="22"/>
              </w:rPr>
              <w:t>Pytanie nr 8</w:t>
            </w:r>
          </w:p>
          <w:p w14:paraId="1EF2FC29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Dotyczy Zadania nr 4:</w:t>
            </w:r>
          </w:p>
          <w:p w14:paraId="6AC06737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lastRenderedPageBreak/>
              <w:t xml:space="preserve">Czy Zamawiający w Zadaniu nr 4 dopuści błękit </w:t>
            </w:r>
            <w:proofErr w:type="spellStart"/>
            <w:r w:rsidRPr="00E75B0E">
              <w:rPr>
                <w:sz w:val="22"/>
                <w:szCs w:val="22"/>
              </w:rPr>
              <w:t>trypanu</w:t>
            </w:r>
            <w:proofErr w:type="spellEnd"/>
            <w:r w:rsidRPr="00E75B0E">
              <w:rPr>
                <w:sz w:val="22"/>
                <w:szCs w:val="22"/>
              </w:rPr>
              <w:t xml:space="preserve"> 0,06% pakowany w zbiorcze opakowanie zawierające 10 jednorazowych sztuk 0,06% Błękitu </w:t>
            </w:r>
            <w:proofErr w:type="spellStart"/>
            <w:r w:rsidRPr="00E75B0E">
              <w:rPr>
                <w:sz w:val="22"/>
                <w:szCs w:val="22"/>
              </w:rPr>
              <w:t>trypanu</w:t>
            </w:r>
            <w:proofErr w:type="spellEnd"/>
            <w:r w:rsidRPr="00E75B0E">
              <w:rPr>
                <w:sz w:val="22"/>
                <w:szCs w:val="22"/>
              </w:rPr>
              <w:t xml:space="preserve"> o pojemności 0,75 ml każda ampułkostrzykawka (1op=10sztx0,75ml)? Jeśli tak, ile wówczas opakowań należy zaoferować ?</w:t>
            </w:r>
          </w:p>
          <w:p w14:paraId="64699F2F" w14:textId="10F37B97" w:rsidR="00CB0303" w:rsidRPr="00E75B0E" w:rsidRDefault="00CB0303" w:rsidP="00CB0303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Zamawiający dopuszcza. Należy wówczas zaoferować </w:t>
            </w:r>
            <w:r w:rsidR="00F051D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5 opakowań po 10 fiolek.</w:t>
            </w:r>
          </w:p>
          <w:p w14:paraId="72449D44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52364F" w14:textId="77777777" w:rsidR="00BE58BA" w:rsidRPr="00FE5A0A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Pytanie nr 9</w:t>
            </w:r>
          </w:p>
          <w:p w14:paraId="65FA513C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Dotyczy Zadania nr 5:</w:t>
            </w:r>
          </w:p>
          <w:p w14:paraId="4F0B5126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Czy Zamawiający w Zadaniu nr 5 dopuści miękką soczewkę kontaktową w blistrze zapakowaną sterylnie o poniższych parametrach w opakowaniu zawierającym 6 sztuk;</w:t>
            </w:r>
          </w:p>
          <w:p w14:paraId="0034FD4B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" BC - 8.6</w:t>
            </w:r>
          </w:p>
          <w:p w14:paraId="0BE5DB99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" DIA - 14.00</w:t>
            </w:r>
          </w:p>
          <w:p w14:paraId="0C263CA7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 xml:space="preserve">" Materiał - 64% </w:t>
            </w:r>
            <w:proofErr w:type="spellStart"/>
            <w:r w:rsidRPr="00E75B0E">
              <w:rPr>
                <w:sz w:val="22"/>
                <w:szCs w:val="22"/>
              </w:rPr>
              <w:t>balafilcon</w:t>
            </w:r>
            <w:proofErr w:type="spellEnd"/>
            <w:r w:rsidRPr="00E75B0E">
              <w:rPr>
                <w:sz w:val="22"/>
                <w:szCs w:val="22"/>
              </w:rPr>
              <w:t xml:space="preserve"> A</w:t>
            </w:r>
          </w:p>
          <w:p w14:paraId="31F179C6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" Woda - 36% ?</w:t>
            </w:r>
          </w:p>
          <w:p w14:paraId="557D2FAF" w14:textId="4986C558" w:rsidR="00FE5A0A" w:rsidRPr="00E75B0E" w:rsidRDefault="00FE5A0A" w:rsidP="00FE5A0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75B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nie dopuszcza.</w:t>
            </w:r>
          </w:p>
          <w:p w14:paraId="17D96479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F023BE" w14:textId="77777777" w:rsidR="00BE58BA" w:rsidRPr="00FE5A0A" w:rsidRDefault="00BE58BA" w:rsidP="00BE58B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Pytanie nr 10</w:t>
            </w:r>
          </w:p>
          <w:p w14:paraId="5C97E2D3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>Dotyczy Pakietu nr 16 pozycja nr 1:</w:t>
            </w:r>
          </w:p>
          <w:p w14:paraId="49E59856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 xml:space="preserve">Czy Zamawiający dopuści w Pakiecie nr 16 pozycji nr 1 nóż do portu bocznego </w:t>
            </w:r>
            <w:proofErr w:type="spellStart"/>
            <w:r w:rsidRPr="00E75B0E">
              <w:rPr>
                <w:sz w:val="22"/>
                <w:szCs w:val="22"/>
              </w:rPr>
              <w:t>rozm</w:t>
            </w:r>
            <w:proofErr w:type="spellEnd"/>
            <w:r w:rsidRPr="00E75B0E">
              <w:rPr>
                <w:sz w:val="22"/>
                <w:szCs w:val="22"/>
              </w:rPr>
              <w:t>. 1,1mm, pozostałe parametry bez zmian ?</w:t>
            </w:r>
          </w:p>
          <w:p w14:paraId="0811F35D" w14:textId="27DF0135" w:rsidR="00BE58BA" w:rsidRPr="00FE5A0A" w:rsidRDefault="00BE58BA" w:rsidP="00BE58B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E5A0A">
              <w:rPr>
                <w:sz w:val="22"/>
                <w:szCs w:val="22"/>
              </w:rPr>
              <w:t xml:space="preserve"> Zamawiający nie dopuszcza.</w:t>
            </w:r>
          </w:p>
          <w:p w14:paraId="1B4BE0A1" w14:textId="313E07A6" w:rsidR="00BE58BA" w:rsidRPr="00E75B0E" w:rsidRDefault="00BE58BA" w:rsidP="00BE58B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BE58BA" w:rsidRPr="00E75B0E" w14:paraId="1F93FD6A" w14:textId="77777777" w:rsidTr="00A15EB5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057AB281" w14:textId="5D5570B0" w:rsidR="00BE58BA" w:rsidRPr="00FE5A0A" w:rsidRDefault="00BE58BA" w:rsidP="00BE58B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FE5A0A" w:rsidRPr="00FE5A0A">
              <w:rPr>
                <w:b/>
                <w:bCs/>
                <w:sz w:val="22"/>
                <w:szCs w:val="22"/>
              </w:rPr>
              <w:t>11</w:t>
            </w:r>
          </w:p>
          <w:p w14:paraId="4F1EB962" w14:textId="77777777" w:rsidR="00BE58BA" w:rsidRPr="00FE5A0A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E5A0A">
              <w:rPr>
                <w:sz w:val="22"/>
                <w:szCs w:val="22"/>
              </w:rPr>
              <w:t>zadanie nr 8</w:t>
            </w:r>
          </w:p>
          <w:p w14:paraId="68BAB91E" w14:textId="77777777" w:rsidR="00BE58BA" w:rsidRPr="00FE5A0A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E5A0A">
              <w:rPr>
                <w:sz w:val="22"/>
                <w:szCs w:val="22"/>
              </w:rPr>
              <w:t>Czy Zamawiający dopuści kaniulę 26G x 11/8in, długa 28mm, pozostałe parametry bez zmian ?</w:t>
            </w:r>
          </w:p>
          <w:p w14:paraId="5E5CAFE7" w14:textId="3FCA9B70" w:rsidR="00BE58BA" w:rsidRPr="00FE5A0A" w:rsidRDefault="00BE58BA" w:rsidP="00BE58B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E5A0A">
              <w:rPr>
                <w:sz w:val="22"/>
                <w:szCs w:val="22"/>
              </w:rPr>
              <w:t xml:space="preserve"> Zamawiający dopuszcza.</w:t>
            </w:r>
          </w:p>
          <w:p w14:paraId="41857115" w14:textId="77777777" w:rsidR="00BE58BA" w:rsidRDefault="00BE58BA" w:rsidP="00BE58B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374FF936" w14:textId="4DBAA131" w:rsidR="00E4691E" w:rsidRPr="00FE5A0A" w:rsidRDefault="00E4691E" w:rsidP="00E469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4D5225D" w14:textId="6C2811EA" w:rsidR="00E4691E" w:rsidRPr="00E75B0E" w:rsidRDefault="00E4691E" w:rsidP="00BE58B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4691E">
              <w:rPr>
                <w:sz w:val="22"/>
                <w:szCs w:val="22"/>
              </w:rPr>
              <w:t>Dotyczy pakietu nr 1</w:t>
            </w:r>
          </w:p>
        </w:tc>
      </w:tr>
      <w:tr w:rsidR="00BE58BA" w:rsidRPr="00E75B0E" w14:paraId="78262DFD" w14:textId="77777777" w:rsidTr="00A15EB5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65AAE3A1" w14:textId="77777777" w:rsidR="00E4691E" w:rsidRPr="00E4691E" w:rsidRDefault="00E4691E" w:rsidP="00F1110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4691E">
              <w:rPr>
                <w:sz w:val="22"/>
                <w:szCs w:val="22"/>
              </w:rPr>
              <w:t>Czy zamawiający dopuści również soczewkę o poniższych parametrach:</w:t>
            </w:r>
          </w:p>
          <w:p w14:paraId="3DF709AB" w14:textId="67D8FA1D" w:rsidR="00E4691E" w:rsidRDefault="00E4691E" w:rsidP="00F1110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4691E">
              <w:rPr>
                <w:sz w:val="22"/>
                <w:szCs w:val="22"/>
              </w:rPr>
              <w:t xml:space="preserve">Soczewka wewnątrzgałkowa </w:t>
            </w:r>
            <w:proofErr w:type="spellStart"/>
            <w:r w:rsidRPr="00E4691E">
              <w:rPr>
                <w:sz w:val="22"/>
                <w:szCs w:val="22"/>
              </w:rPr>
              <w:t>monofokalna</w:t>
            </w:r>
            <w:proofErr w:type="spellEnd"/>
            <w:r w:rsidRPr="00E4691E">
              <w:rPr>
                <w:sz w:val="22"/>
                <w:szCs w:val="22"/>
              </w:rPr>
              <w:t>, zwijalna, jednoczęściowa, wykonana z akrylu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 xml:space="preserve">hydrofilnego, filtr UV, współczynnik refrakcji 1.459 w 35 C , stopień uwodnienia. Cztery </w:t>
            </w:r>
            <w:proofErr w:type="spellStart"/>
            <w:r w:rsidRPr="00E4691E">
              <w:rPr>
                <w:sz w:val="22"/>
                <w:szCs w:val="22"/>
              </w:rPr>
              <w:t>haptyki</w:t>
            </w:r>
            <w:proofErr w:type="spellEnd"/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 xml:space="preserve">narożne z otworami </w:t>
            </w:r>
            <w:proofErr w:type="spellStart"/>
            <w:r w:rsidRPr="00E4691E">
              <w:rPr>
                <w:sz w:val="22"/>
                <w:szCs w:val="22"/>
              </w:rPr>
              <w:t>fenestracyjnymi</w:t>
            </w:r>
            <w:proofErr w:type="spellEnd"/>
            <w:r w:rsidRPr="00E4691E">
              <w:rPr>
                <w:sz w:val="22"/>
                <w:szCs w:val="22"/>
              </w:rPr>
              <w:t>. Znaczniki poprawności położenia soczewki na obwodzie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>części optycznej. Konstrukcja zwiększająca docisk tylnej powierzchni części optycznej soczewki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 xml:space="preserve">pod wpływem kurczącej się torby. Optyka </w:t>
            </w:r>
            <w:proofErr w:type="spellStart"/>
            <w:r w:rsidRPr="00E4691E">
              <w:rPr>
                <w:sz w:val="22"/>
                <w:szCs w:val="22"/>
              </w:rPr>
              <w:t>asferyczna</w:t>
            </w:r>
            <w:proofErr w:type="spellEnd"/>
            <w:r w:rsidRPr="00E4691E">
              <w:rPr>
                <w:sz w:val="22"/>
                <w:szCs w:val="22"/>
              </w:rPr>
              <w:t xml:space="preserve">, </w:t>
            </w:r>
            <w:proofErr w:type="spellStart"/>
            <w:r w:rsidRPr="00E4691E">
              <w:rPr>
                <w:sz w:val="22"/>
                <w:szCs w:val="22"/>
              </w:rPr>
              <w:t>bezaberracyjna</w:t>
            </w:r>
            <w:proofErr w:type="spellEnd"/>
            <w:r w:rsidRPr="00E4691E">
              <w:rPr>
                <w:sz w:val="22"/>
                <w:szCs w:val="22"/>
              </w:rPr>
              <w:t xml:space="preserve"> o stałym zakresie mocy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 xml:space="preserve">na całej części optycznej. Ostra krawędź </w:t>
            </w:r>
            <w:r w:rsidR="00F051DC">
              <w:rPr>
                <w:sz w:val="22"/>
                <w:szCs w:val="22"/>
              </w:rPr>
              <w:br/>
            </w:r>
            <w:r w:rsidRPr="00E4691E">
              <w:rPr>
                <w:sz w:val="22"/>
                <w:szCs w:val="22"/>
              </w:rPr>
              <w:t>o promieniu poniżej 5 mikrometrów.</w:t>
            </w:r>
            <w:r w:rsidR="00F1110F">
              <w:rPr>
                <w:sz w:val="22"/>
                <w:szCs w:val="22"/>
              </w:rPr>
              <w:t xml:space="preserve"> </w:t>
            </w:r>
            <w:proofErr w:type="spellStart"/>
            <w:r w:rsidRPr="00E4691E">
              <w:rPr>
                <w:sz w:val="22"/>
                <w:szCs w:val="22"/>
              </w:rPr>
              <w:t>Angulacja</w:t>
            </w:r>
            <w:proofErr w:type="spellEnd"/>
            <w:r w:rsidRPr="00E4691E">
              <w:rPr>
                <w:sz w:val="22"/>
                <w:szCs w:val="22"/>
              </w:rPr>
              <w:t xml:space="preserve"> 0 stopni. Średnica całkowita: 11.0mm w zakresie od -10.0D do 15.0D, 10.7mm w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>zakresie od 15.5D do 22.0D oraz 10.5mm w zakresie od 22.5D do 40.D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>Średnica części optycznej: 6.0mm. Zakres mocy od -10.0D do +40.0D, krok co 0.5D w zakresie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>od 10.0D do 30.0D, w pozostałych zakresach co 1.0D. Soczewka pakowana fabrycznie do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>kartridża. Implantacja przez cięcie 1.6mm (z przyłożenia), 1.8mm (przez port), 2.0mm (do</w:t>
            </w:r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 xml:space="preserve">komory). W zestawie jednorazowy </w:t>
            </w:r>
            <w:proofErr w:type="spellStart"/>
            <w:r w:rsidRPr="00E4691E">
              <w:rPr>
                <w:sz w:val="22"/>
                <w:szCs w:val="22"/>
              </w:rPr>
              <w:t>injector</w:t>
            </w:r>
            <w:proofErr w:type="spellEnd"/>
            <w:r w:rsidR="00F1110F">
              <w:rPr>
                <w:sz w:val="22"/>
                <w:szCs w:val="22"/>
              </w:rPr>
              <w:t xml:space="preserve"> </w:t>
            </w:r>
            <w:r w:rsidRPr="00E4691E">
              <w:rPr>
                <w:sz w:val="22"/>
                <w:szCs w:val="22"/>
              </w:rPr>
              <w:t>?</w:t>
            </w:r>
          </w:p>
          <w:p w14:paraId="481380AD" w14:textId="3F6A4A75" w:rsidR="00F1110F" w:rsidRPr="00FE5A0A" w:rsidRDefault="00F1110F" w:rsidP="00F1110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nie dopuszcza.</w:t>
            </w:r>
          </w:p>
          <w:p w14:paraId="2953187B" w14:textId="77777777" w:rsidR="00F1110F" w:rsidRPr="00E4691E" w:rsidRDefault="00F1110F" w:rsidP="00F1110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0440B10" w14:textId="77777777" w:rsidR="00F051DC" w:rsidRDefault="00F051DC" w:rsidP="00F1110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96F5870" w14:textId="0A001576" w:rsidR="00F1110F" w:rsidRDefault="00F1110F" w:rsidP="00F1110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lastRenderedPageBreak/>
              <w:t>Pytanie nr 1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AFDEF3E" w14:textId="1651CC6D" w:rsidR="00F1110F" w:rsidRPr="00F1110F" w:rsidRDefault="00F1110F" w:rsidP="00F1110F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F1110F">
              <w:rPr>
                <w:sz w:val="22"/>
                <w:szCs w:val="22"/>
              </w:rPr>
              <w:t>Dotyczy pakietu nr 1</w:t>
            </w:r>
          </w:p>
          <w:p w14:paraId="286FBA90" w14:textId="0D692B53" w:rsidR="00E4691E" w:rsidRDefault="00E4691E" w:rsidP="00F1110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110F">
              <w:rPr>
                <w:sz w:val="22"/>
                <w:szCs w:val="22"/>
              </w:rPr>
              <w:t>Zwracamy się z prośbą o zmniejszenie w Pakiecie nr 1 ilości soczewek w depozycie z 200</w:t>
            </w:r>
            <w:r w:rsidR="00F1110F">
              <w:rPr>
                <w:sz w:val="22"/>
                <w:szCs w:val="22"/>
              </w:rPr>
              <w:t xml:space="preserve"> </w:t>
            </w:r>
            <w:r w:rsidRPr="00F1110F">
              <w:rPr>
                <w:sz w:val="22"/>
                <w:szCs w:val="22"/>
              </w:rPr>
              <w:t xml:space="preserve">na 100 </w:t>
            </w:r>
            <w:r w:rsidR="00F051DC">
              <w:rPr>
                <w:sz w:val="22"/>
                <w:szCs w:val="22"/>
              </w:rPr>
              <w:br/>
            </w:r>
            <w:r w:rsidRPr="00F1110F">
              <w:rPr>
                <w:sz w:val="22"/>
                <w:szCs w:val="22"/>
              </w:rPr>
              <w:t>z uwagi na fakt , że w przetargu jest ogółem 800 soczewek</w:t>
            </w:r>
            <w:r w:rsidR="00F1110F">
              <w:rPr>
                <w:sz w:val="22"/>
                <w:szCs w:val="22"/>
              </w:rPr>
              <w:t xml:space="preserve"> </w:t>
            </w:r>
            <w:r w:rsidRPr="00F1110F">
              <w:rPr>
                <w:sz w:val="22"/>
                <w:szCs w:val="22"/>
              </w:rPr>
              <w:t>?</w:t>
            </w:r>
          </w:p>
          <w:p w14:paraId="6789C5DD" w14:textId="4A07BE79" w:rsidR="00F1110F" w:rsidRPr="00FE5A0A" w:rsidRDefault="00F1110F" w:rsidP="00F1110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nie wyraża zgody. Jak w SWZ.</w:t>
            </w:r>
          </w:p>
          <w:p w14:paraId="04055210" w14:textId="77777777" w:rsidR="00F1110F" w:rsidRPr="00F1110F" w:rsidRDefault="00F1110F" w:rsidP="00F1110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8286AD3" w14:textId="59A70A53" w:rsidR="00F1110F" w:rsidRDefault="00F1110F" w:rsidP="00F1110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7844064A" w14:textId="6AC2D1CF" w:rsidR="00F1110F" w:rsidRPr="00F1110F" w:rsidRDefault="00F1110F" w:rsidP="00F1110F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F1110F">
              <w:rPr>
                <w:sz w:val="22"/>
                <w:szCs w:val="22"/>
              </w:rPr>
              <w:t>Dotyczy pakietu nr 12</w:t>
            </w:r>
          </w:p>
          <w:p w14:paraId="11B7CF17" w14:textId="44A8CDDC" w:rsidR="00E4691E" w:rsidRDefault="00E4691E" w:rsidP="00F1110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110F">
              <w:rPr>
                <w:sz w:val="22"/>
                <w:szCs w:val="22"/>
              </w:rPr>
              <w:t xml:space="preserve">Czy zamawiający dopuści również </w:t>
            </w:r>
            <w:proofErr w:type="spellStart"/>
            <w:r w:rsidRPr="00F1110F">
              <w:rPr>
                <w:sz w:val="22"/>
                <w:szCs w:val="22"/>
              </w:rPr>
              <w:t>retraktory</w:t>
            </w:r>
            <w:proofErr w:type="spellEnd"/>
            <w:r w:rsidRPr="00F1110F">
              <w:rPr>
                <w:sz w:val="22"/>
                <w:szCs w:val="22"/>
              </w:rPr>
              <w:t xml:space="preserve"> </w:t>
            </w:r>
            <w:proofErr w:type="spellStart"/>
            <w:r w:rsidRPr="00F1110F">
              <w:rPr>
                <w:sz w:val="22"/>
                <w:szCs w:val="22"/>
              </w:rPr>
              <w:t>tęczówkowe</w:t>
            </w:r>
            <w:proofErr w:type="spellEnd"/>
            <w:r w:rsidRPr="00F1110F">
              <w:rPr>
                <w:sz w:val="22"/>
                <w:szCs w:val="22"/>
              </w:rPr>
              <w:t xml:space="preserve"> wykonane z </w:t>
            </w:r>
            <w:r w:rsidR="00F1110F" w:rsidRPr="00F1110F">
              <w:rPr>
                <w:sz w:val="22"/>
                <w:szCs w:val="22"/>
              </w:rPr>
              <w:t xml:space="preserve">polipropylenu </w:t>
            </w:r>
            <w:r w:rsidRPr="00F1110F">
              <w:rPr>
                <w:sz w:val="22"/>
                <w:szCs w:val="22"/>
              </w:rPr>
              <w:t>?</w:t>
            </w:r>
          </w:p>
          <w:p w14:paraId="00FF8F7A" w14:textId="672FDBFD" w:rsidR="00F1110F" w:rsidRPr="00FE5A0A" w:rsidRDefault="00F1110F" w:rsidP="00F1110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1AEE39FB" w14:textId="77777777" w:rsidR="00F1110F" w:rsidRPr="00F1110F" w:rsidRDefault="00F1110F" w:rsidP="00F1110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4EDDFF4" w14:textId="4F647BA4" w:rsidR="00F1110F" w:rsidRDefault="00F1110F" w:rsidP="00F1110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5CE81C44" w14:textId="661D38E6" w:rsidR="00F1110F" w:rsidRPr="00F1110F" w:rsidRDefault="00F1110F" w:rsidP="00F1110F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 pakietu nr 16 pozycja 1</w:t>
            </w:r>
          </w:p>
          <w:p w14:paraId="76A95A4A" w14:textId="56423EDC" w:rsidR="00E4691E" w:rsidRPr="00F1110F" w:rsidRDefault="00E4691E" w:rsidP="00F1110F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F1110F">
              <w:rPr>
                <w:sz w:val="22"/>
                <w:szCs w:val="22"/>
              </w:rPr>
              <w:t xml:space="preserve">Czy zamawiający dopuści również nóż do portu bocznego typu </w:t>
            </w:r>
            <w:proofErr w:type="spellStart"/>
            <w:r w:rsidRPr="00F1110F">
              <w:rPr>
                <w:sz w:val="22"/>
                <w:szCs w:val="22"/>
              </w:rPr>
              <w:t>Sideport</w:t>
            </w:r>
            <w:proofErr w:type="spellEnd"/>
            <w:r w:rsidRPr="00F1110F">
              <w:rPr>
                <w:sz w:val="22"/>
                <w:szCs w:val="22"/>
              </w:rPr>
              <w:t>, rozmiar 1,2 mm,</w:t>
            </w:r>
            <w:r w:rsidR="00F1110F">
              <w:rPr>
                <w:sz w:val="22"/>
                <w:szCs w:val="22"/>
              </w:rPr>
              <w:t xml:space="preserve"> </w:t>
            </w:r>
            <w:r w:rsidRPr="00F1110F">
              <w:rPr>
                <w:sz w:val="22"/>
                <w:szCs w:val="22"/>
              </w:rPr>
              <w:t>sterylny, jednorazowy, ostrze pod kątem 30 stopni</w:t>
            </w:r>
            <w:r w:rsidR="00F1110F">
              <w:rPr>
                <w:sz w:val="22"/>
                <w:szCs w:val="22"/>
              </w:rPr>
              <w:t xml:space="preserve"> </w:t>
            </w:r>
            <w:r w:rsidRPr="00F1110F">
              <w:rPr>
                <w:sz w:val="22"/>
                <w:szCs w:val="22"/>
              </w:rPr>
              <w:t>?</w:t>
            </w:r>
          </w:p>
          <w:p w14:paraId="793678A8" w14:textId="77777777" w:rsidR="00F1110F" w:rsidRPr="00FE5A0A" w:rsidRDefault="00F1110F" w:rsidP="00F1110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E5A0A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5A155EB0" w14:textId="77777777" w:rsidR="00E4691E" w:rsidRDefault="00E4691E" w:rsidP="00BE58B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B0343DD" w14:textId="52095CC0" w:rsidR="00BE58BA" w:rsidRPr="00E75B0E" w:rsidRDefault="00BE58BA" w:rsidP="00BE58B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 xml:space="preserve">Pytanie nr </w:t>
            </w:r>
            <w:r w:rsidR="00E4691E">
              <w:rPr>
                <w:b/>
                <w:bCs/>
                <w:sz w:val="22"/>
                <w:szCs w:val="22"/>
              </w:rPr>
              <w:t>1</w:t>
            </w:r>
            <w:r w:rsidR="000F64F4">
              <w:rPr>
                <w:b/>
                <w:bCs/>
                <w:sz w:val="22"/>
                <w:szCs w:val="22"/>
              </w:rPr>
              <w:t>6</w:t>
            </w:r>
          </w:p>
          <w:p w14:paraId="774F67EC" w14:textId="77777777" w:rsidR="00BE58BA" w:rsidRPr="00E75B0E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5B0E">
              <w:rPr>
                <w:sz w:val="22"/>
                <w:szCs w:val="22"/>
              </w:rPr>
              <w:t xml:space="preserve">Czy Zamawiający w Zadaniu Nr 3 wyrazi zgodę na zaoferowanie płynu </w:t>
            </w:r>
            <w:proofErr w:type="spellStart"/>
            <w:r w:rsidRPr="00E75B0E">
              <w:rPr>
                <w:sz w:val="22"/>
                <w:szCs w:val="22"/>
              </w:rPr>
              <w:t>wiskoelastycznego</w:t>
            </w:r>
            <w:proofErr w:type="spellEnd"/>
            <w:r w:rsidRPr="00E75B0E">
              <w:rPr>
                <w:sz w:val="22"/>
                <w:szCs w:val="22"/>
              </w:rPr>
              <w:t xml:space="preserve"> </w:t>
            </w:r>
            <w:proofErr w:type="spellStart"/>
            <w:r w:rsidRPr="00E75B0E">
              <w:rPr>
                <w:sz w:val="22"/>
                <w:szCs w:val="22"/>
              </w:rPr>
              <w:t>hydroksypropylometylocelulozy</w:t>
            </w:r>
            <w:proofErr w:type="spellEnd"/>
            <w:r w:rsidRPr="00E75B0E">
              <w:rPr>
                <w:sz w:val="22"/>
                <w:szCs w:val="22"/>
              </w:rPr>
              <w:t xml:space="preserve"> 2% w opakowaniu po 10 sztuk, przy zachowaniu pozostałych wymagań bez zmian.</w:t>
            </w:r>
          </w:p>
          <w:p w14:paraId="3C52C5A4" w14:textId="6D945B32" w:rsidR="00BE58BA" w:rsidRPr="000F64F4" w:rsidRDefault="00BE58BA" w:rsidP="00BE58B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75B0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F64F4">
              <w:rPr>
                <w:sz w:val="22"/>
                <w:szCs w:val="22"/>
              </w:rPr>
              <w:t xml:space="preserve"> Zamawiający wyraża zgodę.</w:t>
            </w:r>
          </w:p>
          <w:p w14:paraId="4E74F6A0" w14:textId="7571B076" w:rsidR="00BE58BA" w:rsidRPr="00E75B0E" w:rsidRDefault="00BE58BA" w:rsidP="00BE58B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BE58BA" w:rsidRPr="00E75B0E" w14:paraId="18EF4613" w14:textId="77777777" w:rsidTr="00A15EB5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6BBF4941" w14:textId="213611DC" w:rsidR="00BE58BA" w:rsidRPr="009709D3" w:rsidRDefault="00BE58BA" w:rsidP="00BE58B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709D3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A15EB5" w:rsidRPr="009709D3">
              <w:rPr>
                <w:b/>
                <w:bCs/>
                <w:sz w:val="22"/>
                <w:szCs w:val="22"/>
              </w:rPr>
              <w:t>17</w:t>
            </w:r>
          </w:p>
          <w:p w14:paraId="246A36AE" w14:textId="4020C114" w:rsidR="00BE58BA" w:rsidRPr="009709D3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9D3">
              <w:rPr>
                <w:sz w:val="22"/>
                <w:szCs w:val="22"/>
              </w:rPr>
              <w:t>dot. zadania  5, 14, 15 i 16</w:t>
            </w:r>
          </w:p>
          <w:p w14:paraId="19C072A0" w14:textId="6A325EBA" w:rsidR="00BE58BA" w:rsidRPr="009709D3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9D3">
              <w:rPr>
                <w:sz w:val="22"/>
                <w:szCs w:val="22"/>
              </w:rPr>
              <w:t xml:space="preserve">W oparciu o art.14, pkt 2 rozdziału 2 ustawy z dnia 20 maja 2010 roku o wyrobach medycznych </w:t>
            </w:r>
            <w:r w:rsidR="00F051DC" w:rsidRPr="009709D3">
              <w:rPr>
                <w:sz w:val="22"/>
                <w:szCs w:val="22"/>
              </w:rPr>
              <w:br/>
            </w:r>
            <w:r w:rsidRPr="009709D3">
              <w:rPr>
                <w:sz w:val="22"/>
                <w:szCs w:val="22"/>
              </w:rPr>
              <w:t>w brzmieniu:</w:t>
            </w:r>
            <w:r w:rsidR="005A06D8" w:rsidRPr="009709D3">
              <w:rPr>
                <w:sz w:val="22"/>
                <w:szCs w:val="22"/>
              </w:rPr>
              <w:t xml:space="preserve"> </w:t>
            </w:r>
            <w:r w:rsidRPr="009709D3">
              <w:rPr>
                <w:sz w:val="22"/>
                <w:szCs w:val="22"/>
              </w:rPr>
              <w:t xml:space="preserve">"Dopuszcza się, aby wyroby przeznaczone do użytkowania na terytorium Rzeczpospolitej Polskiej dostarczane profesjonalnym użytkownikom miały oznakowania lub instrukcje używania </w:t>
            </w:r>
            <w:r w:rsidR="00F051DC" w:rsidRPr="009709D3">
              <w:rPr>
                <w:sz w:val="22"/>
                <w:szCs w:val="22"/>
              </w:rPr>
              <w:br/>
            </w:r>
            <w:r w:rsidRPr="009709D3">
              <w:rPr>
                <w:sz w:val="22"/>
                <w:szCs w:val="22"/>
              </w:rPr>
              <w:t xml:space="preserve">w języku angielskim(…) zwracamy się z prośbą o dopuszczenie oznakowań i instrukcji używania  </w:t>
            </w:r>
            <w:r w:rsidR="009709D3" w:rsidRPr="009709D3">
              <w:rPr>
                <w:sz w:val="22"/>
                <w:szCs w:val="22"/>
              </w:rPr>
              <w:br/>
            </w:r>
            <w:r w:rsidRPr="009709D3">
              <w:rPr>
                <w:sz w:val="22"/>
                <w:szCs w:val="22"/>
              </w:rPr>
              <w:t>w języku angielskim</w:t>
            </w:r>
          </w:p>
          <w:p w14:paraId="06FA2D8F" w14:textId="677A27B2" w:rsidR="00BE58BA" w:rsidRPr="009709D3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709D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709D3" w:rsidRPr="009709D3">
              <w:rPr>
                <w:sz w:val="22"/>
                <w:szCs w:val="22"/>
              </w:rPr>
              <w:t xml:space="preserve"> Zamawiający wyraża zgodę na powyższe.</w:t>
            </w:r>
          </w:p>
          <w:p w14:paraId="2FA82BCF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BAE08B9" w14:textId="18A9CC67" w:rsidR="00A15EB5" w:rsidRPr="002124C9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124C9">
              <w:rPr>
                <w:b/>
                <w:bCs/>
                <w:sz w:val="22"/>
                <w:szCs w:val="22"/>
              </w:rPr>
              <w:t>Pytanie nr 18</w:t>
            </w:r>
          </w:p>
          <w:p w14:paraId="46B27AB9" w14:textId="3DE42DC8" w:rsidR="00BE58BA" w:rsidRPr="002124C9" w:rsidRDefault="00A15EB5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 xml:space="preserve">dot. </w:t>
            </w:r>
            <w:r w:rsidR="00BE58BA" w:rsidRPr="002124C9">
              <w:rPr>
                <w:sz w:val="22"/>
                <w:szCs w:val="22"/>
              </w:rPr>
              <w:t>zadania 5</w:t>
            </w:r>
          </w:p>
          <w:p w14:paraId="481AF8C1" w14:textId="77777777" w:rsidR="00BE58BA" w:rsidRPr="002124C9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>Czy Zamawiający wyrazi zgodę na wydłużenie terminu dostawy do 4 dni roboczych od dnia złożenia zamówienia  w zakresie zadania 5 ?</w:t>
            </w:r>
          </w:p>
          <w:p w14:paraId="19FFC026" w14:textId="2218C931" w:rsidR="009709D3" w:rsidRPr="00E75B0E" w:rsidRDefault="0065400A" w:rsidP="009709D3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709D3" w:rsidRPr="002124C9">
              <w:rPr>
                <w:sz w:val="22"/>
                <w:szCs w:val="22"/>
              </w:rPr>
              <w:t xml:space="preserve"> </w:t>
            </w:r>
            <w:r w:rsidR="009709D3" w:rsidRPr="00E36C01">
              <w:rPr>
                <w:sz w:val="22"/>
                <w:szCs w:val="22"/>
              </w:rPr>
              <w:t xml:space="preserve">Zamawiający wyraża zgodę na </w:t>
            </w:r>
            <w:r w:rsidR="009709D3">
              <w:rPr>
                <w:sz w:val="22"/>
                <w:szCs w:val="22"/>
              </w:rPr>
              <w:t>powyższe</w:t>
            </w:r>
            <w:r w:rsidR="009709D3" w:rsidRPr="00E36C01">
              <w:rPr>
                <w:sz w:val="22"/>
                <w:szCs w:val="22"/>
              </w:rPr>
              <w:t xml:space="preserve">. </w:t>
            </w:r>
            <w:r w:rsidR="009709D3" w:rsidRPr="00E75B0E">
              <w:rPr>
                <w:sz w:val="22"/>
                <w:szCs w:val="22"/>
              </w:rPr>
              <w:t xml:space="preserve">Zamawiający modyfikuje </w:t>
            </w:r>
            <w:r w:rsidR="002124C9">
              <w:rPr>
                <w:sz w:val="22"/>
                <w:szCs w:val="22"/>
              </w:rPr>
              <w:t xml:space="preserve">w tym zakresie </w:t>
            </w:r>
            <w:r w:rsidR="009709D3" w:rsidRPr="00E75B0E">
              <w:rPr>
                <w:sz w:val="22"/>
                <w:szCs w:val="22"/>
              </w:rPr>
              <w:t xml:space="preserve">&amp; </w:t>
            </w:r>
            <w:r w:rsidR="002124C9">
              <w:rPr>
                <w:sz w:val="22"/>
                <w:szCs w:val="22"/>
              </w:rPr>
              <w:t>3</w:t>
            </w:r>
            <w:r w:rsidR="009709D3">
              <w:rPr>
                <w:sz w:val="22"/>
                <w:szCs w:val="22"/>
              </w:rPr>
              <w:t xml:space="preserve"> ust. 1 </w:t>
            </w:r>
            <w:r w:rsidR="009709D3" w:rsidRPr="00E75B0E">
              <w:rPr>
                <w:sz w:val="22"/>
                <w:szCs w:val="22"/>
              </w:rPr>
              <w:t xml:space="preserve">projektu umowy. </w:t>
            </w:r>
            <w:r w:rsidR="009709D3"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do SWZ, tj. Projekt umowy, który przesyła zainteresowanym Wykonawcom </w:t>
            </w:r>
            <w:r w:rsidR="002124C9">
              <w:rPr>
                <w:sz w:val="22"/>
                <w:szCs w:val="22"/>
                <w:lang w:val="de-DE"/>
              </w:rPr>
              <w:br/>
            </w:r>
            <w:r w:rsidR="009709D3" w:rsidRPr="00E75B0E">
              <w:rPr>
                <w:sz w:val="22"/>
                <w:szCs w:val="22"/>
                <w:lang w:val="de-DE"/>
              </w:rPr>
              <w:t xml:space="preserve">oraz zamieszcza na stronie internetowej Zamawiającego </w:t>
            </w:r>
            <w:r w:rsidR="009709D3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78AC0F5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936EEC" w14:textId="676D0FC3" w:rsidR="00A15EB5" w:rsidRPr="00E36C01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36C01">
              <w:rPr>
                <w:b/>
                <w:bCs/>
                <w:sz w:val="22"/>
                <w:szCs w:val="22"/>
              </w:rPr>
              <w:t>Pytanie nr 19</w:t>
            </w:r>
          </w:p>
          <w:p w14:paraId="3857088A" w14:textId="60DE1324" w:rsidR="00BE58BA" w:rsidRPr="00E36C01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6C01">
              <w:rPr>
                <w:sz w:val="22"/>
                <w:szCs w:val="22"/>
              </w:rPr>
              <w:t>dot. projektu umowy</w:t>
            </w:r>
          </w:p>
          <w:p w14:paraId="7DEF7A29" w14:textId="77777777" w:rsidR="00BE58BA" w:rsidRPr="00E36C01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6C01">
              <w:rPr>
                <w:sz w:val="22"/>
                <w:szCs w:val="22"/>
              </w:rPr>
              <w:lastRenderedPageBreak/>
              <w:t xml:space="preserve">Czy Zamawiający zgodzi się na przyjęcie zdania przedostatniego oraz ostatniego w §2 ust. 1 pkt 2 umowy w brzmieniu: </w:t>
            </w:r>
          </w:p>
          <w:p w14:paraId="672E638A" w14:textId="77777777" w:rsidR="00BE58BA" w:rsidRPr="00E36C01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6C01">
              <w:rPr>
                <w:sz w:val="22"/>
                <w:szCs w:val="22"/>
              </w:rPr>
              <w:t xml:space="preserve">"Dokumenty, o których mowa powyżej, Wykonawca musi przekazać Zamawiającemu w terminie 5 dni roboczych daty otrzymania żądania Zamawiającego. W przypadku braku przekazania ww. dokumentów Zamawiający jest uprawniony do odstąpienia od Umowy z winy Wykonawcy w terminie 30 dni od daty upływu ww. terminu - pod warunkiem bezskutecznego upływu wyznaczonego w tym celu dodatkowo terminu, w formie pisemnej." ?  </w:t>
            </w:r>
          </w:p>
          <w:p w14:paraId="79AD8DA8" w14:textId="77777777" w:rsidR="00BE58BA" w:rsidRPr="00E36C01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6C01">
              <w:rPr>
                <w:sz w:val="22"/>
                <w:szCs w:val="22"/>
              </w:rPr>
              <w:t>Uzasadnienie:</w:t>
            </w:r>
          </w:p>
          <w:p w14:paraId="12204EC9" w14:textId="0DBC98FD" w:rsidR="00BE58BA" w:rsidRPr="00E36C01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6C01">
              <w:rPr>
                <w:sz w:val="22"/>
                <w:szCs w:val="22"/>
              </w:rPr>
              <w:t xml:space="preserve">- Wykonawca nie pracuje w weekendy ani w dni ustawowo wolne od pracy, wobec czego zwraca </w:t>
            </w:r>
            <w:r w:rsidR="00F051DC">
              <w:rPr>
                <w:sz w:val="22"/>
                <w:szCs w:val="22"/>
              </w:rPr>
              <w:br/>
            </w:r>
            <w:r w:rsidRPr="00E36C01">
              <w:rPr>
                <w:sz w:val="22"/>
                <w:szCs w:val="22"/>
              </w:rPr>
              <w:t xml:space="preserve">się z prośbą o zastrzeżenie wszystkich terminów określonych w umowie w dniach roboczych, </w:t>
            </w:r>
            <w:r w:rsidR="00F051DC">
              <w:rPr>
                <w:sz w:val="22"/>
                <w:szCs w:val="22"/>
              </w:rPr>
              <w:br/>
            </w:r>
            <w:r w:rsidRPr="00E36C01">
              <w:rPr>
                <w:sz w:val="22"/>
                <w:szCs w:val="22"/>
              </w:rPr>
              <w:t xml:space="preserve">tak by termin miał zawsze rzeczywiście taką samą długość, niezależnie od tego, kiedy rozpoczyna bieg. </w:t>
            </w:r>
          </w:p>
          <w:p w14:paraId="7C7B2618" w14:textId="4F7A9E3D" w:rsidR="00BE58BA" w:rsidRPr="00E36C01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6C01">
              <w:rPr>
                <w:sz w:val="22"/>
                <w:szCs w:val="22"/>
              </w:rPr>
              <w:t xml:space="preserve">- Odstąpienie od umowy skutkuje co do zasady jej usunięciem z obrotu prawnego z mocą wsteczną - </w:t>
            </w:r>
            <w:r w:rsidR="00F051DC">
              <w:rPr>
                <w:sz w:val="22"/>
                <w:szCs w:val="22"/>
              </w:rPr>
              <w:br/>
            </w:r>
            <w:r w:rsidRPr="00E36C01">
              <w:rPr>
                <w:sz w:val="22"/>
                <w:szCs w:val="22"/>
              </w:rPr>
              <w:t xml:space="preserve">tj. umowa jest wówczas traktowana tak, jakby nigdy nie została zawarta. Wobec tak daleko-idących skutków złożenia oświadczenia o odstąpieniu, instrument ten winien stanowić swoistą ostateczność, dopuszczalną w przypadku najbardziej rażących naruszeń. Z tego względu Wykonawca prosi </w:t>
            </w:r>
            <w:r w:rsidR="00F051DC">
              <w:rPr>
                <w:sz w:val="22"/>
                <w:szCs w:val="22"/>
              </w:rPr>
              <w:br/>
            </w:r>
            <w:r w:rsidRPr="00E36C01">
              <w:rPr>
                <w:sz w:val="22"/>
                <w:szCs w:val="22"/>
              </w:rPr>
              <w:t xml:space="preserve">o modyfikację </w:t>
            </w:r>
            <w:proofErr w:type="spellStart"/>
            <w:r w:rsidRPr="00E36C01">
              <w:rPr>
                <w:sz w:val="22"/>
                <w:szCs w:val="22"/>
              </w:rPr>
              <w:t>j.w</w:t>
            </w:r>
            <w:proofErr w:type="spellEnd"/>
            <w:r w:rsidRPr="00E36C01">
              <w:rPr>
                <w:sz w:val="22"/>
                <w:szCs w:val="22"/>
              </w:rPr>
              <w:t xml:space="preserve">. w celu zapewnienia Wykonawcy możliwości naprawienia błędu w wykonywaniu umowy/wykonaniu brakującego obowiązku, przed powstaniem po stronie Zamawiającego prawa </w:t>
            </w:r>
            <w:r w:rsidR="00F051DC">
              <w:rPr>
                <w:sz w:val="22"/>
                <w:szCs w:val="22"/>
              </w:rPr>
              <w:br/>
            </w:r>
            <w:r w:rsidRPr="00E36C01">
              <w:rPr>
                <w:sz w:val="22"/>
                <w:szCs w:val="22"/>
              </w:rPr>
              <w:t xml:space="preserve">do odstąpienia. </w:t>
            </w:r>
          </w:p>
          <w:p w14:paraId="1DB722BC" w14:textId="12D87161" w:rsidR="00C72D60" w:rsidRPr="00E75B0E" w:rsidRDefault="0065400A" w:rsidP="00C72D6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36C0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36C01" w:rsidRPr="00E36C01">
              <w:rPr>
                <w:sz w:val="22"/>
                <w:szCs w:val="22"/>
              </w:rPr>
              <w:t xml:space="preserve"> Zamawiający wyraża zgodę na zmianę 5 dni, na 5 dni roboczych, w pozostałym zakresie jak w SWZ. </w:t>
            </w:r>
            <w:r w:rsidR="00C72D60" w:rsidRPr="00E75B0E">
              <w:rPr>
                <w:sz w:val="22"/>
                <w:szCs w:val="22"/>
              </w:rPr>
              <w:t xml:space="preserve">Zamawiający modyfikuje &amp; </w:t>
            </w:r>
            <w:r w:rsidR="00C72D60">
              <w:rPr>
                <w:sz w:val="22"/>
                <w:szCs w:val="22"/>
              </w:rPr>
              <w:t>2 ust. 1 pkt. 2</w:t>
            </w:r>
            <w:r w:rsidR="00C72D60" w:rsidRPr="00E75B0E">
              <w:rPr>
                <w:sz w:val="22"/>
                <w:szCs w:val="22"/>
              </w:rPr>
              <w:t xml:space="preserve"> projektu umowy. </w:t>
            </w:r>
            <w:r w:rsidR="00C72D60"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do SWZ, tj. Projekt umowy, który przesyła zainteresowanym Wykonawcom oraz zamieszcza na stronie internetowej Zamawiającego </w:t>
            </w:r>
            <w:r w:rsidR="00C72D60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B7165F3" w14:textId="15BC5832" w:rsidR="00BE58BA" w:rsidRPr="00E36C01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5EAD33" w14:textId="401A332A" w:rsidR="00A15EB5" w:rsidRPr="00C72D60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Pytanie nr 20</w:t>
            </w:r>
          </w:p>
          <w:p w14:paraId="6860DF3C" w14:textId="0BD00978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dot. projektu umowy</w:t>
            </w:r>
          </w:p>
          <w:p w14:paraId="6760F755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Czy Zamawiający zgodzi się na wykreślenie pkt 9 i 11 w §2 ust. 1 umowy?</w:t>
            </w:r>
          </w:p>
          <w:p w14:paraId="0DFD5F5C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Uzasadnienie:</w:t>
            </w:r>
          </w:p>
          <w:p w14:paraId="4C3FF9FA" w14:textId="2E157AA1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- Umowa powinna jednoznacznie i precyzyjnie określać przedmiot  świadczenia i jego zakres, implikuje to bowiem ustalenia Wykonawcy co do oferowanej ceny. Ewentualne usługi dodatkowe, nieobjęte umową w zawartej przez strony treści, winny być przedmiotem odrębnej wyceny i zostać dodatkowo opłacone. Podkreślić należy, że podmiotem, na którym spoczywa odpowiedzialność za kompleksowe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i należyte określenie przedmiotu umowy, jest Zamawiający, bowiem wyłącznie on ma świadomość potrzeb, które umowa ma zaspokajać. </w:t>
            </w:r>
          </w:p>
          <w:p w14:paraId="4D65D671" w14:textId="1D3C8DC1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- Wykonawca nie może oświadczyć, że zna sytuację ekonomiczną Zamawiającego, ani że sytuacja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ta jest trudna. Wykonawca nie ma dostępu do szczegółowych danych dotyczących tej sytuacji,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ani jej ocena nie jest jego obowiązkiem. Wykonawca nie może też ponosić odpowiedzialności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za finansowy stan Zamawiającego, a nawet jeśli sytuacja ekonomiczna Zamawiającego będzie trudna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w chwili zawierania umowy, nie może to stanowić podstawy do ustępstw w zakresie nierealizowania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>jej postanowień przez Zamawiającego.</w:t>
            </w:r>
          </w:p>
          <w:p w14:paraId="56E09919" w14:textId="63F9B7E9" w:rsidR="00BE58BA" w:rsidRPr="00C72D60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72D60" w:rsidRPr="00C72D60">
              <w:rPr>
                <w:sz w:val="22"/>
                <w:szCs w:val="22"/>
              </w:rPr>
              <w:t xml:space="preserve"> </w:t>
            </w:r>
            <w:r w:rsidR="00791CD1">
              <w:rPr>
                <w:sz w:val="22"/>
                <w:szCs w:val="22"/>
              </w:rPr>
              <w:t>J</w:t>
            </w:r>
            <w:r w:rsidR="00C72D60" w:rsidRPr="00C72D60">
              <w:rPr>
                <w:sz w:val="22"/>
                <w:szCs w:val="22"/>
              </w:rPr>
              <w:t>ak w SWZ. Obowiązki odnoszą się jedynie do przedmiotu umowy.</w:t>
            </w:r>
          </w:p>
          <w:p w14:paraId="1A33659C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BBBFF0" w14:textId="295CDE99" w:rsidR="00A15EB5" w:rsidRPr="00C72D60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Pytanie nr 21</w:t>
            </w:r>
          </w:p>
          <w:p w14:paraId="015E2B14" w14:textId="4AACAF62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dot. projektu umowy</w:t>
            </w:r>
          </w:p>
          <w:p w14:paraId="14A74D53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Czy Zamawiający zgodzi się na przyjęcie §2 ust. 2 umowy w brzmieniu: </w:t>
            </w:r>
          </w:p>
          <w:p w14:paraId="714E1F53" w14:textId="3716F330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lastRenderedPageBreak/>
              <w:t xml:space="preserve">"Zastrzega się możliwość niepełnego odbioru środków leczniczych, będących przedmiotem zamówienia (w zależności od potrzeb bieżących Szpitala) - z tym jednak zastrzeżeniem, że Zamawiający zobowiązuje się wykonać umowę w zakresie nie mniejszym niż 80% określonej w jej treści wartości maksymalnej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>i co do tego zakresu Wykonawcy przysługuje roszczenie o realizację umowy." ?</w:t>
            </w:r>
          </w:p>
          <w:p w14:paraId="5D14A501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Uzasadnienie:</w:t>
            </w:r>
          </w:p>
          <w:p w14:paraId="7C0B0488" w14:textId="067C5C9F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Umowa powinna określać minimalną wartość, jaką strony zrealizują niezależnie od okoliczności - wartość ta ma bowiem dla Wykonawcy znaczenie gospodarcze i stanowi istotny czynnik w procesie ustalania ceny ofertowej na właściwym poziomie, co jest korzystne dla każdej ze stron. Co więcej, dodać należy, że zawarcie w umowie prawa dla Zamawiającego do rezygnacji z części zamówienia,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bez jej określenia, stanowi klauzulę abuzywną (niedozwoloną) w rozumieniu art. 433 pkt 4 ustawy z dnia 11 września 2019 r. Prawo zamówień publicznych.  </w:t>
            </w:r>
          </w:p>
          <w:p w14:paraId="43D9D47D" w14:textId="6BF9ED9E" w:rsidR="00C72D60" w:rsidRPr="00E75B0E" w:rsidRDefault="0065400A" w:rsidP="00C72D6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72D60" w:rsidRPr="00C72D60">
              <w:rPr>
                <w:b/>
                <w:bCs/>
                <w:sz w:val="22"/>
                <w:szCs w:val="22"/>
              </w:rPr>
              <w:t xml:space="preserve"> </w:t>
            </w:r>
            <w:r w:rsidR="00C72D60" w:rsidRPr="00E75B0E">
              <w:rPr>
                <w:sz w:val="22"/>
                <w:szCs w:val="22"/>
              </w:rPr>
              <w:t xml:space="preserve">Zamawiający modyfikuje &amp; </w:t>
            </w:r>
            <w:r w:rsidR="00C72D60">
              <w:rPr>
                <w:sz w:val="22"/>
                <w:szCs w:val="22"/>
              </w:rPr>
              <w:t xml:space="preserve">2 ust. 2 </w:t>
            </w:r>
            <w:r w:rsidR="00C72D60" w:rsidRPr="00E75B0E">
              <w:rPr>
                <w:sz w:val="22"/>
                <w:szCs w:val="22"/>
              </w:rPr>
              <w:t xml:space="preserve">projektu umowy, który otrzymuje nowe brzmienie. </w:t>
            </w:r>
            <w:r w:rsidR="00C72D60"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do SWZ, </w:t>
            </w:r>
            <w:r w:rsidR="00F051DC">
              <w:rPr>
                <w:sz w:val="22"/>
                <w:szCs w:val="22"/>
                <w:lang w:val="de-DE"/>
              </w:rPr>
              <w:br/>
            </w:r>
            <w:r w:rsidR="00C72D60" w:rsidRPr="00E75B0E">
              <w:rPr>
                <w:sz w:val="22"/>
                <w:szCs w:val="22"/>
                <w:lang w:val="de-DE"/>
              </w:rPr>
              <w:t xml:space="preserve">tj. Projekt umowy, który przesyła zainteresowanym Wykonawcom oraz zamieszcza na stronie internetowej Zamawiającego </w:t>
            </w:r>
            <w:r w:rsidR="00C72D60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71D790F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21B99C" w14:textId="6212353B" w:rsidR="00A15EB5" w:rsidRPr="002124C9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124C9">
              <w:rPr>
                <w:b/>
                <w:bCs/>
                <w:sz w:val="22"/>
                <w:szCs w:val="22"/>
              </w:rPr>
              <w:t>Pytanie nr 22</w:t>
            </w:r>
          </w:p>
          <w:p w14:paraId="6B420A7E" w14:textId="4BA1AFEA" w:rsidR="00BE58BA" w:rsidRPr="002124C9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>dot. projektu umowy</w:t>
            </w:r>
          </w:p>
          <w:p w14:paraId="5F9965EE" w14:textId="77777777" w:rsidR="00BE58BA" w:rsidRPr="002124C9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 xml:space="preserve">Czy Zamawiający zgodzi się na przyjęcie §3 ust. 1 umowy w brzmieniu: </w:t>
            </w:r>
          </w:p>
          <w:p w14:paraId="1AE83381" w14:textId="023AC941" w:rsidR="00BE58BA" w:rsidRPr="002124C9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 xml:space="preserve">"W zakresie zadań częściowych nr ______________ Wykonawca zobowiązuje się do sukcesywnego dostarczania Wyrobów w ilościach określonych zamówieniem przesłanym faksem na numer _________ lub na adres e-mail_______. Realizacja dostaw następować będzie w ciągu 72 godzin roboczych </w:t>
            </w:r>
            <w:r w:rsidR="00F051DC" w:rsidRPr="002124C9">
              <w:rPr>
                <w:sz w:val="22"/>
                <w:szCs w:val="22"/>
              </w:rPr>
              <w:br/>
            </w:r>
            <w:r w:rsidRPr="002124C9">
              <w:rPr>
                <w:sz w:val="22"/>
                <w:szCs w:val="22"/>
              </w:rPr>
              <w:t xml:space="preserve">od momentu przesłania zamówienia, o którym mowa w ust 1 powyżej. Wykonawca dostarczy zamówione Wyroby do Apteki Szpitalnej w Poznaniu oraz rozładuje je w miejscu wskazanym przez pracownika Zamawiającego. W przypadku, gdy dzień dostawy będzie dniem ustawowym wolnym od pracy </w:t>
            </w:r>
            <w:r w:rsidR="00F051DC" w:rsidRPr="002124C9">
              <w:rPr>
                <w:sz w:val="22"/>
                <w:szCs w:val="22"/>
              </w:rPr>
              <w:br/>
            </w:r>
            <w:r w:rsidRPr="002124C9">
              <w:rPr>
                <w:sz w:val="22"/>
                <w:szCs w:val="22"/>
              </w:rPr>
              <w:t xml:space="preserve">lub sobotą, dostawa winna być dokonana w pierwszym dniu roboczym po tym terminie. </w:t>
            </w:r>
            <w:r w:rsidR="00DE1D1B">
              <w:rPr>
                <w:sz w:val="22"/>
                <w:szCs w:val="22"/>
              </w:rPr>
              <w:br/>
            </w:r>
            <w:r w:rsidRPr="002124C9">
              <w:rPr>
                <w:sz w:val="22"/>
                <w:szCs w:val="22"/>
              </w:rPr>
              <w:t xml:space="preserve">Wraz z Wyrobami Wykonawca przekaże Zamawiającemu dokument dostawy określający rodzaj, ilość </w:t>
            </w:r>
            <w:r w:rsidR="00DE1D1B">
              <w:rPr>
                <w:sz w:val="22"/>
                <w:szCs w:val="22"/>
              </w:rPr>
              <w:br/>
            </w:r>
            <w:r w:rsidRPr="002124C9">
              <w:rPr>
                <w:sz w:val="22"/>
                <w:szCs w:val="22"/>
              </w:rPr>
              <w:t>i cenę jednostkową dostarczonych Wyrobów." ?</w:t>
            </w:r>
          </w:p>
          <w:p w14:paraId="590C9FBF" w14:textId="77777777" w:rsidR="00BE58BA" w:rsidRPr="002124C9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>Uzasadnienie:</w:t>
            </w:r>
          </w:p>
          <w:p w14:paraId="545951F4" w14:textId="6E762797" w:rsidR="00BE58BA" w:rsidRPr="002124C9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 xml:space="preserve">Wykonawca nie pracuje w weekendy ani w dni ustawowo wolne od pracy, wobec czego zwraca </w:t>
            </w:r>
            <w:r w:rsidR="00F051DC" w:rsidRPr="002124C9">
              <w:rPr>
                <w:sz w:val="22"/>
                <w:szCs w:val="22"/>
              </w:rPr>
              <w:br/>
            </w:r>
            <w:r w:rsidRPr="002124C9">
              <w:rPr>
                <w:sz w:val="22"/>
                <w:szCs w:val="22"/>
              </w:rPr>
              <w:t xml:space="preserve">się z prośbą o zastrzeżenie wszystkich terminów określonych w umowie w dniach roboczych, </w:t>
            </w:r>
            <w:r w:rsidR="00F051DC" w:rsidRPr="002124C9">
              <w:rPr>
                <w:sz w:val="22"/>
                <w:szCs w:val="22"/>
              </w:rPr>
              <w:br/>
            </w:r>
            <w:r w:rsidRPr="002124C9">
              <w:rPr>
                <w:sz w:val="22"/>
                <w:szCs w:val="22"/>
              </w:rPr>
              <w:t xml:space="preserve">tak by termin miał zawsze rzeczywiście taką samą długość, niezależnie od tego, kiedy rozpoczyna bieg. </w:t>
            </w:r>
          </w:p>
          <w:p w14:paraId="648723F2" w14:textId="1CCF27B2" w:rsidR="002124C9" w:rsidRPr="00E75B0E" w:rsidRDefault="0065400A" w:rsidP="002124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4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124C9" w:rsidRPr="002124C9">
              <w:rPr>
                <w:b/>
                <w:bCs/>
                <w:sz w:val="22"/>
                <w:szCs w:val="22"/>
              </w:rPr>
              <w:t xml:space="preserve"> </w:t>
            </w:r>
            <w:r w:rsidR="002124C9">
              <w:rPr>
                <w:sz w:val="22"/>
                <w:szCs w:val="22"/>
              </w:rPr>
              <w:t xml:space="preserve">Jak SWZ. Zwracamy uwagę na dalszy zapis umowy tj: </w:t>
            </w:r>
            <w:r w:rsidR="00DE1D1B">
              <w:rPr>
                <w:sz w:val="22"/>
                <w:szCs w:val="22"/>
              </w:rPr>
              <w:br/>
            </w:r>
            <w:r w:rsidR="002124C9" w:rsidRPr="00BA14E0">
              <w:rPr>
                <w:sz w:val="22"/>
                <w:szCs w:val="22"/>
              </w:rPr>
              <w:t>W</w:t>
            </w:r>
            <w:r w:rsidR="00DE1D1B">
              <w:rPr>
                <w:sz w:val="22"/>
                <w:szCs w:val="22"/>
              </w:rPr>
              <w:t xml:space="preserve"> </w:t>
            </w:r>
            <w:r w:rsidR="002124C9" w:rsidRPr="00BA14E0">
              <w:rPr>
                <w:sz w:val="22"/>
                <w:szCs w:val="22"/>
              </w:rPr>
              <w:t xml:space="preserve">przypadku, gdy dzień dostawy będzie dniem ustawowym wolnym od pracy, dostawa winna być </w:t>
            </w:r>
            <w:r w:rsidR="002124C9" w:rsidRPr="00BA14E0">
              <w:rPr>
                <w:sz w:val="22"/>
                <w:szCs w:val="22"/>
                <w:u w:val="single"/>
              </w:rPr>
              <w:t>dokonana w pierwszym dniu roboczym</w:t>
            </w:r>
            <w:r w:rsidR="002124C9" w:rsidRPr="00BA14E0">
              <w:rPr>
                <w:sz w:val="22"/>
                <w:szCs w:val="22"/>
              </w:rPr>
              <w:t xml:space="preserve"> po tym terminie. Wraz z Wyrobami Wykonawca przekaże Zamawiającemu dokument dostawy określający rodzaj, ilość i cenę jednostkową dostarczonych Wyrobów.</w:t>
            </w:r>
          </w:p>
          <w:p w14:paraId="4F529F29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E9FC50" w14:textId="540D9E1C" w:rsidR="00A15EB5" w:rsidRPr="00C72D60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Pytanie nr 23</w:t>
            </w:r>
          </w:p>
          <w:p w14:paraId="6E659CB4" w14:textId="7384FA80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dot. projektu umowy</w:t>
            </w:r>
          </w:p>
          <w:p w14:paraId="4B399389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Czy Zamawiający zgodzi się na przyjęcie §3 ust. 2-3 i 5 umowy w brzmieniu: </w:t>
            </w:r>
          </w:p>
          <w:p w14:paraId="7ADDD498" w14:textId="4377F422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"2. Wykonawca na własny koszt i ryzyko zobowiązany jest do utrzymywania stanu zapasów (depozyt) Wyrobów w zamówieniach częściowych nr 1 i 2 na Oddziale Okulistyki w ilości: zadanie nr 1 - 200 szt., zadanie nr 2 - 200 szt. Uzupełnianie stanu depozytu nastąpi w ciągu 72 godzin roboczych od daty poinformowania Wykonawcy przez Zamawiającego o konieczności uzupełnienia stanu zapasów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na numer faxu lub adres e-mail, o którym mowa w ust 1 powyżej. Wykonawca dostarczy zamówione Wyroby do depozytu oraz rozładuje je w miejscu wskazanym przez pracownika Zamawiającego.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W przypadku, gdy dzień dostawy będzie dniem ustawowym wolnym od pracy lub sobotą, dostawa winna </w:t>
            </w:r>
            <w:r w:rsidRPr="00C72D60">
              <w:rPr>
                <w:sz w:val="22"/>
                <w:szCs w:val="22"/>
              </w:rPr>
              <w:lastRenderedPageBreak/>
              <w:t xml:space="preserve">być dokonana w pierwszym dniu roboczym po tym terminie. Wraz z Wyrobami Wykonawca przekaże Zamawiającemu dokument dostawy określający rodzaj, ilość i cenę jednostkową dostarczonych Wyrobów. Potwierdzeniem przekazania Wyrobów do depozytu będzie podpisany przez tę osobę protokół przekazania sporządzony w formie pisemnej. Faktura VAT za Wyroby objęte depozytem wystawiana będzie jedynie za Wyroby, które zostały wykorzystane przez Zamawiającego ze stanu bieżącego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>w danym okresie rozliczeniowym oraz za Wyroby, których termin ważności wynosi mniej niż 9 miesięcy. Pierwszy Zapas o którym mowa powyżej, Wykonawca zobowiązany jest do przekazania Zamawiającemu w terminie 2 dni od daty zawarcia Umowy.</w:t>
            </w:r>
          </w:p>
          <w:p w14:paraId="2B31C5A7" w14:textId="1EB1186F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3. Wyroby znajdujące się w depozycie pozostają własnością Wykonawcy do czasu ich pobrania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przez Zamawiającego i zużycia w trakcie zabiegu medycznego. Zamawiający zobowiązuje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się do prawidłowego przechowywania Wyrobów tak, by zachować je w stanie nie pogorszonym oraz odpowiada za ich uszkodzenie, przypadkową utratę lub kradzież a także zobowiązuje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>się do ich zużywania - w ramach danej kategorii Wyrobu - począwszy od Wyrobu o najkrótszym terminie ważności.</w:t>
            </w:r>
          </w:p>
          <w:p w14:paraId="2F786A04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(…). </w:t>
            </w:r>
          </w:p>
          <w:p w14:paraId="3987E6D5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5. Wyrób, któremu upłynął termin ważności nie może zostać pobrany z depozytu przez Zamawiającego. W przypadku, gdyby Zamawiający posiadał w depozycie więcej niż jeden wyrób danego rodzaju, zobowiązuje się on wykorzystać w pierwszej kolejności wyrób z krótszym terminem ważności." ?</w:t>
            </w:r>
          </w:p>
          <w:p w14:paraId="2DAF48E1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Uzasadnienie:</w:t>
            </w:r>
          </w:p>
          <w:p w14:paraId="388BAEDD" w14:textId="135FB32B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- Wykonawca nie pracuje w weekendy ani w dni ustawowo wolne od pracy, wobec czego zwraca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się z prośbą o zastrzeżenie wszystkich terminów określonych w umowie w dniach roboczych,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tak by termin miał zawsze rzeczywiście taką samą długość, niezależnie od tego, kiedy rozpoczyna bieg. </w:t>
            </w:r>
          </w:p>
          <w:p w14:paraId="61C026EE" w14:textId="3393E3D5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- Wyroby o terminie ważności krótszym niż 9 miesięcy są dla Wykonawcy w zasadzie bezwartościowe z uwagi na brak możliwości ich sprzedania. Mając na względzie, że dysponentem towarów, które znajda się w depozycie, będzie Zamawiający, powinien on prowadzić działalność z uwzględnieniem zasady gospodarności i wykorzystywać towary (w ramach danej kategorii) począwszy od tego o najkrótszym terminie ważności - by minimalizować ryzyko strat. Odpowiedzialność za pobieranie towarów powinna spoczywać na Zamawiającym. Co więcej, sam fakt pobrania towaru powinien skutkować ich nabyciem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i koniecznością ich rozliczenia - Wykonawca nie ma możliwości weryfikacji skorzystania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przez Zamawiającego z danego towaru. </w:t>
            </w:r>
          </w:p>
          <w:p w14:paraId="0BF3699A" w14:textId="4B982BF5" w:rsidR="00C72D60" w:rsidRPr="00E75B0E" w:rsidRDefault="0065400A" w:rsidP="00C72D6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72D60" w:rsidRPr="00C72D60">
              <w:rPr>
                <w:sz w:val="22"/>
                <w:szCs w:val="22"/>
              </w:rPr>
              <w:t xml:space="preserve"> Zamawiający wyraża zgodę na wykreślenie słowa ,,ryzyko”, w pozostałym zakresie jak w SWZ.</w:t>
            </w:r>
            <w:r w:rsidR="00C72D60">
              <w:rPr>
                <w:sz w:val="22"/>
                <w:szCs w:val="22"/>
              </w:rPr>
              <w:t xml:space="preserve"> </w:t>
            </w:r>
            <w:r w:rsidR="00C72D60"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do SWZ, tj. Projekt umowy, który przesyła zainteresowanym Wykonawcom oraz zamieszcza </w:t>
            </w:r>
            <w:r w:rsidR="00F051DC">
              <w:rPr>
                <w:sz w:val="22"/>
                <w:szCs w:val="22"/>
                <w:lang w:val="de-DE"/>
              </w:rPr>
              <w:br/>
            </w:r>
            <w:r w:rsidR="00C72D60" w:rsidRPr="00E75B0E">
              <w:rPr>
                <w:sz w:val="22"/>
                <w:szCs w:val="22"/>
                <w:lang w:val="de-DE"/>
              </w:rPr>
              <w:t xml:space="preserve">na stronie internetowej Zamawiającego </w:t>
            </w:r>
            <w:r w:rsidR="00C72D60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B19B548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7E5BC3" w14:textId="76AB94C5" w:rsidR="00A15EB5" w:rsidRPr="00C72D60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Pytanie nr 24</w:t>
            </w:r>
          </w:p>
          <w:p w14:paraId="273EAE7F" w14:textId="2EBC351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dot. projektu umowy</w:t>
            </w:r>
          </w:p>
          <w:p w14:paraId="2AB90EC3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Czy Zamawiający wyrazi zgodę na wykreślenie w §4 ust. 2 umowy fragmentu: "faktury będą doręczane wraz z dostawa towaru w formie dokumentu papierowego." oraz ust. 4 ?</w:t>
            </w:r>
          </w:p>
          <w:p w14:paraId="18781367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Uzasadnienie:</w:t>
            </w:r>
          </w:p>
          <w:p w14:paraId="518D119C" w14:textId="20E96A92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- Zgodnie z art. 8a ustawy z dnia 8 marca 2013 r. o przeciwdziałaniu nadmiernym opóźnieniom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w transakcjach handlowych: Strony transakcji handlowej nie mogą ustalać daty doręczenia faktury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>lub rachunku, potwierdzających dostawę towaru lub wykonanie usługi.</w:t>
            </w:r>
          </w:p>
          <w:p w14:paraId="2BE97A8B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- Wykonawca nie może zagwarantować stałości ceny brutto - nie ma bowiem wpływu na stawkę podatku VAT i nie może wystawić faktury z nieobowiązującą stawką. </w:t>
            </w:r>
          </w:p>
          <w:p w14:paraId="370EFD6A" w14:textId="2C26CBD1" w:rsidR="00BE58BA" w:rsidRPr="00C72D60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72D60" w:rsidRPr="00C72D60">
              <w:rPr>
                <w:b/>
                <w:bCs/>
                <w:sz w:val="22"/>
                <w:szCs w:val="22"/>
              </w:rPr>
              <w:t xml:space="preserve"> </w:t>
            </w:r>
            <w:r w:rsidR="00C72D60" w:rsidRPr="00C72D60">
              <w:rPr>
                <w:sz w:val="22"/>
                <w:szCs w:val="22"/>
              </w:rPr>
              <w:t>Jak w SWZ. Vide par. 5 ust. 7 umowy.</w:t>
            </w:r>
          </w:p>
          <w:p w14:paraId="692BA37D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5CE371" w14:textId="5BEF6663" w:rsidR="00A15EB5" w:rsidRPr="00C72D60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lastRenderedPageBreak/>
              <w:t>Pytanie nr 25</w:t>
            </w:r>
          </w:p>
          <w:p w14:paraId="551C99F5" w14:textId="528F8812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dot. projektu umowy</w:t>
            </w:r>
          </w:p>
          <w:p w14:paraId="454B2CA9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Czy Zamawiający wyrazi zgodę na przyjęcie §4 ust. 5 i 7 umowy w następującym brzmieniu:</w:t>
            </w:r>
          </w:p>
          <w:p w14:paraId="6FFD355F" w14:textId="5C817158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"5. 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on sobie możliwość negocjacji ugodowego rozwiązania tej kwestii poprzez zawarcie porozumienia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>lub ugody w sprawie odroczenia terminu płatności z Wykonawcą.</w:t>
            </w:r>
          </w:p>
          <w:p w14:paraId="5FF55F84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(…).</w:t>
            </w:r>
          </w:p>
          <w:p w14:paraId="635E3B45" w14:textId="4E4CA901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7. Wykonawca nie może przenieść wierzytelności wynikającej z niniejszej umowy na stronę trzecią 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od Zamawiającego jest możliwe wyłącznie przez tego członka konsorcjum, który faktycznie dostarczył Wyroby (zakaz dochodzenia należności od Zamawiającego przez innego członka konsorcjum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niż faktyczny dostawca). W razie, gdy w Umowie ustanawiającej konsorcjum zawarty jest zapis,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z którego wynika, że pomiędzy członkami konsorcjum istnieje solidarność wierzycieli, zapis taki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>nie jest skuteczny wobec Zamawiającego." ?</w:t>
            </w:r>
          </w:p>
          <w:p w14:paraId="3114AA9F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Uzasadnienie:</w:t>
            </w:r>
          </w:p>
          <w:p w14:paraId="00E26677" w14:textId="6DFC7349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- Odpowiedzialność za sytuację ekonomiczną oraz za zapewnienie płynności finansowej Zamawiającego nie leży w gestii Wykonawcy i dlatego Wykonawca nie może ponosić odpowiedzialności za brak środków Zamawiającego do realizowania jego zobowiązań. W przypadku opóźnienia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przez Zamawiającego płatności należnych na rzecz Wykonawcy, Wykonawca winien być uprawniony do naliczenia odsetek ustawowych - zgodnie z obowiązującymi przepisami. W przeciwnym razie Wykonawca byłby narażony na stratę a pozycja stron umowy niezgodna z postulatem kontraktowej równości. </w:t>
            </w:r>
          </w:p>
          <w:p w14:paraId="08818866" w14:textId="08DFB541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- Wykonawca nie widzi podstaw do pozbawienia go możliwości udzielania pełnomocnictw - oznaczałoby to de facto ograniczenie prawa Wykonawcy do korzystania m.in. z pomocy prawnej, co uznać należy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za nieuzasadnione. </w:t>
            </w:r>
          </w:p>
          <w:p w14:paraId="6C5A6820" w14:textId="0F57BFD3" w:rsidR="00BE58BA" w:rsidRPr="00C72D60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72D60" w:rsidRPr="00C72D60">
              <w:rPr>
                <w:sz w:val="22"/>
                <w:szCs w:val="22"/>
              </w:rPr>
              <w:t xml:space="preserve"> Jak w SWZ.</w:t>
            </w:r>
          </w:p>
          <w:p w14:paraId="7F69AD01" w14:textId="77777777" w:rsidR="00A15EB5" w:rsidRDefault="00A15EB5" w:rsidP="00BE58BA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426625AB" w14:textId="5DB571E6" w:rsidR="00A15EB5" w:rsidRPr="00C72D60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Pytanie nr 26</w:t>
            </w:r>
          </w:p>
          <w:p w14:paraId="63598C5F" w14:textId="2EF7D06B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dot. projektu umowy</w:t>
            </w:r>
          </w:p>
          <w:p w14:paraId="7D6AFA97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Czy Zamawiający wykreśli pkt 1 w §5 ust. 2 umowy?</w:t>
            </w:r>
          </w:p>
          <w:p w14:paraId="0C1C6A25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Uzasadnienie:</w:t>
            </w:r>
          </w:p>
          <w:p w14:paraId="3920C783" w14:textId="71187B79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Stosunki Zamawiającego z Narodowym Funduszem Zdrowia i zakres finansowania świadczeń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ze środków publicznych nie powinny mieć wpływu na realizację umowy łączącej Zamawiającego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z Wykonawcą i jej rozliczenie. Wykonawca nie ma wpływu na ww. okoliczności i nie może ponosić strat z tego tytułu. </w:t>
            </w:r>
          </w:p>
          <w:p w14:paraId="3992BDAA" w14:textId="459726EA" w:rsidR="00BE58BA" w:rsidRPr="00C72D60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72D60" w:rsidRPr="00C72D60">
              <w:rPr>
                <w:sz w:val="22"/>
                <w:szCs w:val="22"/>
              </w:rPr>
              <w:t xml:space="preserve"> Jak w SWZ.</w:t>
            </w:r>
          </w:p>
          <w:p w14:paraId="0B337B27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09FD05" w14:textId="03323D4D" w:rsidR="00A15EB5" w:rsidRPr="00C72D60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Pytanie nr 27</w:t>
            </w:r>
          </w:p>
          <w:p w14:paraId="4D82EAC3" w14:textId="07B7C26D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dot. projektu umowy</w:t>
            </w:r>
          </w:p>
          <w:p w14:paraId="32752A09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Czy Zamawiający wyrazi zgodę na przyjęcie §5 ust. 7 umowy w następującym brzmieniu:</w:t>
            </w:r>
          </w:p>
          <w:p w14:paraId="53DA6406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lastRenderedPageBreak/>
              <w:t>"W przypadku zmiany stawki podatku od towarów i usług, wartość netto wynagrodzenia Wykonawcy nie zmieni się, zaś cena brutto ulegnie odpowiedniej zmianie - z dniem wejścia w życie aktu prawnego zmieniającego tę stawkę, bez konieczności zawarcia przez Strony aneksu do umowy." ?</w:t>
            </w:r>
          </w:p>
          <w:p w14:paraId="7C3C2254" w14:textId="77777777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>Uzasadnienie:</w:t>
            </w:r>
          </w:p>
          <w:p w14:paraId="29FDDCCA" w14:textId="5345D74D" w:rsidR="00BE58BA" w:rsidRPr="00C72D60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sz w:val="22"/>
                <w:szCs w:val="22"/>
              </w:rPr>
              <w:t xml:space="preserve">Cena brutto winna być automatycznie dostosowywana do zmienionej stawki podatku VAT - z dniem wejścia w życie przepisów prawa zmieniających tę stawkę, tj. bez konieczności zawierania przez strony aneksu do umowy. Po pierwsze, Wykonawca nie może wystawić faktury z nieobowiązującą stawką, </w:t>
            </w:r>
            <w:r w:rsidR="00F051DC">
              <w:rPr>
                <w:sz w:val="22"/>
                <w:szCs w:val="22"/>
              </w:rPr>
              <w:br/>
            </w:r>
            <w:r w:rsidRPr="00C72D60">
              <w:rPr>
                <w:sz w:val="22"/>
                <w:szCs w:val="22"/>
              </w:rPr>
              <w:t xml:space="preserve">ani ponosić strat związanych z ww. zmianami. Po drugie zaś, ww. modyfikacja umowy usprawni działania stron związane z rozliczeniami i pozwoli uniknąć ryzyka nadużywania uprawnień poprzez blokowanie zawarcia stosownego aneksu. </w:t>
            </w:r>
          </w:p>
          <w:p w14:paraId="0F613D1B" w14:textId="3961990A" w:rsidR="00C72D60" w:rsidRPr="00E75B0E" w:rsidRDefault="0065400A" w:rsidP="00C72D60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C72D6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72D60" w:rsidRPr="00C72D60">
              <w:rPr>
                <w:sz w:val="22"/>
                <w:szCs w:val="22"/>
              </w:rPr>
              <w:t xml:space="preserve"> Zamawiający wyraża zgodę na zmianę. </w:t>
            </w:r>
            <w:r w:rsidR="00C72D60"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do SWZ, tj. Projekt umowy, który przesyła zainteresowanym Wykonawcom oraz zamieszcza na stronie internetowej Zamawiającego </w:t>
            </w:r>
            <w:r w:rsidR="00F051DC">
              <w:rPr>
                <w:sz w:val="22"/>
                <w:szCs w:val="22"/>
                <w:lang w:val="de-DE"/>
              </w:rPr>
              <w:br/>
            </w:r>
            <w:r w:rsidR="00C72D60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F7573EB" w14:textId="77777777" w:rsidR="00F051DC" w:rsidRDefault="00F051DC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B454EB5" w14:textId="7038D5F8" w:rsidR="00A15EB5" w:rsidRPr="00DE6F06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E6F06">
              <w:rPr>
                <w:b/>
                <w:bCs/>
                <w:sz w:val="22"/>
                <w:szCs w:val="22"/>
              </w:rPr>
              <w:t>Pytanie nr 28</w:t>
            </w:r>
          </w:p>
          <w:p w14:paraId="650F3E4B" w14:textId="5F8624ED" w:rsidR="00BE58BA" w:rsidRPr="00DE6F06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6F06">
              <w:rPr>
                <w:sz w:val="22"/>
                <w:szCs w:val="22"/>
              </w:rPr>
              <w:t>dot. projektu umowy</w:t>
            </w:r>
          </w:p>
          <w:p w14:paraId="14D5C327" w14:textId="77777777" w:rsidR="00BE58BA" w:rsidRPr="00DE6F06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6F06">
              <w:rPr>
                <w:sz w:val="22"/>
                <w:szCs w:val="22"/>
              </w:rPr>
              <w:t>Czy Zamawiający wyrazi zgodę na przyjęcie §5 ust. 10 umowy w następującym brzmieniu:</w:t>
            </w:r>
          </w:p>
          <w:p w14:paraId="67AC64F7" w14:textId="04DBD989" w:rsidR="00BE58BA" w:rsidRPr="00DE6F06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6F06">
              <w:rPr>
                <w:sz w:val="22"/>
                <w:szCs w:val="22"/>
              </w:rPr>
              <w:t xml:space="preserve">"Zamawiający zastrzega sobie prawo zakupu mniejszej ilości Wyrobów w stosunku do określonej </w:t>
            </w:r>
            <w:r w:rsidR="00F051DC">
              <w:rPr>
                <w:sz w:val="22"/>
                <w:szCs w:val="22"/>
              </w:rPr>
              <w:br/>
            </w:r>
            <w:r w:rsidRPr="00DE6F06">
              <w:rPr>
                <w:sz w:val="22"/>
                <w:szCs w:val="22"/>
              </w:rPr>
              <w:t xml:space="preserve">w Załączniku nr 1 do niniejszej Umowy - z tym jednak zastrzeżeniem, ze niezależnie od okoliczności Zamawiający zrealizuje umowę min. w zakresie 80% jej maksymalnej wartości i w tym zakresie Wykonawcy służy roszczenie o realizację umowy. Wykonawca oświadcza, że nie będzie zgłaszał żadnych roszczeń w razie zmniejszenia ilości zakupionych Wyrobów w zakresie 20% jej maksymalnej wartości. Odpowiedzialność Zamawiającego z tytułu niewykonania lub nienależytego wykonania umowy, ograniczona jest do rzeczywistej szkody, z wyłączeniem utraconych korzyści. Wyłącza </w:t>
            </w:r>
            <w:r w:rsidR="00F051DC">
              <w:rPr>
                <w:sz w:val="22"/>
                <w:szCs w:val="22"/>
              </w:rPr>
              <w:br/>
            </w:r>
            <w:r w:rsidRPr="00DE6F06">
              <w:rPr>
                <w:sz w:val="22"/>
                <w:szCs w:val="22"/>
              </w:rPr>
              <w:t xml:space="preserve">się  odpowiedzialności Zamawiającego za szkody wyrządzone nieumyślnie." ? </w:t>
            </w:r>
          </w:p>
          <w:p w14:paraId="5BAA419A" w14:textId="77777777" w:rsidR="00BE58BA" w:rsidRPr="00DE6F06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6F06">
              <w:rPr>
                <w:sz w:val="22"/>
                <w:szCs w:val="22"/>
              </w:rPr>
              <w:t>Uzasadnienie:</w:t>
            </w:r>
          </w:p>
          <w:p w14:paraId="2DA3A409" w14:textId="0134FEB7" w:rsidR="00BE58BA" w:rsidRPr="00DE6F06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6F06">
              <w:rPr>
                <w:sz w:val="22"/>
                <w:szCs w:val="22"/>
              </w:rPr>
              <w:t xml:space="preserve">- Umowa powinna określać minimalną wartość, jaką strony zrealizują niezależnie od okoliczności - wartość ta ma bowiem dla Wykonawcy znaczenie gospodarcze i stanowi istotny czynnik w procesie ustalania ceny ofertowej na właściwym poziomie, co jest korzystne dla każdej ze stron. Co więcej, dodać należy, że zawarcie w umowie prawa dla Zamawiającego do rezygnacji z części zamówienia, </w:t>
            </w:r>
            <w:r w:rsidR="00F051DC">
              <w:rPr>
                <w:sz w:val="22"/>
                <w:szCs w:val="22"/>
              </w:rPr>
              <w:br/>
            </w:r>
            <w:r w:rsidRPr="00DE6F06">
              <w:rPr>
                <w:sz w:val="22"/>
                <w:szCs w:val="22"/>
              </w:rPr>
              <w:t xml:space="preserve">bez jej określenia, stanowi klauzulę abuzywną (niedozwoloną) w rozumieniu art. 433 pkt 4 ustawy z dnia 11 września 2019 r. Prawo zamówień publicznych.  </w:t>
            </w:r>
          </w:p>
          <w:p w14:paraId="79D8C71B" w14:textId="691C70D2" w:rsidR="00BE58BA" w:rsidRPr="00DE6F06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E6F06">
              <w:rPr>
                <w:sz w:val="22"/>
                <w:szCs w:val="22"/>
              </w:rPr>
              <w:t xml:space="preserve">- Wykonawca prosi o wykreślenie ograniczenia odpowiedzialności Zamawiającego za niewykonanie </w:t>
            </w:r>
            <w:r w:rsidR="00F051DC">
              <w:rPr>
                <w:sz w:val="22"/>
                <w:szCs w:val="22"/>
              </w:rPr>
              <w:br/>
            </w:r>
            <w:r w:rsidRPr="00DE6F06">
              <w:rPr>
                <w:sz w:val="22"/>
                <w:szCs w:val="22"/>
              </w:rPr>
              <w:t xml:space="preserve">lub nienależyte wykonanie umowy - umowa nie przewiduje analogicznego przywileju po stronie Wykonawcy, co sprawia, że równowaga stron byłaby naruszona. </w:t>
            </w:r>
          </w:p>
          <w:p w14:paraId="7465CB2D" w14:textId="032106EE" w:rsidR="00DE6F06" w:rsidRPr="00E75B0E" w:rsidRDefault="0065400A" w:rsidP="00DE6F0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DE6F06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E6F06" w:rsidRPr="00DE6F06">
              <w:rPr>
                <w:b/>
                <w:bCs/>
                <w:sz w:val="22"/>
                <w:szCs w:val="22"/>
              </w:rPr>
              <w:t xml:space="preserve"> </w:t>
            </w:r>
            <w:r w:rsidR="00DE6F06" w:rsidRPr="00E75B0E">
              <w:rPr>
                <w:sz w:val="22"/>
                <w:szCs w:val="22"/>
              </w:rPr>
              <w:t>Zamawiający modyfikuje &amp; 5 ust. 10 projektu umowy, który otrzymuje nowe brzmienie.</w:t>
            </w:r>
            <w:r w:rsidR="00DE6F06" w:rsidRPr="00C72D60">
              <w:rPr>
                <w:sz w:val="22"/>
                <w:szCs w:val="22"/>
              </w:rPr>
              <w:t xml:space="preserve"> </w:t>
            </w:r>
            <w:r w:rsidR="00DE6F06"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</w:t>
            </w:r>
            <w:r w:rsidR="00F051DC">
              <w:rPr>
                <w:sz w:val="22"/>
                <w:szCs w:val="22"/>
                <w:lang w:val="de-DE"/>
              </w:rPr>
              <w:br/>
            </w:r>
            <w:r w:rsidR="00DE6F06" w:rsidRPr="00E75B0E">
              <w:rPr>
                <w:sz w:val="22"/>
                <w:szCs w:val="22"/>
                <w:lang w:val="de-DE"/>
              </w:rPr>
              <w:t xml:space="preserve">do SWZ, tj. Projekt umowy, który przesyła zainteresowanym Wykonawcom oraz zamieszcza na stronie internetowej Zamawiającego </w:t>
            </w:r>
            <w:r w:rsidR="00DE6F06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05784F0C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8491B9" w14:textId="1A13AF2C" w:rsidR="00A15EB5" w:rsidRPr="00AB2A12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Pytanie nr 29</w:t>
            </w:r>
          </w:p>
          <w:p w14:paraId="25EC8E03" w14:textId="2B6A36E3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dot. projektu umowy</w:t>
            </w:r>
          </w:p>
          <w:p w14:paraId="7F10BEE3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Czy Zamawiający wyrazi zgodę na przyjęcie §6 ust. 2-3 umowy w następującym brzmieniu:</w:t>
            </w:r>
          </w:p>
          <w:p w14:paraId="4077F457" w14:textId="251380D9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"2. W przypadku stwierdzenia niezgodności dostarczonych Wyrobów z ofertą przetargową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albo w przypadku dostarczenia Wyrobu lub jego części w uszkodzonym opakowaniu jednostkowym, Zamawiający odmówi odbioru i sporządzi protokół zawierający przyczyny odmowy odbioru, który </w:t>
            </w:r>
            <w:r w:rsidRPr="00AB2A12">
              <w:rPr>
                <w:sz w:val="22"/>
                <w:szCs w:val="22"/>
              </w:rPr>
              <w:lastRenderedPageBreak/>
              <w:t>podpiszą obie Strony. Wówczas Wykonawca jest zobowiązany do dostawy Wyrobów wolnych od wad na swój koszt i ryzyko, w ciągu 72 godzin roboczych, licząc od momentu sporządzenia protokołu.</w:t>
            </w:r>
          </w:p>
          <w:p w14:paraId="54E57A68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3. O wadach jakościowych stwierdzonych po odbiorze dostarczonych Wyrobów Zamawiający zobowiązany jest poinformować niezwłocznie Wykonawcę. Zamawiający ma wówczas prawo żądać dostarczenia Wyrobów wolnych od wad w czasie 72 godzin roboczych od chwili poinformowania o nich Wykonawcy - w przypadku reklamacji ilościowej, bądź od dostarczenia Wykonawcy reklamowanych Wyrobów - w przypadku reklamacji jakościowej." ?</w:t>
            </w:r>
          </w:p>
          <w:p w14:paraId="0295C898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Uzasadnienie:</w:t>
            </w:r>
          </w:p>
          <w:p w14:paraId="473D1668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Wykonawca nie może ustosunkować się do reklamacji jakościowej, w tym rozstrzygnąć jej zasadności lub niezasadności, a w konsekwencji dostarczyć ewentualnie nowych towarów, bez naocznego zbadania reklamowanych rzeczy. Wobec tego termin na realizację zgłoszenia wad co do jakości powinien rozpoczynać bieg od chwili dostarczenia reklamowanych wyrobów do Wykonawcy. </w:t>
            </w:r>
          </w:p>
          <w:p w14:paraId="0D916D8D" w14:textId="1A3F121F" w:rsidR="00BE58BA" w:rsidRPr="00AB2A12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2A12" w:rsidRPr="00AB2A12">
              <w:rPr>
                <w:sz w:val="22"/>
                <w:szCs w:val="22"/>
              </w:rPr>
              <w:t xml:space="preserve"> Jak w SWZ.</w:t>
            </w:r>
          </w:p>
          <w:p w14:paraId="4BB76C6C" w14:textId="77777777" w:rsidR="0065400A" w:rsidRPr="00E75B0E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F8B5BD" w14:textId="5FBCBCEC" w:rsidR="00A15EB5" w:rsidRPr="00AB2A12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Pytanie nr 30</w:t>
            </w:r>
          </w:p>
          <w:p w14:paraId="1F247591" w14:textId="0D5C4E9A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dot. projektu umowy</w:t>
            </w:r>
          </w:p>
          <w:p w14:paraId="54BF101E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Czy Zamawiający wyrazi zgodę na przyjęcie §7 umowy w następującym brzmieniu:</w:t>
            </w:r>
          </w:p>
          <w:p w14:paraId="40DA43F0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"1. W razie niewykonania lub nienależytego wykonania Umowy Wykonawca zapłaci Zamawiającemu karę Umowną w wysokości:</w:t>
            </w:r>
          </w:p>
          <w:p w14:paraId="106D1D64" w14:textId="7842DB00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1)</w:t>
            </w:r>
            <w:r w:rsidRPr="00AB2A12">
              <w:rPr>
                <w:sz w:val="22"/>
                <w:szCs w:val="22"/>
              </w:rPr>
              <w:tab/>
              <w:t xml:space="preserve">0,05 % wartości netto niedostarczonej w terminie partii Wyrobów, za każdą godzinę zwłoki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>w jej dostawie,  nie mniej jednak niż 150,00 zł;</w:t>
            </w:r>
          </w:p>
          <w:p w14:paraId="450D3894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2)</w:t>
            </w:r>
            <w:r w:rsidRPr="00AB2A12">
              <w:rPr>
                <w:sz w:val="22"/>
                <w:szCs w:val="22"/>
              </w:rPr>
              <w:tab/>
              <w:t>10% wartości netto niewykonanej części Umowy wskazanej w §4 ust. 1, w przypadku odstąpienia od Umowy  przez Zamawiającego lub Wykonawcę, z przyczyn leżących po stronie Wykonawcy;</w:t>
            </w:r>
          </w:p>
          <w:p w14:paraId="274068E6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2. Łączna wartość kar umownych naliczonych w okresie obowiązywania Umowy nie może przekroczyć kwoty 20% maksymalnej wartości Umowy.</w:t>
            </w:r>
          </w:p>
          <w:p w14:paraId="6D04FEF1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3. Zamawiający zastrzega sobie prawo dochodzenia odszkodowania uzupełniającego przenoszącego wysokość kar Umownych określonych w ust. 1.</w:t>
            </w:r>
          </w:p>
          <w:p w14:paraId="73B55703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4.</w:t>
            </w:r>
            <w:r w:rsidRPr="00AB2A12">
              <w:rPr>
                <w:sz w:val="22"/>
                <w:szCs w:val="22"/>
              </w:rPr>
              <w:tab/>
              <w:t>Zamawiający zastrzega sobie możliwość dokonania potrącenia kary Umownej z wierzytelnością przysługującą Wykonawcy z tytułu realizacji Umowy.</w:t>
            </w:r>
          </w:p>
          <w:p w14:paraId="0ED80AD9" w14:textId="37D87B7F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W przypadku poinformowania przez Wykonawcę o braku możliwości dostarczenia Wyrobów określonych w Załączniku nr 1 do Umowy lub upływu określonego w Umowie terminu dostawy Zamawiający, po uprzednim pisemnym wezwaniu Wykonawcy do wykonania dostawy i bezskutecznym upływie wyznaczonego dodatkowo w tym celu terminu, poinformowaniu Wykonawcy oraz anulowaniu złożonego zamówienia, zastrzega sobie prawo do dokonania zakupu Wyrobów u innego podmiotu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>i obciążenia różnicą cenową Wykonawcy." ?</w:t>
            </w:r>
          </w:p>
          <w:p w14:paraId="1124EAF2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Uzasadnienie:</w:t>
            </w:r>
          </w:p>
          <w:p w14:paraId="5055FDA9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- Zgodnie z treścią przepisu art. 15r? ustawy z dnia 2 marca 2020 r. szczególnych rozwiązaniach związanych z zapobieganiem, przeciwdziałaniem i zwalczaniem COVID-19, innych chorób zakaźnych oraz wywołanych nimi sytuacji kryzysowych: W okresie obowiązywania stanu zagrożenia epidemicznego albo stanu epidemii ogłoszonego w związku z COVID-19, i przez 90 dni od dnia odwołania stanu, który obowiązywał jako ostatni, zamawiający nie może potrącić kary umownej zastrzeżonej na wypadek niewykonania lub nienależytego wykonania umowy o udzielenie zamówienia publicznego, z wynagrodzenia wykonawcy lub z innych jego wierzytelności, a także nie może dochodzić zaspokojenia z zabezpieczenia należytego wykonania tej umowy, o ile zdarzenie, w związku z którym zastrzeżono tę karę, nastąpiło w okresie obowiązywania stanu zagrożenia epidemicznego albo stanu epidemii.</w:t>
            </w:r>
          </w:p>
          <w:p w14:paraId="0DF11BA2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lastRenderedPageBreak/>
              <w:t xml:space="preserve">- Uprawnienie do dokonania tzw. "zakupu zastępczego" powinno być aktywne dopiero w przypadku wezwania przez Zamawiającego Wykonawcy do zrealizowania zaległego obowiązku i bezskutecznego upływu wyznaczonego dodatkowo w tym celu terminu. </w:t>
            </w:r>
          </w:p>
          <w:p w14:paraId="75BDC428" w14:textId="2BA923E7" w:rsidR="00BE58BA" w:rsidRPr="00AB2A12" w:rsidRDefault="0065400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2A12" w:rsidRPr="00AB2A12">
              <w:rPr>
                <w:sz w:val="22"/>
                <w:szCs w:val="22"/>
              </w:rPr>
              <w:t xml:space="preserve"> Jak w SWZ.</w:t>
            </w:r>
          </w:p>
          <w:p w14:paraId="220B9776" w14:textId="77777777" w:rsidR="00F051DC" w:rsidRDefault="00F051DC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7293D7B" w14:textId="07069194" w:rsidR="00A15EB5" w:rsidRPr="00AB2A12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Pytanie nr 31</w:t>
            </w:r>
          </w:p>
          <w:p w14:paraId="062C1973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Czy Zamawiający wyrazi zgodę na przyjęcie §9 umowy w następującym brzmieniu:</w:t>
            </w:r>
          </w:p>
          <w:p w14:paraId="64D90C1E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"1. Umowa zostaje zawarta na okres …………………… - tj. od dnia ___________________ do dnia ___________________ .</w:t>
            </w:r>
          </w:p>
          <w:p w14:paraId="75B2D5B4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2. Po zakończeniu okresu obowiązywania Umowy, Wykonawca w terminie 7 dni roboczych zobowiązany jest do odbioru z depozytu niewykorzystanych Wyrobów. Pozostawienie Wyrobów po tym terminie zwalnia Zamawiającego z odpowiedzialności za jego utratę oraz nie może być podstawą do dochodzenia od Zamawiającego jakichkolwiek roszczeń, w tym zapłaty ceny.</w:t>
            </w:r>
          </w:p>
          <w:p w14:paraId="68BD4F6D" w14:textId="31BE424A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3. W momencie, gdy Zamawiający wykorzysta całą ilość Wyrobów przewidzianą w Umowie 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>dla poszczególnej pozycji (wraz z możliwą korektą ilościową, o której mowa w Umowie), Wykonawca zobowiązany jest do nieuzupełniania danego asortymentu oraz odbioru niewykorzystanego asortymentu w terminie 7 dni roboczych licząc od daty zawiadomienia Wykonawcy przez Zamawiającego. Pozostawienie asortymentu po tym terminie zwalnia Zamawiającego z odpowiedzialności za jego utratę oraz nie może być podstawą do dochodzenia od Zamawiającego jakichkolwiek roszczeń, w tym zapłaty ceny." ?</w:t>
            </w:r>
          </w:p>
          <w:p w14:paraId="419CFE4F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Uzasadnienie:</w:t>
            </w:r>
          </w:p>
          <w:p w14:paraId="3ED50440" w14:textId="424BFBC0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- Zgodnie z art. 436 pkt 1 ustawy z dnia 11 września 2019 r. Prawo zamówień publicznych: Umowa zawiera postanowienia określające w szczególności: planowany termin zakończenia usługi, dostawy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lub robót budowlanych, oraz, w razie potrzeby, planowane terminy wykonania poszczególnych części usługi, dostawy lub roboty budowlanej, określone w dniach, tygodniach, miesiącach lub latach, chyba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>że wskazanie daty wykonania umowy jest uzasadnione obiektywną przyczyną.</w:t>
            </w:r>
          </w:p>
          <w:p w14:paraId="0D10E624" w14:textId="52328EF6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- Wykonawca nie pracuje w weekendy ani w dni ustawowo wolne od pracy, wobec czego zwraca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się z prośbą o zastrzeżenie wszystkich terminów określonych w umowie w dniach roboczych, </w:t>
            </w:r>
            <w:r w:rsidR="00DE1D1B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tak by termin miał zawsze rzeczywiście taką samą długość, niezależnie od tego, kiedy rozpoczyna bieg. </w:t>
            </w:r>
          </w:p>
          <w:p w14:paraId="5C59B337" w14:textId="78A35AA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- Uchybienie ww. obowiązkowi winno skutkować podjęciem przez Zamawiającego kroków zmierzających do zwrócenia towarów do Wykonawcy i nie uzasadnia do zaprzestania ich ochrony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przed utratą, zniszczeniem lub uszkodzeniem, szczególnie, że przyczyna nieodebrania towaru </w:t>
            </w:r>
            <w:r w:rsidR="00DE1D1B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w ww. terminie może wynikać z okoliczności dotyczących Zamawiającego. </w:t>
            </w:r>
          </w:p>
          <w:p w14:paraId="783D3166" w14:textId="0B0925DC" w:rsidR="00BE58BA" w:rsidRPr="00AB2A12" w:rsidRDefault="009A7C70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2A12" w:rsidRPr="00AB2A12">
              <w:rPr>
                <w:sz w:val="22"/>
                <w:szCs w:val="22"/>
              </w:rPr>
              <w:t xml:space="preserve"> Jak w SWZ.</w:t>
            </w:r>
          </w:p>
          <w:p w14:paraId="4AA5E078" w14:textId="77777777" w:rsidR="009A7C70" w:rsidRPr="00E75B0E" w:rsidRDefault="009A7C70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5C2253" w14:textId="15C20C27" w:rsidR="00A15EB5" w:rsidRPr="00AB2A12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Pytanie nr 32</w:t>
            </w:r>
          </w:p>
          <w:p w14:paraId="5E9D0FE3" w14:textId="0B7EAA52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dot. projektu umowy</w:t>
            </w:r>
          </w:p>
          <w:p w14:paraId="4A775ECA" w14:textId="2E352B55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Czy Zamawiający zgodzi się na określenie terminu wskazanego w §10 ust. 3 w dniach roboczych, zamiast dni kalendarzowych</w:t>
            </w:r>
            <w:r w:rsidR="00AB2A12" w:rsidRPr="00AB2A12">
              <w:rPr>
                <w:sz w:val="22"/>
                <w:szCs w:val="22"/>
              </w:rPr>
              <w:t xml:space="preserve"> </w:t>
            </w:r>
            <w:r w:rsidRPr="00AB2A12">
              <w:rPr>
                <w:sz w:val="22"/>
                <w:szCs w:val="22"/>
              </w:rPr>
              <w:t>?</w:t>
            </w:r>
          </w:p>
          <w:p w14:paraId="607C57BA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Uzasadnienie</w:t>
            </w:r>
          </w:p>
          <w:p w14:paraId="1D3E6D70" w14:textId="56A21FFA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Wykonawca nie pracuje w weekendy ani w dni ustawowo wolne od pracy, wobec czego zwraca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się z prośbą o zastrzeżenie wszystkich terminów określonych w umowie w dniach roboczych,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tak by termin miał zawsze rzeczywiście taką samą długość, niezależnie od tego, kiedy rozpoczyna bieg. </w:t>
            </w:r>
          </w:p>
          <w:p w14:paraId="7EF9269E" w14:textId="3332D53B" w:rsidR="00BE58BA" w:rsidRPr="00AB2A12" w:rsidRDefault="009A7C70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2A12" w:rsidRPr="00AB2A12">
              <w:rPr>
                <w:sz w:val="22"/>
                <w:szCs w:val="22"/>
              </w:rPr>
              <w:t xml:space="preserve"> Jak w SWZ.</w:t>
            </w:r>
          </w:p>
          <w:p w14:paraId="2D106F66" w14:textId="77777777" w:rsidR="009A7C70" w:rsidRPr="00E75B0E" w:rsidRDefault="009A7C70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9F9856" w14:textId="037EA912" w:rsidR="00A15EB5" w:rsidRPr="00AB2A12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lastRenderedPageBreak/>
              <w:t>Pytanie nr 33</w:t>
            </w:r>
          </w:p>
          <w:p w14:paraId="374B7FCC" w14:textId="2B9A6C05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dot. projektu umowy</w:t>
            </w:r>
          </w:p>
          <w:p w14:paraId="66728D73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Czy Zamawiający wyrazi zgodę na przyjęcie §13 ust. 4 umowy w następującym brzmieniu:</w:t>
            </w:r>
          </w:p>
          <w:p w14:paraId="53A95489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"Wszelkie dopuszczone umową zmiany i uzupełnienia winny zostać dokonane w  formie pisemnego aneksu, pod rygorem nieważności - z zastrzeżeniem wyjątków wprost przewidzianych w treści Umowy." ?</w:t>
            </w:r>
          </w:p>
          <w:p w14:paraId="221CEADB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Uzasadnienie</w:t>
            </w:r>
          </w:p>
          <w:p w14:paraId="4A6A9A4A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Uprzejmie odsyłam do wcześniejszych wyjaśnień dotyczących zmiany ceny brutto w przypadku ustawowej zmiany stawki podatku VAT. </w:t>
            </w:r>
          </w:p>
          <w:p w14:paraId="20A38F24" w14:textId="24B19DB4" w:rsidR="00AB2A12" w:rsidRPr="00E75B0E" w:rsidRDefault="009A7C70" w:rsidP="00AB2A12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2A12" w:rsidRPr="00AB2A12">
              <w:rPr>
                <w:sz w:val="22"/>
                <w:szCs w:val="22"/>
              </w:rPr>
              <w:t xml:space="preserve"> Zamawiający wyraża zgodę na zmianę. </w:t>
            </w:r>
            <w:r w:rsidR="00AB2A12" w:rsidRPr="00E75B0E">
              <w:rPr>
                <w:sz w:val="22"/>
                <w:szCs w:val="22"/>
              </w:rPr>
              <w:t xml:space="preserve">Zamawiający modyfikuje &amp; </w:t>
            </w:r>
            <w:r w:rsidR="00AB2A12">
              <w:rPr>
                <w:sz w:val="22"/>
                <w:szCs w:val="22"/>
              </w:rPr>
              <w:t>13</w:t>
            </w:r>
            <w:r w:rsidR="00AB2A12" w:rsidRPr="00E75B0E">
              <w:rPr>
                <w:sz w:val="22"/>
                <w:szCs w:val="22"/>
              </w:rPr>
              <w:t xml:space="preserve"> ust. </w:t>
            </w:r>
            <w:r w:rsidR="00AB2A12">
              <w:rPr>
                <w:sz w:val="22"/>
                <w:szCs w:val="22"/>
              </w:rPr>
              <w:t>4</w:t>
            </w:r>
            <w:r w:rsidR="00AB2A12" w:rsidRPr="00E75B0E">
              <w:rPr>
                <w:sz w:val="22"/>
                <w:szCs w:val="22"/>
              </w:rPr>
              <w:t xml:space="preserve"> projektu umowy, który otrzymuje nowe brzmienie.</w:t>
            </w:r>
            <w:r w:rsidR="00AB2A12" w:rsidRPr="00C72D60">
              <w:rPr>
                <w:sz w:val="22"/>
                <w:szCs w:val="22"/>
              </w:rPr>
              <w:t xml:space="preserve"> </w:t>
            </w:r>
            <w:r w:rsidR="00AB2A12" w:rsidRPr="00E75B0E">
              <w:rPr>
                <w:sz w:val="22"/>
                <w:szCs w:val="22"/>
                <w:lang w:val="de-DE"/>
              </w:rPr>
              <w:t xml:space="preserve">Zamawiający modyfikuje </w:t>
            </w:r>
            <w:r w:rsidR="00F051DC">
              <w:rPr>
                <w:sz w:val="22"/>
                <w:szCs w:val="22"/>
                <w:lang w:val="de-DE"/>
              </w:rPr>
              <w:br/>
            </w:r>
            <w:r w:rsidR="00AB2A12" w:rsidRPr="00E75B0E">
              <w:rPr>
                <w:sz w:val="22"/>
                <w:szCs w:val="22"/>
                <w:lang w:val="de-DE"/>
              </w:rPr>
              <w:t xml:space="preserve">w powyższym zakresie załącznik nr 4 do SWZ, tj. Projekt umowy, który przesyła zainteresowanym Wykonawcom oraz zamieszcza na stronie internetowej Zamawiającego </w:t>
            </w:r>
            <w:r w:rsidR="00AB2A12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037AEE9" w14:textId="77777777" w:rsidR="00F051DC" w:rsidRDefault="00F051DC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FA8C8FB" w14:textId="4CFBBABC" w:rsidR="00A15EB5" w:rsidRPr="00AB2A12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Pytanie nr 34</w:t>
            </w:r>
          </w:p>
          <w:p w14:paraId="0A9185D8" w14:textId="4E024370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dot. projektu umowy</w:t>
            </w:r>
          </w:p>
          <w:p w14:paraId="0BC86B0A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Czy Zamawiający wyrazi zgodę na wykreślenie ust. 6-7 oraz ust. 11 w §13 umowy ?</w:t>
            </w:r>
          </w:p>
          <w:p w14:paraId="22BF219F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Uzasadnienie</w:t>
            </w:r>
          </w:p>
          <w:p w14:paraId="19799313" w14:textId="21879645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- Postępowanie mediacyjne oznacza dla stron dodatkowe koszty a także - w perspektywie jego niepowodzenia - odroczenie skutku dochodzenia roszczeń, wobec czego w ocenie Wykonawcy brak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jest podstaw do nakładania na strony obowiązku przeprowadzenia tego postępowania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>przed wystąpieniem na drogę postępowania sądowego.</w:t>
            </w:r>
          </w:p>
          <w:p w14:paraId="680C1039" w14:textId="355A2C3B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- Stosunki Zamawiającego z Narodowym Funduszem Zdrowia i zakres finansowania świadczeń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ze środków publicznych nie powinny mieć wpływu na realizację umowy łączącej Zamawiającego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z Wykonawcą i jej rozliczenie. Wykonawca nie ma wpływu na ww. okoliczności i nie może ponosić strat z tego tytułu. </w:t>
            </w:r>
          </w:p>
          <w:p w14:paraId="31D7501F" w14:textId="42E79781" w:rsidR="00BE58BA" w:rsidRPr="00AB2A12" w:rsidRDefault="009A7C70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2A12" w:rsidRPr="00AB2A12">
              <w:rPr>
                <w:sz w:val="22"/>
                <w:szCs w:val="22"/>
              </w:rPr>
              <w:t xml:space="preserve"> </w:t>
            </w:r>
            <w:r w:rsidR="00AB2A12">
              <w:rPr>
                <w:sz w:val="22"/>
                <w:szCs w:val="22"/>
              </w:rPr>
              <w:t>J</w:t>
            </w:r>
            <w:r w:rsidR="00AB2A12" w:rsidRPr="00AB2A12">
              <w:rPr>
                <w:sz w:val="22"/>
                <w:szCs w:val="22"/>
              </w:rPr>
              <w:t>ak w SWZ.</w:t>
            </w:r>
          </w:p>
          <w:p w14:paraId="6FC81876" w14:textId="77777777" w:rsidR="009A7C70" w:rsidRPr="00E75B0E" w:rsidRDefault="009A7C70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3E9996" w14:textId="64D3874A" w:rsidR="00A15EB5" w:rsidRPr="00AB2A12" w:rsidRDefault="00A15EB5" w:rsidP="00A15E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Pytanie nr 35</w:t>
            </w:r>
          </w:p>
          <w:p w14:paraId="2C2980F1" w14:textId="04D52FA1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dot. projektu umowy</w:t>
            </w:r>
          </w:p>
          <w:p w14:paraId="4F44628F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Czy Zamawiający wyrazi zgodę na przyjęcie §13 ust. 10 umowy w następującym brzmieniu:</w:t>
            </w:r>
          </w:p>
          <w:p w14:paraId="0D85ECF5" w14:textId="70F2315B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"Zamawiający może rozwiązać umowę ze skutkiem natychmiastowym, jeżeli Wykonawca ze swej wyłącznej winy nie dotrzymuje terminów realizacji Umowy i nie dostarcza zamówionych Wyrobów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 xml:space="preserve">lub niewadliwych Wyrobów zareklamowanych w trybie § 6 pomimo pisemnego wyznaczenia nowego, dodatkowego terminu, jeżeli wykonuje przedmiot umowy w sposób niezgodny z zapisami umowy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>lub normami i innymi warunkami określonymi prawem." ?</w:t>
            </w:r>
          </w:p>
          <w:p w14:paraId="65E020C8" w14:textId="7777777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>Uzasadnienie:</w:t>
            </w:r>
          </w:p>
          <w:p w14:paraId="6256982F" w14:textId="165C53B7" w:rsidR="00BE58BA" w:rsidRPr="00AB2A12" w:rsidRDefault="00BE58BA" w:rsidP="00BE58B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B2A12">
              <w:rPr>
                <w:sz w:val="22"/>
                <w:szCs w:val="22"/>
              </w:rPr>
              <w:t xml:space="preserve">Odpowiedzialność Wykonawcy skutkująca powstaniem po stronie Zamawiającego prawa do rozwiązania umowy ze skutkiem na dzień rozwiązania (skutek natychmiastowy) powinna ograniczać </w:t>
            </w:r>
            <w:r w:rsidR="00F051DC">
              <w:rPr>
                <w:sz w:val="22"/>
                <w:szCs w:val="22"/>
              </w:rPr>
              <w:br/>
            </w:r>
            <w:r w:rsidRPr="00AB2A12">
              <w:rPr>
                <w:sz w:val="22"/>
                <w:szCs w:val="22"/>
              </w:rPr>
              <w:t>się do przypadków naruszenia umowy z winy Wykonawcy</w:t>
            </w:r>
          </w:p>
          <w:p w14:paraId="2F1922C2" w14:textId="40C3C2D6" w:rsidR="00BE58BA" w:rsidRPr="00AB2A12" w:rsidRDefault="00BE58BA" w:rsidP="00BE58B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B2A1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2A12" w:rsidRPr="00AB2A12">
              <w:rPr>
                <w:sz w:val="22"/>
                <w:szCs w:val="22"/>
              </w:rPr>
              <w:t xml:space="preserve"> Jak w SWZ.</w:t>
            </w:r>
          </w:p>
          <w:p w14:paraId="72574497" w14:textId="6A5F5635" w:rsidR="00BE58BA" w:rsidRPr="00E75B0E" w:rsidRDefault="00BE58BA" w:rsidP="00BE58B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A15EB5" w:rsidRPr="00A710E2" w14:paraId="76EEA4F8" w14:textId="77777777" w:rsidTr="00A15EB5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79983331" w14:textId="77777777" w:rsidR="002124C9" w:rsidRDefault="002124C9" w:rsidP="00A92803">
            <w:pPr>
              <w:spacing w:before="60" w:after="60"/>
              <w:ind w:left="-75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2D23D078" w14:textId="07163266" w:rsidR="00A710E2" w:rsidRPr="002124C9" w:rsidRDefault="00A710E2" w:rsidP="00A92803">
            <w:pPr>
              <w:spacing w:before="60" w:after="60"/>
              <w:ind w:left="-75" w:right="-72"/>
              <w:rPr>
                <w:b/>
                <w:bCs/>
                <w:sz w:val="22"/>
                <w:szCs w:val="22"/>
              </w:rPr>
            </w:pPr>
            <w:r w:rsidRPr="002124C9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A92803" w:rsidRPr="002124C9">
              <w:rPr>
                <w:b/>
                <w:bCs/>
                <w:sz w:val="22"/>
                <w:szCs w:val="22"/>
              </w:rPr>
              <w:t>36</w:t>
            </w:r>
          </w:p>
          <w:p w14:paraId="5201552C" w14:textId="77777777" w:rsidR="00A710E2" w:rsidRPr="002124C9" w:rsidRDefault="00A710E2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>Pytanie dot. Załącznika nr 4 – Projekt umowy §3 ust. 1, 2</w:t>
            </w:r>
          </w:p>
          <w:p w14:paraId="1FF161C1" w14:textId="5D8B6DCA" w:rsidR="00A710E2" w:rsidRPr="002124C9" w:rsidRDefault="00A710E2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2124C9">
              <w:rPr>
                <w:sz w:val="22"/>
                <w:szCs w:val="22"/>
              </w:rPr>
              <w:t>Uprzejmie prosimy o dopuszczenie dokumentu dostawy z nazwą przedmiotu dostawy, ilością, numerami seryjnymi oraz terminem ważności przedmiotu (dotyczy zadania nr 2) ?</w:t>
            </w:r>
          </w:p>
          <w:p w14:paraId="0A3FF2C5" w14:textId="4EEDB465" w:rsidR="00A710E2" w:rsidRPr="002124C9" w:rsidRDefault="00A710E2" w:rsidP="00A92803">
            <w:pPr>
              <w:spacing w:after="40"/>
              <w:ind w:left="-75" w:right="-72"/>
              <w:rPr>
                <w:sz w:val="22"/>
                <w:szCs w:val="22"/>
              </w:rPr>
            </w:pPr>
            <w:r w:rsidRPr="002124C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124C9" w:rsidRPr="002124C9">
              <w:rPr>
                <w:b/>
                <w:bCs/>
                <w:sz w:val="22"/>
                <w:szCs w:val="22"/>
              </w:rPr>
              <w:t xml:space="preserve"> </w:t>
            </w:r>
            <w:r w:rsidR="002124C9" w:rsidRPr="002124C9">
              <w:rPr>
                <w:sz w:val="22"/>
                <w:szCs w:val="22"/>
              </w:rPr>
              <w:t>Zamawiający dopuszcza.</w:t>
            </w:r>
          </w:p>
          <w:p w14:paraId="664C6B99" w14:textId="2321B6F9" w:rsidR="00A710E2" w:rsidRPr="00A92803" w:rsidRDefault="00A710E2" w:rsidP="00A92803">
            <w:pPr>
              <w:spacing w:before="60" w:after="60"/>
              <w:ind w:left="-75" w:right="-72"/>
              <w:rPr>
                <w:color w:val="FF0000"/>
                <w:sz w:val="22"/>
                <w:szCs w:val="22"/>
              </w:rPr>
            </w:pPr>
          </w:p>
          <w:p w14:paraId="031DAC4C" w14:textId="245296B8" w:rsidR="00A710E2" w:rsidRPr="00F64E34" w:rsidRDefault="00A710E2" w:rsidP="00A92803">
            <w:pPr>
              <w:spacing w:before="60" w:after="60"/>
              <w:ind w:left="-75" w:right="-72"/>
              <w:rPr>
                <w:b/>
                <w:bCs/>
                <w:sz w:val="22"/>
                <w:szCs w:val="22"/>
              </w:rPr>
            </w:pPr>
            <w:r w:rsidRPr="00F64E34">
              <w:rPr>
                <w:b/>
                <w:bCs/>
                <w:sz w:val="22"/>
                <w:szCs w:val="22"/>
              </w:rPr>
              <w:t xml:space="preserve">Pytanie nr </w:t>
            </w:r>
            <w:r w:rsidR="00A92803" w:rsidRPr="00F64E34">
              <w:rPr>
                <w:b/>
                <w:bCs/>
                <w:sz w:val="22"/>
                <w:szCs w:val="22"/>
              </w:rPr>
              <w:t>37</w:t>
            </w:r>
          </w:p>
          <w:p w14:paraId="2467A226" w14:textId="77777777" w:rsidR="00A710E2" w:rsidRPr="00F64E34" w:rsidRDefault="00A710E2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F64E34">
              <w:rPr>
                <w:sz w:val="22"/>
                <w:szCs w:val="22"/>
              </w:rPr>
              <w:t>Pytanie dot. Załącznika nr 4 – Projekt umowy §3 ust. 2</w:t>
            </w:r>
          </w:p>
          <w:p w14:paraId="36C44AAC" w14:textId="48FFC077" w:rsidR="00A710E2" w:rsidRPr="00F64E34" w:rsidRDefault="00A710E2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F64E34">
              <w:rPr>
                <w:sz w:val="22"/>
                <w:szCs w:val="22"/>
              </w:rPr>
              <w:t>Uprzejmie prosimy o wydłużenie terminu przekazania pierwszego zapasu do 5 dni roboczych od daty zawarcia Umowy (dotyczy zadania nr 2) ?</w:t>
            </w:r>
          </w:p>
          <w:p w14:paraId="4C0A051B" w14:textId="0C825587" w:rsidR="00F64E34" w:rsidRPr="00E75B0E" w:rsidRDefault="00A710E2" w:rsidP="00F64E34">
            <w:pPr>
              <w:spacing w:after="40"/>
              <w:ind w:left="-38" w:right="-72"/>
              <w:jc w:val="both"/>
              <w:rPr>
                <w:sz w:val="22"/>
                <w:szCs w:val="22"/>
              </w:rPr>
            </w:pPr>
            <w:r w:rsidRPr="00F64E3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124C9" w:rsidRPr="00F64E34">
              <w:rPr>
                <w:b/>
                <w:bCs/>
                <w:sz w:val="22"/>
                <w:szCs w:val="22"/>
              </w:rPr>
              <w:t xml:space="preserve"> </w:t>
            </w:r>
            <w:r w:rsidR="00F64E34" w:rsidRPr="002F325F">
              <w:rPr>
                <w:sz w:val="22"/>
                <w:szCs w:val="22"/>
              </w:rPr>
              <w:t>Z</w:t>
            </w:r>
            <w:r w:rsidR="002124C9" w:rsidRPr="002F325F">
              <w:rPr>
                <w:sz w:val="22"/>
                <w:szCs w:val="22"/>
              </w:rPr>
              <w:t>amawiający wyraża zgodę na wydłużenie terminu przekazania pierwszego zapasu do 5 dni roboczych od daty zawarcia umowy.</w:t>
            </w:r>
            <w:r w:rsidR="002124C9" w:rsidRPr="00F64E34">
              <w:rPr>
                <w:b/>
                <w:bCs/>
                <w:sz w:val="22"/>
                <w:szCs w:val="22"/>
              </w:rPr>
              <w:t xml:space="preserve"> </w:t>
            </w:r>
            <w:r w:rsidR="00F64E34"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do SWZ, tj. Projekt umowy, który przesyła zainteresowanym Wykonawcom oraz zamieszcza na stronie internetowej Zamawiającego </w:t>
            </w:r>
            <w:r w:rsidR="00F64E34">
              <w:rPr>
                <w:sz w:val="22"/>
                <w:szCs w:val="22"/>
                <w:lang w:val="de-DE"/>
              </w:rPr>
              <w:br/>
            </w:r>
            <w:r w:rsidR="00F64E34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3B26043" w14:textId="77777777" w:rsidR="00A710E2" w:rsidRPr="00A92803" w:rsidRDefault="00A710E2" w:rsidP="00A92803">
            <w:pPr>
              <w:spacing w:before="60" w:after="60"/>
              <w:ind w:left="-75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3FEC046A" w14:textId="61330472" w:rsidR="00A15EB5" w:rsidRPr="0049751A" w:rsidRDefault="00A15EB5" w:rsidP="00A92803">
            <w:pPr>
              <w:spacing w:before="60" w:after="60"/>
              <w:ind w:left="-75" w:right="-72"/>
              <w:rPr>
                <w:b/>
                <w:bCs/>
                <w:sz w:val="22"/>
                <w:szCs w:val="22"/>
              </w:rPr>
            </w:pPr>
            <w:r w:rsidRPr="0049751A">
              <w:rPr>
                <w:b/>
                <w:bCs/>
                <w:sz w:val="22"/>
                <w:szCs w:val="22"/>
              </w:rPr>
              <w:t xml:space="preserve">Pytanie nr </w:t>
            </w:r>
            <w:r w:rsidR="00A92803" w:rsidRPr="0049751A">
              <w:rPr>
                <w:b/>
                <w:bCs/>
                <w:sz w:val="22"/>
                <w:szCs w:val="22"/>
              </w:rPr>
              <w:t>38</w:t>
            </w:r>
          </w:p>
          <w:p w14:paraId="5C722961" w14:textId="77777777" w:rsidR="00A15EB5" w:rsidRPr="0049751A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49751A">
              <w:rPr>
                <w:sz w:val="22"/>
                <w:szCs w:val="22"/>
              </w:rPr>
              <w:t>Pytanie dot. Załącznika nr 4 – Projekt umowy §3 ust. 4</w:t>
            </w:r>
          </w:p>
          <w:p w14:paraId="7900BFEB" w14:textId="16876628" w:rsidR="00A15EB5" w:rsidRPr="0049751A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49751A">
              <w:rPr>
                <w:sz w:val="22"/>
                <w:szCs w:val="22"/>
              </w:rPr>
              <w:t>Ze względu na krótki okres obowiązywania Umowy (12 miesięcy) uprzejmie prosimy o zredukowanie ilości przeprowadzanych inwentaryzacji</w:t>
            </w:r>
            <w:r w:rsidR="00A710E2" w:rsidRPr="0049751A">
              <w:rPr>
                <w:sz w:val="22"/>
                <w:szCs w:val="22"/>
              </w:rPr>
              <w:t xml:space="preserve"> </w:t>
            </w:r>
            <w:r w:rsidRPr="0049751A">
              <w:rPr>
                <w:sz w:val="22"/>
                <w:szCs w:val="22"/>
              </w:rPr>
              <w:t>Wyrobów do 2 razy – pierwszy w połowie okresu obowiązywania umowy oraz drugi na zakończenie Umowy (dotyczy zadania nr 2)</w:t>
            </w:r>
            <w:r w:rsidR="00A710E2" w:rsidRPr="0049751A">
              <w:rPr>
                <w:sz w:val="22"/>
                <w:szCs w:val="22"/>
              </w:rPr>
              <w:t xml:space="preserve"> </w:t>
            </w:r>
            <w:r w:rsidRPr="0049751A">
              <w:rPr>
                <w:sz w:val="22"/>
                <w:szCs w:val="22"/>
              </w:rPr>
              <w:t>?</w:t>
            </w:r>
          </w:p>
          <w:p w14:paraId="2CCF927C" w14:textId="07134873" w:rsidR="00A15EB5" w:rsidRPr="0049751A" w:rsidRDefault="00A15EB5" w:rsidP="00A92803">
            <w:pPr>
              <w:spacing w:after="40"/>
              <w:ind w:left="-75" w:right="-72"/>
              <w:rPr>
                <w:color w:val="FF0000"/>
                <w:sz w:val="22"/>
                <w:szCs w:val="22"/>
              </w:rPr>
            </w:pPr>
            <w:r w:rsidRPr="00497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9751A" w:rsidRPr="0049751A">
              <w:rPr>
                <w:sz w:val="22"/>
                <w:szCs w:val="22"/>
              </w:rPr>
              <w:t xml:space="preserve"> Zamawiający nie wyraża zgody na powyższe.</w:t>
            </w:r>
          </w:p>
          <w:p w14:paraId="3233591E" w14:textId="6E97BABE" w:rsidR="00A710E2" w:rsidRPr="00A92803" w:rsidRDefault="00A710E2" w:rsidP="00A92803">
            <w:pPr>
              <w:spacing w:after="60"/>
              <w:ind w:left="-75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A15EB5" w:rsidRPr="00A710E2" w14:paraId="60E3BB8E" w14:textId="77777777" w:rsidTr="00A15EB5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6BBC2E2D" w14:textId="77777777" w:rsidR="00A92803" w:rsidRPr="00A92803" w:rsidRDefault="00A92803" w:rsidP="00A92803">
            <w:pPr>
              <w:spacing w:before="60" w:after="60"/>
              <w:ind w:left="-75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3C3BAC77" w14:textId="2CC70FF6" w:rsidR="00A15EB5" w:rsidRPr="0049751A" w:rsidRDefault="00A15EB5" w:rsidP="00A92803">
            <w:pPr>
              <w:spacing w:before="60" w:after="60"/>
              <w:ind w:left="-75" w:right="-72"/>
              <w:rPr>
                <w:b/>
                <w:bCs/>
                <w:sz w:val="22"/>
                <w:szCs w:val="22"/>
              </w:rPr>
            </w:pPr>
            <w:r w:rsidRPr="0049751A">
              <w:rPr>
                <w:b/>
                <w:bCs/>
                <w:sz w:val="22"/>
                <w:szCs w:val="22"/>
              </w:rPr>
              <w:t xml:space="preserve">Pytanie nr </w:t>
            </w:r>
            <w:r w:rsidR="00A92803" w:rsidRPr="0049751A">
              <w:rPr>
                <w:b/>
                <w:bCs/>
                <w:sz w:val="22"/>
                <w:szCs w:val="22"/>
              </w:rPr>
              <w:t>39</w:t>
            </w:r>
          </w:p>
          <w:p w14:paraId="58541A22" w14:textId="77777777" w:rsidR="00A15EB5" w:rsidRPr="0049751A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49751A">
              <w:rPr>
                <w:sz w:val="22"/>
                <w:szCs w:val="22"/>
              </w:rPr>
              <w:t>Pytanie dot. Załącznika nr 4 – Projekt umowy §4 ust. 2</w:t>
            </w:r>
          </w:p>
          <w:p w14:paraId="75FB2CB7" w14:textId="6F045D6F" w:rsidR="00A15EB5" w:rsidRPr="0049751A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49751A">
              <w:rPr>
                <w:sz w:val="22"/>
                <w:szCs w:val="22"/>
              </w:rPr>
              <w:t xml:space="preserve">Uprzejmie prosimy o odstąpienie od wymogu dołączania do faktury VAT informacji </w:t>
            </w:r>
            <w:r w:rsidR="00F051DC" w:rsidRPr="0049751A">
              <w:rPr>
                <w:sz w:val="22"/>
                <w:szCs w:val="22"/>
              </w:rPr>
              <w:br/>
            </w:r>
            <w:r w:rsidRPr="0049751A">
              <w:rPr>
                <w:sz w:val="22"/>
                <w:szCs w:val="22"/>
              </w:rPr>
              <w:t>o zewidencjonowanym poziomie kwotowego wykorzystania</w:t>
            </w:r>
            <w:r w:rsidR="00A710E2" w:rsidRPr="0049751A">
              <w:rPr>
                <w:sz w:val="22"/>
                <w:szCs w:val="22"/>
              </w:rPr>
              <w:t xml:space="preserve"> </w:t>
            </w:r>
            <w:r w:rsidRPr="0049751A">
              <w:rPr>
                <w:sz w:val="22"/>
                <w:szCs w:val="22"/>
              </w:rPr>
              <w:t>Umowy oraz poszczególnych zamówień częściowych (dotyczy zadania nr 2)</w:t>
            </w:r>
            <w:r w:rsidR="00A710E2" w:rsidRPr="0049751A">
              <w:rPr>
                <w:sz w:val="22"/>
                <w:szCs w:val="22"/>
              </w:rPr>
              <w:t xml:space="preserve"> </w:t>
            </w:r>
            <w:r w:rsidRPr="0049751A">
              <w:rPr>
                <w:sz w:val="22"/>
                <w:szCs w:val="22"/>
              </w:rPr>
              <w:t>?</w:t>
            </w:r>
          </w:p>
          <w:p w14:paraId="3FEF5520" w14:textId="31A96DBD" w:rsidR="00A15EB5" w:rsidRPr="0049751A" w:rsidRDefault="00A15EB5" w:rsidP="00A92803">
            <w:pPr>
              <w:spacing w:after="40"/>
              <w:ind w:left="-75" w:right="-72"/>
              <w:rPr>
                <w:sz w:val="22"/>
                <w:szCs w:val="22"/>
              </w:rPr>
            </w:pPr>
            <w:r w:rsidRPr="00497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9751A" w:rsidRPr="0049751A">
              <w:rPr>
                <w:sz w:val="22"/>
                <w:szCs w:val="22"/>
              </w:rPr>
              <w:t xml:space="preserve"> Jak w SWZ.</w:t>
            </w:r>
          </w:p>
          <w:p w14:paraId="5BA19526" w14:textId="3CEF0B84" w:rsidR="00A710E2" w:rsidRPr="00A92803" w:rsidRDefault="00A710E2" w:rsidP="00A92803">
            <w:pPr>
              <w:spacing w:after="60"/>
              <w:ind w:left="-75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A15EB5" w:rsidRPr="00A710E2" w14:paraId="792F5318" w14:textId="77777777" w:rsidTr="00A15EB5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0FAC1DE6" w14:textId="77777777" w:rsidR="00A92803" w:rsidRDefault="00A92803" w:rsidP="00A92803">
            <w:pPr>
              <w:spacing w:before="60" w:after="60"/>
              <w:ind w:left="-75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1B9F0DE1" w14:textId="45D4CC3D" w:rsidR="00A15EB5" w:rsidRPr="0049751A" w:rsidRDefault="00A15EB5" w:rsidP="00A92803">
            <w:pPr>
              <w:spacing w:before="60" w:after="60"/>
              <w:ind w:left="-75" w:right="-72"/>
              <w:rPr>
                <w:b/>
                <w:bCs/>
                <w:sz w:val="22"/>
                <w:szCs w:val="22"/>
              </w:rPr>
            </w:pPr>
            <w:r w:rsidRPr="0049751A">
              <w:rPr>
                <w:b/>
                <w:bCs/>
                <w:sz w:val="22"/>
                <w:szCs w:val="22"/>
              </w:rPr>
              <w:t xml:space="preserve">Pytanie nr </w:t>
            </w:r>
            <w:r w:rsidR="00A92803" w:rsidRPr="0049751A">
              <w:rPr>
                <w:b/>
                <w:bCs/>
                <w:sz w:val="22"/>
                <w:szCs w:val="22"/>
              </w:rPr>
              <w:t>40</w:t>
            </w:r>
          </w:p>
          <w:p w14:paraId="3FE43BAB" w14:textId="77777777" w:rsidR="00A15EB5" w:rsidRPr="0049751A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49751A">
              <w:rPr>
                <w:sz w:val="22"/>
                <w:szCs w:val="22"/>
              </w:rPr>
              <w:t>Pytanie dot. Załącznika nr 4 – Projekt umowy §6 ust. 1</w:t>
            </w:r>
          </w:p>
          <w:p w14:paraId="31D1DB2D" w14:textId="2DD9B4C0" w:rsidR="00A15EB5" w:rsidRPr="0049751A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49751A">
              <w:rPr>
                <w:sz w:val="22"/>
                <w:szCs w:val="22"/>
              </w:rPr>
              <w:t>Uprzejmie prosimy o skrócenie okresu rękojmi na dostarczone Wyroby do 2 lat (dotyczy zadania nr 2)</w:t>
            </w:r>
            <w:r w:rsidR="00DE1D1B">
              <w:rPr>
                <w:sz w:val="22"/>
                <w:szCs w:val="22"/>
              </w:rPr>
              <w:t xml:space="preserve"> </w:t>
            </w:r>
            <w:r w:rsidRPr="0049751A">
              <w:rPr>
                <w:sz w:val="22"/>
                <w:szCs w:val="22"/>
              </w:rPr>
              <w:t>?</w:t>
            </w:r>
          </w:p>
          <w:p w14:paraId="5AD20ED5" w14:textId="67E02232" w:rsidR="00A15EB5" w:rsidRPr="0049751A" w:rsidRDefault="00A15EB5" w:rsidP="00A92803">
            <w:pPr>
              <w:spacing w:after="40"/>
              <w:ind w:left="-75" w:right="-72"/>
              <w:rPr>
                <w:sz w:val="22"/>
                <w:szCs w:val="22"/>
              </w:rPr>
            </w:pPr>
            <w:r w:rsidRPr="0049751A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9751A" w:rsidRPr="0049751A">
              <w:rPr>
                <w:sz w:val="22"/>
                <w:szCs w:val="22"/>
              </w:rPr>
              <w:t xml:space="preserve"> Jak w SWZ.</w:t>
            </w:r>
          </w:p>
          <w:p w14:paraId="478FF824" w14:textId="53EB923D" w:rsidR="00A710E2" w:rsidRPr="00A92803" w:rsidRDefault="00A710E2" w:rsidP="00A92803">
            <w:pPr>
              <w:spacing w:after="60"/>
              <w:ind w:left="-75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A15EB5" w:rsidRPr="00A710E2" w14:paraId="65A704AF" w14:textId="77777777" w:rsidTr="00A15EB5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7F74792F" w14:textId="77777777" w:rsidR="00A92803" w:rsidRDefault="00A92803" w:rsidP="00A92803">
            <w:pPr>
              <w:spacing w:before="60" w:after="60"/>
              <w:ind w:left="-75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2793ADA4" w14:textId="5903BCF2" w:rsidR="00A15EB5" w:rsidRPr="00586E24" w:rsidRDefault="00A15EB5" w:rsidP="00A92803">
            <w:pPr>
              <w:spacing w:before="60" w:after="60"/>
              <w:ind w:left="-75" w:right="-72"/>
              <w:rPr>
                <w:b/>
                <w:bCs/>
                <w:sz w:val="22"/>
                <w:szCs w:val="22"/>
              </w:rPr>
            </w:pPr>
            <w:r w:rsidRPr="00586E24">
              <w:rPr>
                <w:b/>
                <w:bCs/>
                <w:sz w:val="22"/>
                <w:szCs w:val="22"/>
              </w:rPr>
              <w:t xml:space="preserve">Pytanie nr </w:t>
            </w:r>
            <w:r w:rsidR="00A92803" w:rsidRPr="00586E24">
              <w:rPr>
                <w:b/>
                <w:bCs/>
                <w:sz w:val="22"/>
                <w:szCs w:val="22"/>
              </w:rPr>
              <w:t>41</w:t>
            </w:r>
          </w:p>
          <w:p w14:paraId="67793209" w14:textId="77777777" w:rsidR="00A15EB5" w:rsidRPr="00586E24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586E24">
              <w:rPr>
                <w:sz w:val="22"/>
                <w:szCs w:val="22"/>
              </w:rPr>
              <w:t>Pytanie dot. Załącznika nr 4 – Projekt umowy §7</w:t>
            </w:r>
          </w:p>
          <w:p w14:paraId="2F816BB9" w14:textId="77777777" w:rsidR="00A15EB5" w:rsidRPr="00586E24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586E24">
              <w:rPr>
                <w:sz w:val="22"/>
                <w:szCs w:val="22"/>
              </w:rPr>
              <w:t>Uprzejmie prosimy o uporządkowanie numeracji ustępów w §7.</w:t>
            </w:r>
          </w:p>
          <w:p w14:paraId="7FAC13ED" w14:textId="5714D935" w:rsidR="00586E24" w:rsidRPr="00E75B0E" w:rsidRDefault="00A15EB5" w:rsidP="00586E24">
            <w:pPr>
              <w:spacing w:after="40"/>
              <w:ind w:left="-38" w:right="-72"/>
              <w:jc w:val="both"/>
              <w:rPr>
                <w:sz w:val="22"/>
                <w:szCs w:val="22"/>
              </w:rPr>
            </w:pPr>
            <w:r w:rsidRPr="00586E2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9751A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586E24" w:rsidRPr="00586E24">
              <w:rPr>
                <w:sz w:val="22"/>
                <w:szCs w:val="22"/>
              </w:rPr>
              <w:t>Z</w:t>
            </w:r>
            <w:r w:rsidR="0049751A" w:rsidRPr="00586E24">
              <w:rPr>
                <w:sz w:val="22"/>
                <w:szCs w:val="22"/>
              </w:rPr>
              <w:t>apisy zostały uporządkowane zaczynając się od ust. 1 końc</w:t>
            </w:r>
            <w:r w:rsidR="00586E24" w:rsidRPr="00586E24">
              <w:rPr>
                <w:sz w:val="22"/>
                <w:szCs w:val="22"/>
              </w:rPr>
              <w:t>z</w:t>
            </w:r>
            <w:r w:rsidR="0049751A" w:rsidRPr="00586E24">
              <w:rPr>
                <w:sz w:val="22"/>
                <w:szCs w:val="22"/>
              </w:rPr>
              <w:t>ąc na 4.</w:t>
            </w:r>
            <w:r w:rsidR="00586E24" w:rsidRPr="00586E24">
              <w:rPr>
                <w:sz w:val="22"/>
                <w:szCs w:val="22"/>
              </w:rPr>
              <w:t xml:space="preserve"> </w:t>
            </w:r>
            <w:r w:rsidR="00586E24" w:rsidRPr="00E75B0E">
              <w:rPr>
                <w:sz w:val="22"/>
                <w:szCs w:val="22"/>
                <w:lang w:val="de-DE"/>
              </w:rPr>
              <w:t xml:space="preserve">Zamawiający modyfikuje w powyższym zakresie załącznik nr 4 do SWZ, tj. Projekt umowy, który przesyła zainteresowanym Wykonawcom oraz zamieszcza na stronie internetowej Zamawiającego </w:t>
            </w:r>
            <w:r w:rsidR="00586E24" w:rsidRPr="00E75B0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7AAFC8A" w14:textId="741E86EB" w:rsidR="00A710E2" w:rsidRPr="00A92803" w:rsidRDefault="00A710E2" w:rsidP="00A92803">
            <w:pPr>
              <w:spacing w:after="60"/>
              <w:ind w:left="-75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A15EB5" w:rsidRPr="00A710E2" w14:paraId="03824D45" w14:textId="77777777" w:rsidTr="00A15EB5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648000E2" w14:textId="77777777" w:rsidR="00586E24" w:rsidRDefault="00586E24" w:rsidP="00A92803">
            <w:pPr>
              <w:spacing w:before="60" w:after="60"/>
              <w:ind w:left="-75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536BA383" w14:textId="1D872415" w:rsidR="00A15EB5" w:rsidRPr="00586E24" w:rsidRDefault="00A15EB5" w:rsidP="00A92803">
            <w:pPr>
              <w:spacing w:before="60" w:after="60"/>
              <w:ind w:left="-75" w:right="-72"/>
              <w:rPr>
                <w:b/>
                <w:bCs/>
                <w:sz w:val="22"/>
                <w:szCs w:val="22"/>
              </w:rPr>
            </w:pPr>
            <w:r w:rsidRPr="00586E24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A92803" w:rsidRPr="00586E24">
              <w:rPr>
                <w:b/>
                <w:bCs/>
                <w:sz w:val="22"/>
                <w:szCs w:val="22"/>
              </w:rPr>
              <w:t>42</w:t>
            </w:r>
          </w:p>
          <w:p w14:paraId="636CAEAE" w14:textId="77777777" w:rsidR="00A15EB5" w:rsidRPr="00586E24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586E24">
              <w:rPr>
                <w:sz w:val="22"/>
                <w:szCs w:val="22"/>
              </w:rPr>
              <w:t>Pytanie dot. Załącznika nr 4 – Projekt umowy §7 ust. 4 pkt 1)</w:t>
            </w:r>
          </w:p>
          <w:p w14:paraId="5B763E19" w14:textId="77777777" w:rsidR="00A15EB5" w:rsidRPr="00586E24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586E24">
              <w:rPr>
                <w:sz w:val="22"/>
                <w:szCs w:val="22"/>
              </w:rPr>
              <w:t>W przypadku zadania nr 2 uprzejmie prosimy o dopuszczenie zapisu dot. kary umownej w §7 ust. 4 pkt 1) wg poniższej propozycji:</w:t>
            </w:r>
          </w:p>
          <w:p w14:paraId="4674FD9C" w14:textId="5D4B06FF" w:rsidR="00A15EB5" w:rsidRPr="00586E24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586E24">
              <w:rPr>
                <w:sz w:val="22"/>
                <w:szCs w:val="22"/>
              </w:rPr>
              <w:t>„1) 0,05%</w:t>
            </w:r>
            <w:r w:rsidR="00A92803" w:rsidRPr="00586E24">
              <w:rPr>
                <w:sz w:val="22"/>
                <w:szCs w:val="22"/>
              </w:rPr>
              <w:t xml:space="preserve"> </w:t>
            </w:r>
            <w:r w:rsidRPr="00586E24">
              <w:rPr>
                <w:sz w:val="22"/>
                <w:szCs w:val="22"/>
              </w:rPr>
              <w:t>wartości netto niedostarczonej partii Wyrobów, za każdy dzień zwłoki w jej dostawie, nie mniej jednak niż 100,00 zł;” ?</w:t>
            </w:r>
          </w:p>
          <w:p w14:paraId="11322C0E" w14:textId="4108C28C" w:rsidR="00A15EB5" w:rsidRPr="00586E24" w:rsidRDefault="00A15EB5" w:rsidP="00A92803">
            <w:pPr>
              <w:spacing w:after="40"/>
              <w:ind w:left="-75" w:right="-72"/>
              <w:rPr>
                <w:sz w:val="22"/>
                <w:szCs w:val="22"/>
              </w:rPr>
            </w:pPr>
            <w:r w:rsidRPr="00586E2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86E24" w:rsidRPr="00586E24">
              <w:rPr>
                <w:sz w:val="22"/>
                <w:szCs w:val="22"/>
              </w:rPr>
              <w:t xml:space="preserve"> Jak w SWZ.</w:t>
            </w:r>
          </w:p>
          <w:p w14:paraId="4CD0DB85" w14:textId="4F54D127" w:rsidR="00A710E2" w:rsidRPr="00A92803" w:rsidRDefault="00A710E2" w:rsidP="00A92803">
            <w:pPr>
              <w:spacing w:after="60"/>
              <w:ind w:left="-75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A15EB5" w:rsidRPr="00A710E2" w14:paraId="318ED745" w14:textId="77777777" w:rsidTr="00A15EB5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0AF89A48" w14:textId="77777777" w:rsidR="00A92803" w:rsidRDefault="00A92803" w:rsidP="00A92803">
            <w:pPr>
              <w:spacing w:before="60" w:after="60"/>
              <w:ind w:left="-75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38DAFC46" w14:textId="238D9E24" w:rsidR="00A15EB5" w:rsidRPr="00586E24" w:rsidRDefault="00A15EB5" w:rsidP="00A92803">
            <w:pPr>
              <w:spacing w:before="60" w:after="60"/>
              <w:ind w:left="-75" w:right="-72"/>
              <w:rPr>
                <w:b/>
                <w:bCs/>
                <w:sz w:val="22"/>
                <w:szCs w:val="22"/>
              </w:rPr>
            </w:pPr>
            <w:r w:rsidRPr="00586E24">
              <w:rPr>
                <w:b/>
                <w:bCs/>
                <w:sz w:val="22"/>
                <w:szCs w:val="22"/>
              </w:rPr>
              <w:t xml:space="preserve">Pytanie nr </w:t>
            </w:r>
            <w:r w:rsidR="00A92803" w:rsidRPr="00586E24">
              <w:rPr>
                <w:b/>
                <w:bCs/>
                <w:sz w:val="22"/>
                <w:szCs w:val="22"/>
              </w:rPr>
              <w:t>43</w:t>
            </w:r>
          </w:p>
          <w:p w14:paraId="440CE9B6" w14:textId="77777777" w:rsidR="00A15EB5" w:rsidRPr="00586E24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586E24">
              <w:rPr>
                <w:sz w:val="22"/>
                <w:szCs w:val="22"/>
              </w:rPr>
              <w:t>Pytanie dot. Załącznika nr 4 – Projekt umowy §7 ust. 5</w:t>
            </w:r>
          </w:p>
          <w:p w14:paraId="657D8562" w14:textId="60FEA61A" w:rsidR="00A15EB5" w:rsidRPr="00586E24" w:rsidRDefault="00A15EB5" w:rsidP="00A92803">
            <w:pPr>
              <w:spacing w:after="120"/>
              <w:ind w:left="-75" w:right="-72"/>
              <w:jc w:val="both"/>
              <w:rPr>
                <w:sz w:val="22"/>
                <w:szCs w:val="22"/>
              </w:rPr>
            </w:pPr>
            <w:r w:rsidRPr="00586E24">
              <w:rPr>
                <w:sz w:val="22"/>
                <w:szCs w:val="22"/>
              </w:rPr>
              <w:t>Ze względu na przedmiot Umowy w przypadku zadania nr 2 uprzejmie prosimy o zmniejszenie łącznej wartości kar umownych w §7 ust. 5 do</w:t>
            </w:r>
            <w:r w:rsidR="00A92803" w:rsidRPr="00586E24">
              <w:rPr>
                <w:sz w:val="22"/>
                <w:szCs w:val="22"/>
              </w:rPr>
              <w:t xml:space="preserve"> </w:t>
            </w:r>
            <w:r w:rsidRPr="00586E24">
              <w:rPr>
                <w:sz w:val="22"/>
                <w:szCs w:val="22"/>
              </w:rPr>
              <w:t>20% wartości netto Umowy, gdyż kwota 150 000,00 zł w przypadku soczewek wewnątrzgałkowych z zadania nr 2 jest zbyt wygórowaną</w:t>
            </w:r>
            <w:r w:rsidR="00A92803" w:rsidRPr="00586E24">
              <w:rPr>
                <w:sz w:val="22"/>
                <w:szCs w:val="22"/>
              </w:rPr>
              <w:t xml:space="preserve"> </w:t>
            </w:r>
            <w:r w:rsidRPr="00586E24">
              <w:rPr>
                <w:sz w:val="22"/>
                <w:szCs w:val="22"/>
              </w:rPr>
              <w:t>kwotą?</w:t>
            </w:r>
          </w:p>
          <w:p w14:paraId="7B5D0C66" w14:textId="6E39BC90" w:rsidR="00586E24" w:rsidRPr="00586E24" w:rsidRDefault="00A15EB5" w:rsidP="00586E24">
            <w:pPr>
              <w:spacing w:after="40"/>
              <w:ind w:left="-75" w:right="-72"/>
              <w:jc w:val="both"/>
              <w:rPr>
                <w:sz w:val="22"/>
                <w:szCs w:val="22"/>
              </w:rPr>
            </w:pPr>
            <w:r w:rsidRPr="00586E2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86E24" w:rsidRPr="00586E24">
              <w:rPr>
                <w:b/>
                <w:bCs/>
                <w:sz w:val="22"/>
                <w:szCs w:val="22"/>
              </w:rPr>
              <w:t xml:space="preserve"> </w:t>
            </w:r>
            <w:r w:rsidR="00586E24" w:rsidRPr="00586E24">
              <w:rPr>
                <w:sz w:val="22"/>
                <w:szCs w:val="22"/>
              </w:rPr>
              <w:t xml:space="preserve">Jak SWZ. Jest to maksymalna wysokość kar umownych, </w:t>
            </w:r>
            <w:r w:rsidR="00586E24">
              <w:rPr>
                <w:sz w:val="22"/>
                <w:szCs w:val="22"/>
              </w:rPr>
              <w:br/>
            </w:r>
            <w:r w:rsidR="00586E24" w:rsidRPr="00586E24">
              <w:rPr>
                <w:sz w:val="22"/>
                <w:szCs w:val="22"/>
              </w:rPr>
              <w:t xml:space="preserve">a miarkowanie kar następuje po ewentualnym stwierdzeniu podstaw jej naliczenia, </w:t>
            </w:r>
            <w:r w:rsidR="00586E24">
              <w:rPr>
                <w:sz w:val="22"/>
                <w:szCs w:val="22"/>
              </w:rPr>
              <w:br/>
            </w:r>
            <w:r w:rsidR="00586E24" w:rsidRPr="00586E24">
              <w:rPr>
                <w:sz w:val="22"/>
                <w:szCs w:val="22"/>
              </w:rPr>
              <w:t>a nie przed jej naliczeniem.</w:t>
            </w:r>
          </w:p>
          <w:p w14:paraId="1B72F6C4" w14:textId="3BB1B092" w:rsidR="00A15EB5" w:rsidRPr="00586E24" w:rsidRDefault="00A15EB5" w:rsidP="00A92803">
            <w:pPr>
              <w:spacing w:after="40"/>
              <w:ind w:left="-75" w:right="-72"/>
              <w:rPr>
                <w:b/>
                <w:bCs/>
                <w:sz w:val="22"/>
                <w:szCs w:val="22"/>
              </w:rPr>
            </w:pPr>
          </w:p>
          <w:p w14:paraId="247181D7" w14:textId="16B805E6" w:rsidR="00A15EB5" w:rsidRPr="00A92803" w:rsidRDefault="00A15EB5" w:rsidP="00A92803">
            <w:pPr>
              <w:spacing w:after="60"/>
              <w:ind w:left="-75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A15EB5" w:rsidRPr="00A710E2" w14:paraId="1A12C14D" w14:textId="77777777" w:rsidTr="00A15EB5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3309CD39" w14:textId="3870AF68" w:rsidR="00A15EB5" w:rsidRPr="00A710E2" w:rsidRDefault="00A15EB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A15EB5" w:rsidRPr="00A710E2" w14:paraId="73D970AF" w14:textId="77777777" w:rsidTr="00A15EB5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5E1557E2" w14:textId="46854E67" w:rsidR="00A15EB5" w:rsidRPr="00A710E2" w:rsidRDefault="00A15EB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E600C10" w14:textId="77777777" w:rsidR="00BE7BFD" w:rsidRPr="00A710E2" w:rsidRDefault="00BE7BFD" w:rsidP="00520165">
      <w:pPr>
        <w:jc w:val="both"/>
        <w:rPr>
          <w:sz w:val="22"/>
          <w:szCs w:val="22"/>
        </w:rPr>
      </w:pPr>
    </w:p>
    <w:p w14:paraId="7861ED2C" w14:textId="0DD05686" w:rsidR="003C7862" w:rsidRDefault="003C7862" w:rsidP="003C7862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90319">
        <w:rPr>
          <w:sz w:val="22"/>
          <w:szCs w:val="22"/>
        </w:rPr>
        <w:t xml:space="preserve">Termin składania i otwarcia ofert pozostaje bez zmian tj. zgodnie z ogłoszeniem </w:t>
      </w:r>
      <w:r w:rsidR="00DE1D1B">
        <w:rPr>
          <w:sz w:val="22"/>
          <w:szCs w:val="22"/>
        </w:rPr>
        <w:t xml:space="preserve">o zmianie ogłoszenia (5) </w:t>
      </w:r>
      <w:r>
        <w:rPr>
          <w:sz w:val="22"/>
          <w:szCs w:val="22"/>
        </w:rPr>
        <w:t>z dnia 1</w:t>
      </w:r>
      <w:r w:rsidR="00DE1D1B">
        <w:rPr>
          <w:sz w:val="22"/>
          <w:szCs w:val="22"/>
        </w:rPr>
        <w:t>6</w:t>
      </w:r>
      <w:r>
        <w:rPr>
          <w:sz w:val="22"/>
          <w:szCs w:val="22"/>
        </w:rPr>
        <w:t>.0</w:t>
      </w:r>
      <w:r w:rsidR="00DE1D1B">
        <w:rPr>
          <w:sz w:val="22"/>
          <w:szCs w:val="22"/>
        </w:rPr>
        <w:t>2</w:t>
      </w:r>
      <w:r>
        <w:rPr>
          <w:sz w:val="22"/>
          <w:szCs w:val="22"/>
        </w:rPr>
        <w:t>.2022 r. nr 2022/</w:t>
      </w:r>
      <w:r w:rsidR="00DE1D1B">
        <w:rPr>
          <w:sz w:val="22"/>
          <w:szCs w:val="22"/>
        </w:rPr>
        <w:t>BZP 00058474/01</w:t>
      </w:r>
    </w:p>
    <w:p w14:paraId="53772F03" w14:textId="04A4A00B" w:rsidR="003C7862" w:rsidRDefault="003C7862" w:rsidP="003C7862">
      <w:pPr>
        <w:pStyle w:val="Tekstpodstawowywcity3"/>
        <w:ind w:firstLine="0"/>
        <w:rPr>
          <w:sz w:val="22"/>
          <w:szCs w:val="22"/>
          <w:u w:val="single"/>
        </w:rPr>
      </w:pPr>
      <w:r w:rsidRPr="00590319">
        <w:rPr>
          <w:sz w:val="22"/>
          <w:szCs w:val="22"/>
          <w:u w:val="single"/>
        </w:rPr>
        <w:t xml:space="preserve">Zamawiający informuje, iż złożenie wraz z ofertą projektu umowy sprzed modyfikacji z dnia </w:t>
      </w:r>
      <w:r w:rsidR="00DE1D1B">
        <w:rPr>
          <w:sz w:val="22"/>
          <w:szCs w:val="22"/>
          <w:u w:val="single"/>
        </w:rPr>
        <w:t>2</w:t>
      </w:r>
      <w:r>
        <w:rPr>
          <w:sz w:val="22"/>
          <w:szCs w:val="22"/>
          <w:u w:val="single"/>
        </w:rPr>
        <w:t>1</w:t>
      </w:r>
      <w:r w:rsidRPr="00F36D03">
        <w:rPr>
          <w:sz w:val="22"/>
          <w:szCs w:val="22"/>
          <w:u w:val="single"/>
        </w:rPr>
        <w:t>.</w:t>
      </w:r>
      <w:r>
        <w:rPr>
          <w:sz w:val="22"/>
          <w:szCs w:val="22"/>
          <w:u w:val="single"/>
        </w:rPr>
        <w:t>0</w:t>
      </w:r>
      <w:r w:rsidR="00DE1D1B">
        <w:rPr>
          <w:sz w:val="22"/>
          <w:szCs w:val="22"/>
          <w:u w:val="single"/>
        </w:rPr>
        <w:t>2</w:t>
      </w:r>
      <w:r w:rsidRPr="00F36D03">
        <w:rPr>
          <w:sz w:val="22"/>
          <w:szCs w:val="22"/>
          <w:u w:val="single"/>
        </w:rPr>
        <w:t>.202</w:t>
      </w:r>
      <w:r>
        <w:rPr>
          <w:sz w:val="22"/>
          <w:szCs w:val="22"/>
          <w:u w:val="single"/>
        </w:rPr>
        <w:t>2</w:t>
      </w:r>
      <w:r w:rsidRPr="00F36D03"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r.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poczyni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u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Zamawiającego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obowiązek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zastosowania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wobec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Wykonawcy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art.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223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ust.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2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pkt.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3</w:t>
      </w:r>
      <w:r>
        <w:rPr>
          <w:sz w:val="22"/>
          <w:szCs w:val="22"/>
          <w:u w:val="single"/>
        </w:rPr>
        <w:t xml:space="preserve"> </w:t>
      </w:r>
      <w:r w:rsidRPr="00590319">
        <w:rPr>
          <w:sz w:val="22"/>
          <w:szCs w:val="22"/>
          <w:u w:val="single"/>
        </w:rPr>
        <w:t>Ustawy.</w:t>
      </w:r>
    </w:p>
    <w:p w14:paraId="1CE23B97" w14:textId="77777777" w:rsidR="00F051DC" w:rsidRDefault="00F051D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21BBB3CF" w14:textId="77777777" w:rsidR="00DE1D1B" w:rsidRDefault="00DE1D1B" w:rsidP="003C7862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3926BF88" w14:textId="3A9C8589" w:rsidR="003C7862" w:rsidRDefault="003C7862" w:rsidP="003C786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E8E92B5" w14:textId="77777777" w:rsidR="003C7862" w:rsidRDefault="003C7862" w:rsidP="003C786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E9EFC79" w14:textId="77777777" w:rsidR="003C7862" w:rsidRDefault="003C7862" w:rsidP="003C786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4489C2E" w14:textId="77777777" w:rsidR="003C7862" w:rsidRDefault="003C7862" w:rsidP="003C786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5BB8E64" w14:textId="3F444563" w:rsidR="006D4AB3" w:rsidRPr="00E75B0E" w:rsidRDefault="006D4AB3" w:rsidP="003C7862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E75B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40F4F" w14:textId="77777777" w:rsidR="00A52057" w:rsidRDefault="00A52057">
      <w:r>
        <w:separator/>
      </w:r>
    </w:p>
  </w:endnote>
  <w:endnote w:type="continuationSeparator" w:id="0">
    <w:p w14:paraId="2C6FD545" w14:textId="77777777" w:rsidR="00A52057" w:rsidRDefault="00A52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994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F84E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2EE7" w14:textId="3F430A9E" w:rsidR="006D4AB3" w:rsidRDefault="001A5E9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BF5D52" wp14:editId="6BA54B3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7ECE2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D4B2F8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03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1756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59B550" w14:textId="77777777" w:rsidR="006D4AB3" w:rsidRDefault="006D4AB3">
    <w:pPr>
      <w:pStyle w:val="Stopka"/>
      <w:tabs>
        <w:tab w:val="clear" w:pos="4536"/>
        <w:tab w:val="left" w:pos="6237"/>
      </w:tabs>
    </w:pPr>
  </w:p>
  <w:p w14:paraId="008D6B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85AAB" w14:textId="77777777" w:rsidR="00A52057" w:rsidRDefault="00A52057">
      <w:r>
        <w:separator/>
      </w:r>
    </w:p>
  </w:footnote>
  <w:footnote w:type="continuationSeparator" w:id="0">
    <w:p w14:paraId="08CBBAFA" w14:textId="77777777" w:rsidR="00A52057" w:rsidRDefault="00A52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4A3DB" w14:textId="77777777" w:rsidR="00756FBF" w:rsidRDefault="00756F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EB52F" w14:textId="77777777" w:rsidR="00756FBF" w:rsidRDefault="00756F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1C088" w14:textId="77777777" w:rsidR="00756FBF" w:rsidRDefault="00756F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30E"/>
    <w:rsid w:val="00031374"/>
    <w:rsid w:val="000A1097"/>
    <w:rsid w:val="000E2A8F"/>
    <w:rsid w:val="000F64F4"/>
    <w:rsid w:val="0012774F"/>
    <w:rsid w:val="00144B7A"/>
    <w:rsid w:val="00180C6E"/>
    <w:rsid w:val="001A5E9F"/>
    <w:rsid w:val="002124C9"/>
    <w:rsid w:val="00256AE9"/>
    <w:rsid w:val="0029606A"/>
    <w:rsid w:val="002F325F"/>
    <w:rsid w:val="00331E68"/>
    <w:rsid w:val="003C7862"/>
    <w:rsid w:val="004848F3"/>
    <w:rsid w:val="0049751A"/>
    <w:rsid w:val="004A75F2"/>
    <w:rsid w:val="005144A9"/>
    <w:rsid w:val="00520165"/>
    <w:rsid w:val="00586E24"/>
    <w:rsid w:val="005A06D8"/>
    <w:rsid w:val="005B1B08"/>
    <w:rsid w:val="00632C3C"/>
    <w:rsid w:val="0065400A"/>
    <w:rsid w:val="00662BDB"/>
    <w:rsid w:val="006A5DF1"/>
    <w:rsid w:val="006B7198"/>
    <w:rsid w:val="006D4AB3"/>
    <w:rsid w:val="006E0AF1"/>
    <w:rsid w:val="006F3B81"/>
    <w:rsid w:val="00756FBF"/>
    <w:rsid w:val="00791CD1"/>
    <w:rsid w:val="007D7198"/>
    <w:rsid w:val="007E11A1"/>
    <w:rsid w:val="00864A4B"/>
    <w:rsid w:val="00870F9F"/>
    <w:rsid w:val="008804B6"/>
    <w:rsid w:val="00897AB0"/>
    <w:rsid w:val="008A3553"/>
    <w:rsid w:val="009709D3"/>
    <w:rsid w:val="009A7C70"/>
    <w:rsid w:val="009E3956"/>
    <w:rsid w:val="00A15EB5"/>
    <w:rsid w:val="00A52057"/>
    <w:rsid w:val="00A710E2"/>
    <w:rsid w:val="00A905AC"/>
    <w:rsid w:val="00A92803"/>
    <w:rsid w:val="00AB2A12"/>
    <w:rsid w:val="00BA6584"/>
    <w:rsid w:val="00BE58BA"/>
    <w:rsid w:val="00BE7BFD"/>
    <w:rsid w:val="00C370F2"/>
    <w:rsid w:val="00C44EEC"/>
    <w:rsid w:val="00C45BE6"/>
    <w:rsid w:val="00C72D60"/>
    <w:rsid w:val="00CB0303"/>
    <w:rsid w:val="00CE630E"/>
    <w:rsid w:val="00D22FFA"/>
    <w:rsid w:val="00D8461B"/>
    <w:rsid w:val="00D915F2"/>
    <w:rsid w:val="00DE1D1B"/>
    <w:rsid w:val="00DE6F06"/>
    <w:rsid w:val="00DF32E8"/>
    <w:rsid w:val="00DF53CA"/>
    <w:rsid w:val="00E21B49"/>
    <w:rsid w:val="00E2789F"/>
    <w:rsid w:val="00E36C01"/>
    <w:rsid w:val="00E4691E"/>
    <w:rsid w:val="00E72428"/>
    <w:rsid w:val="00E74BC3"/>
    <w:rsid w:val="00E75B0E"/>
    <w:rsid w:val="00E935D6"/>
    <w:rsid w:val="00EA14B3"/>
    <w:rsid w:val="00EA416E"/>
    <w:rsid w:val="00F051DC"/>
    <w:rsid w:val="00F1110F"/>
    <w:rsid w:val="00F64E34"/>
    <w:rsid w:val="00FC5957"/>
    <w:rsid w:val="00FD265E"/>
    <w:rsid w:val="00FE5A0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363915"/>
  <w15:chartTrackingRefBased/>
  <w15:docId w15:val="{30E3243D-B8ED-4458-8421-42EC7FBDB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3C786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108</TotalTime>
  <Pages>14</Pages>
  <Words>5185</Words>
  <Characters>32168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13</cp:revision>
  <cp:lastPrinted>2001-02-10T14:28:00Z</cp:lastPrinted>
  <dcterms:created xsi:type="dcterms:W3CDTF">2022-02-14T09:08:00Z</dcterms:created>
  <dcterms:modified xsi:type="dcterms:W3CDTF">2022-02-21T09:18:00Z</dcterms:modified>
</cp:coreProperties>
</file>