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5F135" w14:textId="1A0229DE" w:rsidR="00D665F5" w:rsidRDefault="00586CF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86CF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86CFE">
        <w:rPr>
          <w:sz w:val="22"/>
          <w:szCs w:val="22"/>
        </w:rPr>
        <w:t>2022-0</w:t>
      </w:r>
      <w:r w:rsidR="00053DE5">
        <w:rPr>
          <w:sz w:val="22"/>
          <w:szCs w:val="22"/>
        </w:rPr>
        <w:t>2</w:t>
      </w:r>
      <w:r w:rsidRPr="00586CFE">
        <w:rPr>
          <w:sz w:val="22"/>
          <w:szCs w:val="22"/>
        </w:rPr>
        <w:t>-</w:t>
      </w:r>
      <w:r w:rsidR="00053DE5">
        <w:rPr>
          <w:sz w:val="22"/>
          <w:szCs w:val="22"/>
        </w:rPr>
        <w:t>1</w:t>
      </w:r>
      <w:r w:rsidR="0043765B">
        <w:rPr>
          <w:sz w:val="22"/>
          <w:szCs w:val="22"/>
        </w:rPr>
        <w:t>8</w:t>
      </w:r>
    </w:p>
    <w:p w14:paraId="28C356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E96475" w14:textId="77777777" w:rsidR="00586CFE" w:rsidRPr="00586CFE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Szpital Wojewódzki w Poznaniu</w:t>
      </w:r>
    </w:p>
    <w:p w14:paraId="5CBFD177" w14:textId="77777777" w:rsidR="00D665F5" w:rsidRPr="00D91931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Dział Zamówień Publicznych</w:t>
      </w:r>
    </w:p>
    <w:p w14:paraId="45D3B0D3" w14:textId="6F51E91E" w:rsidR="00D665F5" w:rsidRPr="00BD5546" w:rsidRDefault="00851BD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6CFE" w:rsidRPr="00586CF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7/19</w:t>
      </w:r>
    </w:p>
    <w:p w14:paraId="65336C63" w14:textId="77777777" w:rsidR="00D665F5" w:rsidRPr="00BD5546" w:rsidRDefault="00586CFE" w:rsidP="00D665F5">
      <w:pPr>
        <w:rPr>
          <w:sz w:val="22"/>
          <w:szCs w:val="22"/>
        </w:rPr>
      </w:pPr>
      <w:r w:rsidRPr="00586CF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86CFE">
        <w:rPr>
          <w:sz w:val="22"/>
          <w:szCs w:val="22"/>
        </w:rPr>
        <w:t>Poznań</w:t>
      </w:r>
    </w:p>
    <w:p w14:paraId="2D2B009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31A4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D30C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6CFE" w:rsidRPr="00586CFE">
        <w:rPr>
          <w:b/>
          <w:sz w:val="22"/>
          <w:szCs w:val="22"/>
        </w:rPr>
        <w:t>SZW/DZP/66/2021</w:t>
      </w:r>
      <w:r w:rsidR="00A80738">
        <w:rPr>
          <w:sz w:val="24"/>
        </w:rPr>
        <w:tab/>
        <w:t xml:space="preserve"> </w:t>
      </w:r>
    </w:p>
    <w:p w14:paraId="23A422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668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467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DA8F4" w14:textId="600CF985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053DE5">
        <w:rPr>
          <w:b/>
          <w:spacing w:val="20"/>
          <w:sz w:val="28"/>
        </w:rPr>
        <w:t xml:space="preserve"> – po zastosowaniu </w:t>
      </w:r>
      <w:r w:rsidR="00053DE5">
        <w:rPr>
          <w:b/>
          <w:spacing w:val="20"/>
          <w:sz w:val="28"/>
        </w:rPr>
        <w:br/>
        <w:t>art. 223 ust. 2</w:t>
      </w:r>
    </w:p>
    <w:p w14:paraId="6CCD5548" w14:textId="5EED1EBF" w:rsidR="0043765B" w:rsidRPr="00A80738" w:rsidRDefault="0043765B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KOREKTA z dnia 18.02.2022 r.</w:t>
      </w:r>
    </w:p>
    <w:p w14:paraId="07C7A0D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72FA7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6CFE" w:rsidRPr="00586C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5FF0883" w14:textId="04B8B25F" w:rsidR="00A80738" w:rsidRPr="00577BC6" w:rsidRDefault="00586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6CFE">
        <w:rPr>
          <w:b/>
          <w:sz w:val="22"/>
          <w:szCs w:val="22"/>
        </w:rPr>
        <w:t xml:space="preserve">Wyroby medyczne specjalistyczne dla Pracowni Kardiologii Inwazyjnej oraz Elektroterapii </w:t>
      </w:r>
      <w:r w:rsidR="00851BD0">
        <w:rPr>
          <w:b/>
          <w:sz w:val="22"/>
          <w:szCs w:val="22"/>
        </w:rPr>
        <w:br/>
      </w:r>
      <w:r w:rsidRPr="00586CFE">
        <w:rPr>
          <w:b/>
          <w:sz w:val="22"/>
          <w:szCs w:val="22"/>
        </w:rPr>
        <w:t>i Elektrostymulacji Serca cz.2</w:t>
      </w:r>
    </w:p>
    <w:p w14:paraId="43F651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99A3EE" w14:textId="52EEA48E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6CFE" w:rsidRPr="00586CFE">
        <w:rPr>
          <w:sz w:val="22"/>
          <w:szCs w:val="22"/>
        </w:rPr>
        <w:t>25/01/2022</w:t>
      </w:r>
      <w:r w:rsidR="00FF4AB1" w:rsidRPr="00577BC6">
        <w:rPr>
          <w:sz w:val="22"/>
          <w:szCs w:val="22"/>
        </w:rPr>
        <w:t xml:space="preserve"> o godz. </w:t>
      </w:r>
      <w:r w:rsidR="00586CFE" w:rsidRPr="00586CFE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851BD0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634789B" w14:textId="77777777" w:rsidTr="00C82837">
        <w:tc>
          <w:tcPr>
            <w:tcW w:w="993" w:type="dxa"/>
            <w:shd w:val="clear" w:color="auto" w:fill="auto"/>
            <w:vAlign w:val="center"/>
          </w:tcPr>
          <w:p w14:paraId="3032BAB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14BA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F312634" w14:textId="10AB3133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 w:rsidR="00851BD0">
              <w:t>W</w:t>
            </w:r>
            <w:r w:rsidRPr="00CB5EDB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38A7B" w14:textId="19DEB141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851BD0">
              <w:t xml:space="preserve"> brutto (K-1)</w:t>
            </w:r>
          </w:p>
        </w:tc>
      </w:tr>
      <w:tr w:rsidR="00586CFE" w:rsidRPr="00075CD0" w14:paraId="29046829" w14:textId="77777777" w:rsidTr="000C5BCE">
        <w:tc>
          <w:tcPr>
            <w:tcW w:w="993" w:type="dxa"/>
            <w:shd w:val="clear" w:color="auto" w:fill="auto"/>
            <w:vAlign w:val="center"/>
          </w:tcPr>
          <w:p w14:paraId="5603D0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50E1A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18EEA615" w14:textId="17817052" w:rsidR="00586CFE" w:rsidRPr="00C82837" w:rsidRDefault="00586CFE" w:rsidP="000C5BCE">
            <w:pPr>
              <w:spacing w:before="40"/>
            </w:pPr>
            <w:r w:rsidRPr="00586CFE">
              <w:t>Agencja Naukowo-Techniczna SYMIC</w:t>
            </w:r>
            <w:r w:rsidR="00851BD0">
              <w:t>O</w:t>
            </w:r>
            <w:r w:rsidRPr="00586CFE">
              <w:t xml:space="preserve"> </w:t>
            </w:r>
            <w:r w:rsidR="00851BD0">
              <w:br/>
              <w:t>S</w:t>
            </w:r>
            <w:r w:rsidRPr="00586CFE">
              <w:t>p. z.o.o.</w:t>
            </w:r>
          </w:p>
          <w:p w14:paraId="16662D67" w14:textId="57F4FE34" w:rsidR="00586CFE" w:rsidRPr="00CB5EDB" w:rsidRDefault="00851BD0" w:rsidP="000C5BCE">
            <w:r>
              <w:t xml:space="preserve">ul. </w:t>
            </w:r>
            <w:r w:rsidR="00586CFE" w:rsidRPr="00586CFE">
              <w:t xml:space="preserve">Powstańców </w:t>
            </w:r>
            <w:r>
              <w:t>Śląskich</w:t>
            </w:r>
            <w:r w:rsidR="00586CFE" w:rsidRPr="00CB5EDB">
              <w:t xml:space="preserve"> </w:t>
            </w:r>
            <w:r w:rsidR="00586CFE" w:rsidRPr="00586CFE">
              <w:t>54</w:t>
            </w:r>
            <w:r>
              <w:t>a</w:t>
            </w:r>
            <w:r w:rsidR="00586CFE" w:rsidRPr="00586CFE">
              <w:t>/2</w:t>
            </w:r>
            <w:r w:rsidR="00586CFE" w:rsidRPr="00CB5EDB">
              <w:t xml:space="preserve"> </w:t>
            </w:r>
          </w:p>
          <w:p w14:paraId="68E87D9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7E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8 853.84 zł</w:t>
            </w:r>
          </w:p>
        </w:tc>
      </w:tr>
      <w:tr w:rsidR="00586CFE" w:rsidRPr="00075CD0" w14:paraId="65892A6D" w14:textId="77777777" w:rsidTr="000C5BCE">
        <w:tc>
          <w:tcPr>
            <w:tcW w:w="993" w:type="dxa"/>
            <w:shd w:val="clear" w:color="auto" w:fill="auto"/>
            <w:vAlign w:val="center"/>
          </w:tcPr>
          <w:p w14:paraId="291CC3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DF12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2C22C6E2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4D348E43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11268B6D" w14:textId="7442891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2B169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641619">
              <w:rPr>
                <w:strike/>
              </w:rPr>
              <w:t>8 952.12 zł</w:t>
            </w:r>
          </w:p>
          <w:p w14:paraId="0EBF8CCC" w14:textId="7156BBC0" w:rsidR="00641619" w:rsidRPr="00641619" w:rsidRDefault="00641619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8 952,10 zł</w:t>
            </w:r>
          </w:p>
        </w:tc>
      </w:tr>
      <w:tr w:rsidR="00586CFE" w:rsidRPr="00075CD0" w14:paraId="69C6EDA2" w14:textId="77777777" w:rsidTr="000C5BCE">
        <w:tc>
          <w:tcPr>
            <w:tcW w:w="993" w:type="dxa"/>
            <w:shd w:val="clear" w:color="auto" w:fill="auto"/>
            <w:vAlign w:val="center"/>
          </w:tcPr>
          <w:p w14:paraId="5A2D79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A78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0BD06494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54AF2C40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5B110BD5" w14:textId="5F416CB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FC2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14 249.52 zł</w:t>
            </w:r>
          </w:p>
        </w:tc>
      </w:tr>
      <w:tr w:rsidR="00586CFE" w:rsidRPr="00075CD0" w14:paraId="48C3494E" w14:textId="77777777" w:rsidTr="000C5BCE">
        <w:tc>
          <w:tcPr>
            <w:tcW w:w="993" w:type="dxa"/>
            <w:shd w:val="clear" w:color="auto" w:fill="auto"/>
            <w:vAlign w:val="center"/>
          </w:tcPr>
          <w:p w14:paraId="0F975F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70B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</w:t>
            </w:r>
          </w:p>
        </w:tc>
        <w:tc>
          <w:tcPr>
            <w:tcW w:w="4110" w:type="dxa"/>
            <w:shd w:val="clear" w:color="auto" w:fill="auto"/>
          </w:tcPr>
          <w:p w14:paraId="1D861D7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3D25C409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0E0DAD65" w14:textId="6CDE6AA1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1A4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189 216.00 zł</w:t>
            </w:r>
          </w:p>
        </w:tc>
      </w:tr>
      <w:tr w:rsidR="00586CFE" w:rsidRPr="00075CD0" w14:paraId="4E414230" w14:textId="77777777" w:rsidTr="000C5BCE">
        <w:tc>
          <w:tcPr>
            <w:tcW w:w="993" w:type="dxa"/>
            <w:shd w:val="clear" w:color="auto" w:fill="auto"/>
            <w:vAlign w:val="center"/>
          </w:tcPr>
          <w:p w14:paraId="06E006B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E31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B0B4C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7A1492BB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2A7CBCBE" w14:textId="024DF89D" w:rsidR="00586CFE" w:rsidRPr="00CB5EDB" w:rsidRDefault="00851BD0" w:rsidP="00851BD0">
            <w:pPr>
              <w:spacing w:after="120"/>
              <w:jc w:val="both"/>
            </w:pPr>
            <w:r w:rsidRPr="00586CFE">
              <w:lastRenderedPageBreak/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6DA664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B65672">
              <w:rPr>
                <w:strike/>
              </w:rPr>
              <w:lastRenderedPageBreak/>
              <w:t>28 075.68 zł</w:t>
            </w:r>
          </w:p>
          <w:p w14:paraId="0E61853E" w14:textId="0D7DA81E" w:rsidR="00B65672" w:rsidRPr="00B65672" w:rsidRDefault="00B65672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28 076,00 zł</w:t>
            </w:r>
          </w:p>
        </w:tc>
      </w:tr>
      <w:tr w:rsidR="00586CFE" w:rsidRPr="00075CD0" w14:paraId="4934268E" w14:textId="77777777" w:rsidTr="000C5BCE">
        <w:tc>
          <w:tcPr>
            <w:tcW w:w="993" w:type="dxa"/>
            <w:shd w:val="clear" w:color="auto" w:fill="auto"/>
            <w:vAlign w:val="center"/>
          </w:tcPr>
          <w:p w14:paraId="3894FAC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5D89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C3233ED" w14:textId="77777777" w:rsidR="00586CFE" w:rsidRPr="00C82837" w:rsidRDefault="00586CFE" w:rsidP="000C5BCE">
            <w:pPr>
              <w:spacing w:before="40"/>
            </w:pPr>
            <w:r w:rsidRPr="00586CFE">
              <w:t>Support 4 Medicine Sp. z o.o. S.K.A</w:t>
            </w:r>
          </w:p>
          <w:p w14:paraId="3CFEF19A" w14:textId="7B451834" w:rsidR="00586CFE" w:rsidRPr="00CB5EDB" w:rsidRDefault="00851BD0" w:rsidP="000C5BCE">
            <w:r>
              <w:t xml:space="preserve">ul. </w:t>
            </w:r>
            <w:r w:rsidR="00586CFE" w:rsidRPr="00586CFE">
              <w:t>Zwycięzców</w:t>
            </w:r>
            <w:r w:rsidR="00586CFE" w:rsidRPr="00CB5EDB">
              <w:t xml:space="preserve"> </w:t>
            </w:r>
            <w:r w:rsidR="00586CFE" w:rsidRPr="00586CFE">
              <w:t>28/29</w:t>
            </w:r>
            <w:r w:rsidR="00586CFE" w:rsidRPr="00CB5EDB">
              <w:t xml:space="preserve"> </w:t>
            </w:r>
          </w:p>
          <w:p w14:paraId="1B8767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03-938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764D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29 268.00 zł</w:t>
            </w:r>
          </w:p>
        </w:tc>
      </w:tr>
      <w:tr w:rsidR="00586CFE" w:rsidRPr="00075CD0" w14:paraId="3A887A8D" w14:textId="77777777" w:rsidTr="000C5BCE">
        <w:tc>
          <w:tcPr>
            <w:tcW w:w="993" w:type="dxa"/>
            <w:shd w:val="clear" w:color="auto" w:fill="auto"/>
            <w:vAlign w:val="center"/>
          </w:tcPr>
          <w:p w14:paraId="70B7F3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852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2C1D3DDD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78DB0CF7" w14:textId="25A75889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068D5D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8EA7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14 688.00 zł</w:t>
            </w:r>
          </w:p>
        </w:tc>
      </w:tr>
      <w:tr w:rsidR="00586CFE" w:rsidRPr="00075CD0" w14:paraId="61607FFA" w14:textId="77777777" w:rsidTr="000C5BCE">
        <w:tc>
          <w:tcPr>
            <w:tcW w:w="993" w:type="dxa"/>
            <w:shd w:val="clear" w:color="auto" w:fill="auto"/>
            <w:vAlign w:val="center"/>
          </w:tcPr>
          <w:p w14:paraId="20D2557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20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6B963230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7C10539E" w14:textId="3A454548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1964E2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2526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83 646.00 zł</w:t>
            </w:r>
          </w:p>
        </w:tc>
      </w:tr>
      <w:tr w:rsidR="00586CFE" w:rsidRPr="00075CD0" w14:paraId="7E291305" w14:textId="77777777" w:rsidTr="000C5BCE">
        <w:tc>
          <w:tcPr>
            <w:tcW w:w="993" w:type="dxa"/>
            <w:shd w:val="clear" w:color="auto" w:fill="auto"/>
            <w:vAlign w:val="center"/>
          </w:tcPr>
          <w:p w14:paraId="4E1A80F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395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509C21A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126849FF" w14:textId="4B24B270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45EB7A8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7698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22 032.00 zł</w:t>
            </w:r>
          </w:p>
        </w:tc>
      </w:tr>
      <w:tr w:rsidR="00586CFE" w:rsidRPr="00075CD0" w14:paraId="3B083929" w14:textId="77777777" w:rsidTr="000C5BCE">
        <w:tc>
          <w:tcPr>
            <w:tcW w:w="993" w:type="dxa"/>
            <w:shd w:val="clear" w:color="auto" w:fill="auto"/>
            <w:vAlign w:val="center"/>
          </w:tcPr>
          <w:p w14:paraId="08CBAE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170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4110" w:type="dxa"/>
            <w:shd w:val="clear" w:color="auto" w:fill="auto"/>
          </w:tcPr>
          <w:p w14:paraId="4BA22264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260E43A7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C4611A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0A93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291 600.00 zł</w:t>
            </w:r>
          </w:p>
        </w:tc>
      </w:tr>
      <w:tr w:rsidR="00586CFE" w:rsidRPr="00075CD0" w14:paraId="16DC4313" w14:textId="77777777" w:rsidTr="000C5BCE">
        <w:tc>
          <w:tcPr>
            <w:tcW w:w="993" w:type="dxa"/>
            <w:shd w:val="clear" w:color="auto" w:fill="auto"/>
            <w:vAlign w:val="center"/>
          </w:tcPr>
          <w:p w14:paraId="4585A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4147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35C2D49B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0E6305F2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7E7BAE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FA0D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9 720.00 zł</w:t>
            </w:r>
          </w:p>
        </w:tc>
      </w:tr>
      <w:tr w:rsidR="00586CFE" w:rsidRPr="00075CD0" w14:paraId="1E06C802" w14:textId="77777777" w:rsidTr="000C5BCE">
        <w:tc>
          <w:tcPr>
            <w:tcW w:w="993" w:type="dxa"/>
            <w:shd w:val="clear" w:color="auto" w:fill="auto"/>
            <w:vAlign w:val="center"/>
          </w:tcPr>
          <w:p w14:paraId="1B05E10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7B5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162ADE6D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05A3BE36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75C4E373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697B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14 580.00 zł</w:t>
            </w:r>
          </w:p>
        </w:tc>
      </w:tr>
      <w:tr w:rsidR="00586CFE" w:rsidRPr="00075CD0" w14:paraId="3C1774AF" w14:textId="77777777" w:rsidTr="000C5BCE">
        <w:tc>
          <w:tcPr>
            <w:tcW w:w="993" w:type="dxa"/>
            <w:shd w:val="clear" w:color="auto" w:fill="auto"/>
            <w:vAlign w:val="center"/>
          </w:tcPr>
          <w:p w14:paraId="0533B2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83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57</w:t>
            </w:r>
          </w:p>
        </w:tc>
        <w:tc>
          <w:tcPr>
            <w:tcW w:w="4110" w:type="dxa"/>
            <w:shd w:val="clear" w:color="auto" w:fill="auto"/>
          </w:tcPr>
          <w:p w14:paraId="71998080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28E3B0CD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42027D8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611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17 064.00 zł</w:t>
            </w:r>
          </w:p>
        </w:tc>
      </w:tr>
      <w:tr w:rsidR="00586CFE" w:rsidRPr="00075CD0" w14:paraId="10491778" w14:textId="77777777" w:rsidTr="000C5BCE">
        <w:tc>
          <w:tcPr>
            <w:tcW w:w="993" w:type="dxa"/>
            <w:shd w:val="clear" w:color="auto" w:fill="auto"/>
            <w:vAlign w:val="center"/>
          </w:tcPr>
          <w:p w14:paraId="6AE43A4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9BEA4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4110" w:type="dxa"/>
            <w:shd w:val="clear" w:color="auto" w:fill="auto"/>
          </w:tcPr>
          <w:p w14:paraId="087708F3" w14:textId="680D7550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99F086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5112A42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08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498 960.00 zł</w:t>
            </w:r>
          </w:p>
        </w:tc>
      </w:tr>
      <w:tr w:rsidR="00586CFE" w:rsidRPr="00075CD0" w14:paraId="4EF00536" w14:textId="77777777" w:rsidTr="000C5BCE">
        <w:tc>
          <w:tcPr>
            <w:tcW w:w="993" w:type="dxa"/>
            <w:shd w:val="clear" w:color="auto" w:fill="auto"/>
            <w:vAlign w:val="center"/>
          </w:tcPr>
          <w:p w14:paraId="5F161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72A6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4110" w:type="dxa"/>
            <w:shd w:val="clear" w:color="auto" w:fill="auto"/>
          </w:tcPr>
          <w:p w14:paraId="3E22AD80" w14:textId="61A3825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366D98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BB4A5B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6B0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30 240.00 zł</w:t>
            </w:r>
          </w:p>
        </w:tc>
      </w:tr>
      <w:tr w:rsidR="00586CFE" w:rsidRPr="00075CD0" w14:paraId="4CD37415" w14:textId="77777777" w:rsidTr="000C5BCE">
        <w:tc>
          <w:tcPr>
            <w:tcW w:w="993" w:type="dxa"/>
            <w:shd w:val="clear" w:color="auto" w:fill="auto"/>
            <w:vAlign w:val="center"/>
          </w:tcPr>
          <w:p w14:paraId="6904C9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D4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</w:t>
            </w:r>
          </w:p>
        </w:tc>
        <w:tc>
          <w:tcPr>
            <w:tcW w:w="4110" w:type="dxa"/>
            <w:shd w:val="clear" w:color="auto" w:fill="auto"/>
          </w:tcPr>
          <w:p w14:paraId="4DBAA9AD" w14:textId="4302419D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D0C429E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A64690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E5C9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94 500.00 zł</w:t>
            </w:r>
          </w:p>
        </w:tc>
      </w:tr>
      <w:tr w:rsidR="00586CFE" w:rsidRPr="00075CD0" w14:paraId="5FFC89C6" w14:textId="77777777" w:rsidTr="000C5BCE">
        <w:tc>
          <w:tcPr>
            <w:tcW w:w="993" w:type="dxa"/>
            <w:shd w:val="clear" w:color="auto" w:fill="auto"/>
            <w:vAlign w:val="center"/>
          </w:tcPr>
          <w:p w14:paraId="6719384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1A05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66BFFBB2" w14:textId="43F38828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E27C54F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6C96C4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A93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2CBF2094" w14:textId="77777777" w:rsidTr="000C5BCE">
        <w:tc>
          <w:tcPr>
            <w:tcW w:w="993" w:type="dxa"/>
            <w:shd w:val="clear" w:color="auto" w:fill="auto"/>
            <w:vAlign w:val="center"/>
          </w:tcPr>
          <w:p w14:paraId="763E50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D2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41ECC9F4" w14:textId="3278F39F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340C6969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5B34BD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362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15 120.00 zł</w:t>
            </w:r>
          </w:p>
        </w:tc>
      </w:tr>
      <w:tr w:rsidR="00586CFE" w:rsidRPr="00075CD0" w14:paraId="3A579BCA" w14:textId="77777777" w:rsidTr="000C5BCE">
        <w:tc>
          <w:tcPr>
            <w:tcW w:w="993" w:type="dxa"/>
            <w:shd w:val="clear" w:color="auto" w:fill="auto"/>
            <w:vAlign w:val="center"/>
          </w:tcPr>
          <w:p w14:paraId="3B51AA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C527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58F40EBF" w14:textId="41B3C2C3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5E690B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94AF32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F193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92 502.00 zł</w:t>
            </w:r>
          </w:p>
        </w:tc>
      </w:tr>
      <w:tr w:rsidR="00586CFE" w:rsidRPr="00075CD0" w14:paraId="076A76C2" w14:textId="77777777" w:rsidTr="000C5BCE">
        <w:tc>
          <w:tcPr>
            <w:tcW w:w="993" w:type="dxa"/>
            <w:shd w:val="clear" w:color="auto" w:fill="auto"/>
            <w:vAlign w:val="center"/>
          </w:tcPr>
          <w:p w14:paraId="4E0066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65F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727727FF" w14:textId="2EF5F50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04655A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54FCA3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E94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122 958.00 zł</w:t>
            </w:r>
          </w:p>
        </w:tc>
      </w:tr>
      <w:tr w:rsidR="00586CFE" w:rsidRPr="00075CD0" w14:paraId="6030304C" w14:textId="77777777" w:rsidTr="000C5BCE">
        <w:tc>
          <w:tcPr>
            <w:tcW w:w="993" w:type="dxa"/>
            <w:shd w:val="clear" w:color="auto" w:fill="auto"/>
            <w:vAlign w:val="center"/>
          </w:tcPr>
          <w:p w14:paraId="1A5AB60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55A2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35</w:t>
            </w:r>
          </w:p>
        </w:tc>
        <w:tc>
          <w:tcPr>
            <w:tcW w:w="4110" w:type="dxa"/>
            <w:shd w:val="clear" w:color="auto" w:fill="auto"/>
          </w:tcPr>
          <w:p w14:paraId="59601B1A" w14:textId="1E658EB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6FC903B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323614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9EA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167 454.00 zł</w:t>
            </w:r>
          </w:p>
        </w:tc>
      </w:tr>
      <w:tr w:rsidR="00586CFE" w:rsidRPr="00075CD0" w14:paraId="5C6AB608" w14:textId="77777777" w:rsidTr="000C5BCE">
        <w:tc>
          <w:tcPr>
            <w:tcW w:w="993" w:type="dxa"/>
            <w:shd w:val="clear" w:color="auto" w:fill="auto"/>
            <w:vAlign w:val="center"/>
          </w:tcPr>
          <w:p w14:paraId="33B9B6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A16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7620C163" w14:textId="22F13115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1A7F078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2C10F0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A347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12 960.00 zł</w:t>
            </w:r>
          </w:p>
        </w:tc>
      </w:tr>
      <w:tr w:rsidR="00586CFE" w:rsidRPr="00075CD0" w14:paraId="2F659026" w14:textId="77777777" w:rsidTr="000C5BCE">
        <w:tc>
          <w:tcPr>
            <w:tcW w:w="993" w:type="dxa"/>
            <w:shd w:val="clear" w:color="auto" w:fill="auto"/>
            <w:vAlign w:val="center"/>
          </w:tcPr>
          <w:p w14:paraId="04D63FB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578E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7C0FF139" w14:textId="116DCED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AA6021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DAB9CF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B0F9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156F179E" w14:textId="77777777" w:rsidTr="000C5BCE">
        <w:tc>
          <w:tcPr>
            <w:tcW w:w="993" w:type="dxa"/>
            <w:shd w:val="clear" w:color="auto" w:fill="auto"/>
            <w:vAlign w:val="center"/>
          </w:tcPr>
          <w:p w14:paraId="6657C2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F25F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58EF410D" w14:textId="09931EAE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D9F79E5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A142EC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3EB1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408 240.00 zł</w:t>
            </w:r>
          </w:p>
        </w:tc>
      </w:tr>
      <w:tr w:rsidR="00586CFE" w:rsidRPr="00075CD0" w14:paraId="2373123D" w14:textId="77777777" w:rsidTr="000C5BCE">
        <w:tc>
          <w:tcPr>
            <w:tcW w:w="993" w:type="dxa"/>
            <w:shd w:val="clear" w:color="auto" w:fill="auto"/>
            <w:vAlign w:val="center"/>
          </w:tcPr>
          <w:p w14:paraId="61E9D3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B68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4DA4F8FB" w14:textId="08229A8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CF08774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28957E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E7FA1" w14:textId="0800BA78" w:rsidR="00EC7D62" w:rsidRPr="0043765B" w:rsidRDefault="00586CFE" w:rsidP="0043765B">
            <w:pPr>
              <w:spacing w:before="120" w:after="120"/>
              <w:jc w:val="center"/>
              <w:rPr>
                <w:color w:val="FF0000"/>
              </w:rPr>
            </w:pPr>
            <w:r w:rsidRPr="0043765B">
              <w:t>177 876.00 zł</w:t>
            </w:r>
          </w:p>
        </w:tc>
      </w:tr>
      <w:tr w:rsidR="00586CFE" w:rsidRPr="00075CD0" w14:paraId="015E88AE" w14:textId="77777777" w:rsidTr="000C5BCE">
        <w:tc>
          <w:tcPr>
            <w:tcW w:w="993" w:type="dxa"/>
            <w:shd w:val="clear" w:color="auto" w:fill="auto"/>
            <w:vAlign w:val="center"/>
          </w:tcPr>
          <w:p w14:paraId="108F84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460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2A74103C" w14:textId="4DCA3F8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19F89A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0711D9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A0E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13 230.00 zł</w:t>
            </w:r>
          </w:p>
        </w:tc>
      </w:tr>
      <w:tr w:rsidR="00586CFE" w:rsidRPr="00075CD0" w14:paraId="51600B52" w14:textId="77777777" w:rsidTr="000C5BCE">
        <w:tc>
          <w:tcPr>
            <w:tcW w:w="993" w:type="dxa"/>
            <w:shd w:val="clear" w:color="auto" w:fill="auto"/>
            <w:vAlign w:val="center"/>
          </w:tcPr>
          <w:p w14:paraId="22AE3C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7505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7E1A4E1" w14:textId="131BC14C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67F45B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7BA1290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100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22 680.00 zł</w:t>
            </w:r>
          </w:p>
        </w:tc>
      </w:tr>
      <w:tr w:rsidR="00586CFE" w:rsidRPr="00075CD0" w14:paraId="6B0C00CD" w14:textId="77777777" w:rsidTr="000C5BCE">
        <w:tc>
          <w:tcPr>
            <w:tcW w:w="993" w:type="dxa"/>
            <w:shd w:val="clear" w:color="auto" w:fill="auto"/>
            <w:vAlign w:val="center"/>
          </w:tcPr>
          <w:p w14:paraId="6C9F2E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0B7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4110" w:type="dxa"/>
            <w:shd w:val="clear" w:color="auto" w:fill="auto"/>
          </w:tcPr>
          <w:p w14:paraId="495F2161" w14:textId="77777777" w:rsidR="00586CFE" w:rsidRPr="00C82837" w:rsidRDefault="00586CFE" w:rsidP="000C5BCE">
            <w:pPr>
              <w:spacing w:before="40"/>
            </w:pPr>
            <w:r w:rsidRPr="00586CFE">
              <w:t>Aspironix Polska Sp. z o.o.</w:t>
            </w:r>
          </w:p>
          <w:p w14:paraId="6190501E" w14:textId="01F36360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785E6C7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4A5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71 280.00 zł</w:t>
            </w:r>
          </w:p>
        </w:tc>
      </w:tr>
      <w:tr w:rsidR="00586CFE" w:rsidRPr="00075CD0" w14:paraId="25479070" w14:textId="77777777" w:rsidTr="000C5BCE">
        <w:tc>
          <w:tcPr>
            <w:tcW w:w="993" w:type="dxa"/>
            <w:shd w:val="clear" w:color="auto" w:fill="auto"/>
            <w:vAlign w:val="center"/>
          </w:tcPr>
          <w:p w14:paraId="468799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5EC9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59</w:t>
            </w:r>
          </w:p>
        </w:tc>
        <w:tc>
          <w:tcPr>
            <w:tcW w:w="4110" w:type="dxa"/>
            <w:shd w:val="clear" w:color="auto" w:fill="auto"/>
          </w:tcPr>
          <w:p w14:paraId="7322890A" w14:textId="77777777" w:rsidR="00586CFE" w:rsidRPr="00C82837" w:rsidRDefault="00586CFE" w:rsidP="000C5BCE">
            <w:pPr>
              <w:spacing w:before="40"/>
            </w:pPr>
            <w:r w:rsidRPr="00586CFE">
              <w:t>Aspironix Polska Sp. z o.o.</w:t>
            </w:r>
          </w:p>
          <w:p w14:paraId="0EF02E36" w14:textId="4947B60B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2F297E8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88B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180 144.00 zł</w:t>
            </w:r>
          </w:p>
        </w:tc>
      </w:tr>
      <w:tr w:rsidR="00586CFE" w:rsidRPr="00075CD0" w14:paraId="4CDF754E" w14:textId="77777777" w:rsidTr="000C5BCE">
        <w:tc>
          <w:tcPr>
            <w:tcW w:w="993" w:type="dxa"/>
            <w:shd w:val="clear" w:color="auto" w:fill="auto"/>
            <w:vAlign w:val="center"/>
          </w:tcPr>
          <w:p w14:paraId="457CD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AC0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52</w:t>
            </w:r>
          </w:p>
        </w:tc>
        <w:tc>
          <w:tcPr>
            <w:tcW w:w="4110" w:type="dxa"/>
            <w:shd w:val="clear" w:color="auto" w:fill="auto"/>
          </w:tcPr>
          <w:p w14:paraId="3A513568" w14:textId="77777777" w:rsidR="00586CFE" w:rsidRPr="00C82837" w:rsidRDefault="00586CFE" w:rsidP="000C5BCE">
            <w:pPr>
              <w:spacing w:before="40"/>
            </w:pPr>
            <w:r w:rsidRPr="00586CFE">
              <w:t>ProCardia Medical Sp. z o.o.</w:t>
            </w:r>
          </w:p>
          <w:p w14:paraId="587A9E56" w14:textId="4F9371A5" w:rsidR="00586CFE" w:rsidRPr="00CB5EDB" w:rsidRDefault="00CA39E2" w:rsidP="000C5BCE">
            <w:r>
              <w:t xml:space="preserve">ul. rtm. W. </w:t>
            </w:r>
            <w:r w:rsidR="00586CFE" w:rsidRPr="00586CFE">
              <w:t>Pileckiego</w:t>
            </w:r>
            <w:r w:rsidR="00586CFE" w:rsidRPr="00CB5EDB">
              <w:t xml:space="preserve"> </w:t>
            </w:r>
            <w:r w:rsidR="00586CFE" w:rsidRPr="00586CFE">
              <w:t>63</w:t>
            </w:r>
            <w:r w:rsidR="00586CFE" w:rsidRPr="00CB5EDB">
              <w:t xml:space="preserve"> </w:t>
            </w:r>
          </w:p>
          <w:p w14:paraId="731934FC" w14:textId="57FF7686" w:rsidR="00586CFE" w:rsidRPr="00CB5EDB" w:rsidRDefault="00586CFE" w:rsidP="000C5BCE">
            <w:pPr>
              <w:spacing w:after="120"/>
              <w:jc w:val="both"/>
            </w:pPr>
            <w:r w:rsidRPr="00586CFE">
              <w:t>02-781</w:t>
            </w:r>
            <w:r w:rsidRPr="00CB5EDB">
              <w:t xml:space="preserve"> </w:t>
            </w:r>
            <w:r w:rsidR="00CA39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2AF6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555 012.00 zł</w:t>
            </w:r>
          </w:p>
        </w:tc>
      </w:tr>
      <w:tr w:rsidR="00586CFE" w:rsidRPr="00075CD0" w14:paraId="1223807B" w14:textId="77777777" w:rsidTr="000C5BCE">
        <w:tc>
          <w:tcPr>
            <w:tcW w:w="993" w:type="dxa"/>
            <w:shd w:val="clear" w:color="auto" w:fill="auto"/>
            <w:vAlign w:val="center"/>
          </w:tcPr>
          <w:p w14:paraId="33A413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6E0E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</w:t>
            </w:r>
          </w:p>
        </w:tc>
        <w:tc>
          <w:tcPr>
            <w:tcW w:w="4110" w:type="dxa"/>
            <w:shd w:val="clear" w:color="auto" w:fill="auto"/>
          </w:tcPr>
          <w:p w14:paraId="296FA24A" w14:textId="08C2C7D4" w:rsidR="00586CFE" w:rsidRPr="00C82837" w:rsidRDefault="00586CFE" w:rsidP="000C5BCE">
            <w:pPr>
              <w:spacing w:before="40"/>
            </w:pPr>
            <w:r w:rsidRPr="00586CFE">
              <w:t xml:space="preserve">DRG </w:t>
            </w:r>
            <w:r w:rsidR="00CA39E2">
              <w:t>MedTek</w:t>
            </w:r>
            <w:r w:rsidRPr="00586CFE">
              <w:t xml:space="preserve"> Sp. z.o.o.</w:t>
            </w:r>
          </w:p>
          <w:p w14:paraId="3AB1C195" w14:textId="5B12095B" w:rsidR="00586CFE" w:rsidRPr="00CB5EDB" w:rsidRDefault="00CA39E2" w:rsidP="000C5BCE">
            <w:r>
              <w:t xml:space="preserve">ul. </w:t>
            </w:r>
            <w:r w:rsidR="00586CFE" w:rsidRPr="00586CFE">
              <w:t>Wita Stwosza</w:t>
            </w:r>
            <w:r w:rsidR="00586CFE" w:rsidRPr="00CB5EDB">
              <w:t xml:space="preserve"> </w:t>
            </w:r>
            <w:r w:rsidR="00586CFE" w:rsidRPr="00586CFE">
              <w:t>24</w:t>
            </w:r>
            <w:r w:rsidR="00586CFE" w:rsidRPr="00CB5EDB">
              <w:t xml:space="preserve"> </w:t>
            </w:r>
          </w:p>
          <w:p w14:paraId="505C3CA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02-661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FD6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108 000.00 zł</w:t>
            </w:r>
          </w:p>
        </w:tc>
      </w:tr>
      <w:tr w:rsidR="00586CFE" w:rsidRPr="00075CD0" w14:paraId="24C7D004" w14:textId="77777777" w:rsidTr="000C5BCE">
        <w:tc>
          <w:tcPr>
            <w:tcW w:w="993" w:type="dxa"/>
            <w:shd w:val="clear" w:color="auto" w:fill="auto"/>
            <w:vAlign w:val="center"/>
          </w:tcPr>
          <w:p w14:paraId="77049B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C5B6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</w:t>
            </w:r>
          </w:p>
        </w:tc>
        <w:tc>
          <w:tcPr>
            <w:tcW w:w="4110" w:type="dxa"/>
            <w:shd w:val="clear" w:color="auto" w:fill="auto"/>
          </w:tcPr>
          <w:p w14:paraId="4EAC6566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46BADD1C" w14:textId="0BE94156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9C159F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4DD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453 600.00 zł</w:t>
            </w:r>
          </w:p>
        </w:tc>
      </w:tr>
      <w:tr w:rsidR="00586CFE" w:rsidRPr="00075CD0" w14:paraId="0F101643" w14:textId="77777777" w:rsidTr="000C5BCE">
        <w:tc>
          <w:tcPr>
            <w:tcW w:w="993" w:type="dxa"/>
            <w:shd w:val="clear" w:color="auto" w:fill="auto"/>
            <w:vAlign w:val="center"/>
          </w:tcPr>
          <w:p w14:paraId="2083EA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671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152D1C9C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7EAF4FBB" w14:textId="549AEC27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692A89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A021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65 124.00 zł</w:t>
            </w:r>
          </w:p>
        </w:tc>
      </w:tr>
      <w:tr w:rsidR="00586CFE" w:rsidRPr="00075CD0" w14:paraId="7AB7197F" w14:textId="77777777" w:rsidTr="000C5BCE">
        <w:tc>
          <w:tcPr>
            <w:tcW w:w="993" w:type="dxa"/>
            <w:shd w:val="clear" w:color="auto" w:fill="auto"/>
            <w:vAlign w:val="center"/>
          </w:tcPr>
          <w:p w14:paraId="7732C84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93D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56</w:t>
            </w:r>
          </w:p>
        </w:tc>
        <w:tc>
          <w:tcPr>
            <w:tcW w:w="4110" w:type="dxa"/>
            <w:shd w:val="clear" w:color="auto" w:fill="auto"/>
          </w:tcPr>
          <w:p w14:paraId="18EAFAD3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09A5306C" w14:textId="026E860A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13F427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E51DD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409 104.00 zł</w:t>
            </w:r>
          </w:p>
        </w:tc>
      </w:tr>
      <w:tr w:rsidR="00586CFE" w:rsidRPr="00075CD0" w14:paraId="028DB74B" w14:textId="77777777" w:rsidTr="000C5BCE">
        <w:tc>
          <w:tcPr>
            <w:tcW w:w="993" w:type="dxa"/>
            <w:shd w:val="clear" w:color="auto" w:fill="auto"/>
            <w:vAlign w:val="center"/>
          </w:tcPr>
          <w:p w14:paraId="5D5A0D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780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C158AC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78738464" w14:textId="6F1ECE35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2AADC3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F66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34 560.00 zł</w:t>
            </w:r>
          </w:p>
        </w:tc>
      </w:tr>
      <w:tr w:rsidR="00586CFE" w:rsidRPr="00075CD0" w14:paraId="7EB0F1FD" w14:textId="77777777" w:rsidTr="000C5BCE">
        <w:tc>
          <w:tcPr>
            <w:tcW w:w="993" w:type="dxa"/>
            <w:shd w:val="clear" w:color="auto" w:fill="auto"/>
            <w:vAlign w:val="center"/>
          </w:tcPr>
          <w:p w14:paraId="11BD5E6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AC0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6B272C97" w14:textId="77777777" w:rsidR="00586CFE" w:rsidRPr="00C82837" w:rsidRDefault="00586CFE" w:rsidP="000C5BCE">
            <w:pPr>
              <w:spacing w:before="40"/>
            </w:pPr>
            <w:r w:rsidRPr="00586CFE">
              <w:t>Xanthus Viomedical Sp. z o. o.</w:t>
            </w:r>
          </w:p>
          <w:p w14:paraId="58E6926B" w14:textId="77777777" w:rsidR="00586CFE" w:rsidRPr="00CB5EDB" w:rsidRDefault="00586CFE" w:rsidP="000C5BCE">
            <w:r w:rsidRPr="00586CFE">
              <w:t>ul. Poleczki</w:t>
            </w:r>
            <w:r w:rsidRPr="00CB5EDB">
              <w:t xml:space="preserve"> </w:t>
            </w:r>
            <w:r w:rsidRPr="00586CFE">
              <w:t>23</w:t>
            </w:r>
            <w:r w:rsidRPr="00CB5EDB">
              <w:t xml:space="preserve"> </w:t>
            </w:r>
          </w:p>
          <w:p w14:paraId="208BEC9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02-822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F140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75 384.00 zł</w:t>
            </w:r>
          </w:p>
        </w:tc>
      </w:tr>
      <w:tr w:rsidR="00586CFE" w:rsidRPr="00075CD0" w14:paraId="3102468E" w14:textId="77777777" w:rsidTr="000C5BCE">
        <w:tc>
          <w:tcPr>
            <w:tcW w:w="993" w:type="dxa"/>
            <w:shd w:val="clear" w:color="auto" w:fill="auto"/>
            <w:vAlign w:val="center"/>
          </w:tcPr>
          <w:p w14:paraId="65406A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C1A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9A8FB6D" w14:textId="5E81B8CC" w:rsidR="00586CFE" w:rsidRPr="00C82837" w:rsidRDefault="000D28F9" w:rsidP="000C5BCE">
            <w:pPr>
              <w:spacing w:before="40"/>
            </w:pPr>
            <w:r>
              <w:t>Color Trading Sp. z o. o.</w:t>
            </w:r>
          </w:p>
          <w:p w14:paraId="72C259A3" w14:textId="5CF36E5E" w:rsidR="00586CFE" w:rsidRPr="00CB5EDB" w:rsidRDefault="00586CFE" w:rsidP="000C5BCE">
            <w:r w:rsidRPr="00586CFE">
              <w:t xml:space="preserve">ul. </w:t>
            </w:r>
            <w:r w:rsidR="000D28F9">
              <w:t>Żołny 40</w:t>
            </w:r>
            <w:r w:rsidRPr="00CB5EDB">
              <w:t xml:space="preserve"> </w:t>
            </w:r>
          </w:p>
          <w:p w14:paraId="24F5C8A3" w14:textId="2033316E" w:rsidR="00586CFE" w:rsidRPr="00CB5EDB" w:rsidRDefault="000D28F9" w:rsidP="000C5BCE">
            <w:pPr>
              <w:spacing w:after="120"/>
              <w:jc w:val="both"/>
            </w:pPr>
            <w:r>
              <w:lastRenderedPageBreak/>
              <w:t>02-815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EE9F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30 284.00 zł</w:t>
            </w:r>
          </w:p>
        </w:tc>
      </w:tr>
      <w:tr w:rsidR="00586CFE" w:rsidRPr="00075CD0" w14:paraId="7463E1F9" w14:textId="77777777" w:rsidTr="000C5BCE">
        <w:tc>
          <w:tcPr>
            <w:tcW w:w="993" w:type="dxa"/>
            <w:shd w:val="clear" w:color="auto" w:fill="auto"/>
            <w:vAlign w:val="center"/>
          </w:tcPr>
          <w:p w14:paraId="3F59744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F891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4110" w:type="dxa"/>
            <w:shd w:val="clear" w:color="auto" w:fill="auto"/>
          </w:tcPr>
          <w:p w14:paraId="65CAE609" w14:textId="66FC1636" w:rsidR="00586CFE" w:rsidRPr="00C82837" w:rsidRDefault="00586CFE" w:rsidP="000C5BCE">
            <w:pPr>
              <w:spacing w:before="40"/>
            </w:pPr>
            <w:r w:rsidRPr="00586CFE">
              <w:t xml:space="preserve">BOSTON SCIENTIFIC POLSKA SPÓŁKA </w:t>
            </w:r>
            <w:r w:rsidR="000D28F9">
              <w:br/>
            </w:r>
            <w:r w:rsidRPr="00586CFE">
              <w:t>Z O.O.</w:t>
            </w:r>
          </w:p>
          <w:p w14:paraId="33E7C754" w14:textId="75915CA3" w:rsidR="00586CFE" w:rsidRPr="00CB5EDB" w:rsidRDefault="000D28F9" w:rsidP="000C5BCE">
            <w:r>
              <w:t xml:space="preserve">ul. </w:t>
            </w:r>
            <w:r w:rsidR="00586CFE" w:rsidRPr="00586CFE">
              <w:t>Al. Jana Pawła II</w:t>
            </w:r>
            <w:r w:rsidR="00586CFE" w:rsidRPr="00CB5EDB">
              <w:t xml:space="preserve"> </w:t>
            </w:r>
            <w:r w:rsidR="00586CFE" w:rsidRPr="00586CFE">
              <w:t>22</w:t>
            </w:r>
            <w:r w:rsidR="00586CFE" w:rsidRPr="00CB5EDB">
              <w:t xml:space="preserve"> </w:t>
            </w:r>
          </w:p>
          <w:p w14:paraId="5DD6B61C" w14:textId="0CC6619B" w:rsidR="00586CFE" w:rsidRPr="00CB5EDB" w:rsidRDefault="000D28F9" w:rsidP="000C5BCE">
            <w:pPr>
              <w:spacing w:after="120"/>
              <w:jc w:val="both"/>
            </w:pPr>
            <w:r>
              <w:t>00-133</w:t>
            </w:r>
            <w:r w:rsidR="00586CFE" w:rsidRPr="00CB5EDB">
              <w:t xml:space="preserve"> </w:t>
            </w:r>
            <w:r w:rsidR="00586CFE"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52C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415 800.00 zł</w:t>
            </w:r>
          </w:p>
        </w:tc>
      </w:tr>
      <w:tr w:rsidR="00586CFE" w:rsidRPr="00075CD0" w14:paraId="1CAA150D" w14:textId="77777777" w:rsidTr="000C5BCE">
        <w:tc>
          <w:tcPr>
            <w:tcW w:w="993" w:type="dxa"/>
            <w:shd w:val="clear" w:color="auto" w:fill="auto"/>
            <w:vAlign w:val="center"/>
          </w:tcPr>
          <w:p w14:paraId="36E10E2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9FD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4110" w:type="dxa"/>
            <w:shd w:val="clear" w:color="auto" w:fill="auto"/>
          </w:tcPr>
          <w:p w14:paraId="03968F4F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2048352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133B867" w14:textId="422EAE6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60D5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210 240.00 zł</w:t>
            </w:r>
          </w:p>
        </w:tc>
      </w:tr>
      <w:tr w:rsidR="00586CFE" w:rsidRPr="00075CD0" w14:paraId="019098DD" w14:textId="77777777" w:rsidTr="000C5BCE">
        <w:tc>
          <w:tcPr>
            <w:tcW w:w="993" w:type="dxa"/>
            <w:shd w:val="clear" w:color="auto" w:fill="auto"/>
            <w:vAlign w:val="center"/>
          </w:tcPr>
          <w:p w14:paraId="43F65CC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21BF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</w:t>
            </w:r>
          </w:p>
        </w:tc>
        <w:tc>
          <w:tcPr>
            <w:tcW w:w="4110" w:type="dxa"/>
            <w:shd w:val="clear" w:color="auto" w:fill="auto"/>
          </w:tcPr>
          <w:p w14:paraId="7897861A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80097B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FDC3E9A" w14:textId="79C85211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A9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51 840.00 zł</w:t>
            </w:r>
          </w:p>
        </w:tc>
      </w:tr>
      <w:tr w:rsidR="00586CFE" w:rsidRPr="00075CD0" w14:paraId="42E00274" w14:textId="77777777" w:rsidTr="000C5BCE">
        <w:tc>
          <w:tcPr>
            <w:tcW w:w="993" w:type="dxa"/>
            <w:shd w:val="clear" w:color="auto" w:fill="auto"/>
            <w:vAlign w:val="center"/>
          </w:tcPr>
          <w:p w14:paraId="23450B4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DCC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31</w:t>
            </w:r>
          </w:p>
        </w:tc>
        <w:tc>
          <w:tcPr>
            <w:tcW w:w="4110" w:type="dxa"/>
            <w:shd w:val="clear" w:color="auto" w:fill="auto"/>
          </w:tcPr>
          <w:p w14:paraId="6BBB22AE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52E615B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38480D7F" w14:textId="5F598226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A83D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78 624.00 zł</w:t>
            </w:r>
          </w:p>
        </w:tc>
      </w:tr>
      <w:tr w:rsidR="00586CFE" w:rsidRPr="00075CD0" w14:paraId="6371CC1F" w14:textId="77777777" w:rsidTr="000C5BCE">
        <w:tc>
          <w:tcPr>
            <w:tcW w:w="993" w:type="dxa"/>
            <w:shd w:val="clear" w:color="auto" w:fill="auto"/>
            <w:vAlign w:val="center"/>
          </w:tcPr>
          <w:p w14:paraId="26CAFCF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6C3D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33</w:t>
            </w:r>
          </w:p>
        </w:tc>
        <w:tc>
          <w:tcPr>
            <w:tcW w:w="4110" w:type="dxa"/>
            <w:shd w:val="clear" w:color="auto" w:fill="auto"/>
          </w:tcPr>
          <w:p w14:paraId="0EAEB2F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F13848A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24D5AEF" w14:textId="0AD09CCB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36820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610F6D">
              <w:rPr>
                <w:strike/>
              </w:rPr>
              <w:t>150 628.77 zł</w:t>
            </w:r>
          </w:p>
          <w:p w14:paraId="0CA650AE" w14:textId="353E1999" w:rsidR="00610F6D" w:rsidRPr="00610F6D" w:rsidRDefault="00610F6D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150 628,80 zł</w:t>
            </w:r>
          </w:p>
        </w:tc>
      </w:tr>
      <w:tr w:rsidR="00586CFE" w:rsidRPr="00075CD0" w14:paraId="53E4DBAF" w14:textId="77777777" w:rsidTr="000C5BCE">
        <w:tc>
          <w:tcPr>
            <w:tcW w:w="993" w:type="dxa"/>
            <w:shd w:val="clear" w:color="auto" w:fill="auto"/>
            <w:vAlign w:val="center"/>
          </w:tcPr>
          <w:p w14:paraId="1FB0A1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DBA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474CE47D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BE66846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42B61C22" w14:textId="013B3DF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229A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798 273.00 zł</w:t>
            </w:r>
          </w:p>
        </w:tc>
      </w:tr>
      <w:tr w:rsidR="00586CFE" w:rsidRPr="00075CD0" w14:paraId="703B4CAF" w14:textId="77777777" w:rsidTr="000C5BCE">
        <w:tc>
          <w:tcPr>
            <w:tcW w:w="993" w:type="dxa"/>
            <w:shd w:val="clear" w:color="auto" w:fill="auto"/>
            <w:vAlign w:val="center"/>
          </w:tcPr>
          <w:p w14:paraId="0DCCB7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D09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43</w:t>
            </w:r>
          </w:p>
        </w:tc>
        <w:tc>
          <w:tcPr>
            <w:tcW w:w="4110" w:type="dxa"/>
            <w:shd w:val="clear" w:color="auto" w:fill="auto"/>
          </w:tcPr>
          <w:p w14:paraId="3D998218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520A87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FCBB9A9" w14:textId="10EAA2BD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E980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224 640.00 zł</w:t>
            </w:r>
          </w:p>
        </w:tc>
      </w:tr>
      <w:tr w:rsidR="00586CFE" w:rsidRPr="00075CD0" w14:paraId="64015BFF" w14:textId="77777777" w:rsidTr="000C5BCE">
        <w:tc>
          <w:tcPr>
            <w:tcW w:w="993" w:type="dxa"/>
            <w:shd w:val="clear" w:color="auto" w:fill="auto"/>
            <w:vAlign w:val="center"/>
          </w:tcPr>
          <w:p w14:paraId="2DF9D75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762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58E5989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210DC9B8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DE091E8" w14:textId="29004F5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A7F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125 280.00 zł</w:t>
            </w:r>
          </w:p>
        </w:tc>
      </w:tr>
      <w:tr w:rsidR="00586CFE" w:rsidRPr="00075CD0" w14:paraId="3D8D9B22" w14:textId="77777777" w:rsidTr="000C5BCE">
        <w:tc>
          <w:tcPr>
            <w:tcW w:w="993" w:type="dxa"/>
            <w:shd w:val="clear" w:color="auto" w:fill="auto"/>
            <w:vAlign w:val="center"/>
          </w:tcPr>
          <w:p w14:paraId="23332E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E623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47</w:t>
            </w:r>
          </w:p>
        </w:tc>
        <w:tc>
          <w:tcPr>
            <w:tcW w:w="4110" w:type="dxa"/>
            <w:shd w:val="clear" w:color="auto" w:fill="auto"/>
          </w:tcPr>
          <w:p w14:paraId="610D389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34004F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7093CAE" w14:textId="5A0A6B77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F4545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4F0AEA">
              <w:rPr>
                <w:strike/>
              </w:rPr>
              <w:t>430 367.90 zł</w:t>
            </w:r>
          </w:p>
          <w:p w14:paraId="6869CA95" w14:textId="3CDF8930" w:rsidR="004F0AEA" w:rsidRPr="004F0AEA" w:rsidRDefault="004F0AEA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430 368,00 zł</w:t>
            </w:r>
          </w:p>
        </w:tc>
      </w:tr>
      <w:tr w:rsidR="00586CFE" w:rsidRPr="00075CD0" w14:paraId="075EB8E8" w14:textId="77777777" w:rsidTr="000C5BCE">
        <w:tc>
          <w:tcPr>
            <w:tcW w:w="993" w:type="dxa"/>
            <w:shd w:val="clear" w:color="auto" w:fill="auto"/>
            <w:vAlign w:val="center"/>
          </w:tcPr>
          <w:p w14:paraId="7C853B7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8504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58</w:t>
            </w:r>
          </w:p>
        </w:tc>
        <w:tc>
          <w:tcPr>
            <w:tcW w:w="4110" w:type="dxa"/>
            <w:shd w:val="clear" w:color="auto" w:fill="auto"/>
          </w:tcPr>
          <w:p w14:paraId="592C0EB5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A3D137E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1C62271" w14:textId="6421852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240EF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166 320.00 zł</w:t>
            </w:r>
          </w:p>
        </w:tc>
      </w:tr>
      <w:tr w:rsidR="00586CFE" w:rsidRPr="00075CD0" w14:paraId="57F52F76" w14:textId="77777777" w:rsidTr="000C5BCE">
        <w:tc>
          <w:tcPr>
            <w:tcW w:w="993" w:type="dxa"/>
            <w:shd w:val="clear" w:color="auto" w:fill="auto"/>
            <w:vAlign w:val="center"/>
          </w:tcPr>
          <w:p w14:paraId="57E83EF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4B4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61</w:t>
            </w:r>
          </w:p>
        </w:tc>
        <w:tc>
          <w:tcPr>
            <w:tcW w:w="4110" w:type="dxa"/>
            <w:shd w:val="clear" w:color="auto" w:fill="auto"/>
          </w:tcPr>
          <w:p w14:paraId="156C9BDC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2A4162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998076E" w14:textId="6BF17CE0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1B8A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106 920.00 zł</w:t>
            </w:r>
          </w:p>
        </w:tc>
      </w:tr>
      <w:tr w:rsidR="00586CFE" w:rsidRPr="00075CD0" w14:paraId="1104DC6A" w14:textId="77777777" w:rsidTr="000C5BCE">
        <w:tc>
          <w:tcPr>
            <w:tcW w:w="993" w:type="dxa"/>
            <w:shd w:val="clear" w:color="auto" w:fill="auto"/>
            <w:vAlign w:val="center"/>
          </w:tcPr>
          <w:p w14:paraId="742AB1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B9AA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4110" w:type="dxa"/>
            <w:shd w:val="clear" w:color="auto" w:fill="auto"/>
          </w:tcPr>
          <w:p w14:paraId="7D99373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E7E915" w14:textId="782794F7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0E5BC25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FB8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90 720.00 zł</w:t>
            </w:r>
          </w:p>
        </w:tc>
      </w:tr>
      <w:tr w:rsidR="00586CFE" w:rsidRPr="00075CD0" w14:paraId="7B405D9E" w14:textId="77777777" w:rsidTr="000C5BCE">
        <w:tc>
          <w:tcPr>
            <w:tcW w:w="993" w:type="dxa"/>
            <w:shd w:val="clear" w:color="auto" w:fill="auto"/>
            <w:vAlign w:val="center"/>
          </w:tcPr>
          <w:p w14:paraId="02889BE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2057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19</w:t>
            </w:r>
          </w:p>
        </w:tc>
        <w:tc>
          <w:tcPr>
            <w:tcW w:w="4110" w:type="dxa"/>
            <w:shd w:val="clear" w:color="auto" w:fill="auto"/>
          </w:tcPr>
          <w:p w14:paraId="0D28C5E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03D22AE" w14:textId="557A88DB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74685F6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0C55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89 100.00 zł</w:t>
            </w:r>
          </w:p>
        </w:tc>
      </w:tr>
      <w:tr w:rsidR="00586CFE" w:rsidRPr="00075CD0" w14:paraId="140F5EA4" w14:textId="77777777" w:rsidTr="000C5BCE">
        <w:tc>
          <w:tcPr>
            <w:tcW w:w="993" w:type="dxa"/>
            <w:shd w:val="clear" w:color="auto" w:fill="auto"/>
            <w:vAlign w:val="center"/>
          </w:tcPr>
          <w:p w14:paraId="6F5478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460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3B0E48A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E0605BC" w14:textId="14F5845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816D9A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9E6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116 100.00 zł</w:t>
            </w:r>
          </w:p>
        </w:tc>
      </w:tr>
      <w:tr w:rsidR="00586CFE" w:rsidRPr="00075CD0" w14:paraId="47F450EE" w14:textId="77777777" w:rsidTr="000C5BCE">
        <w:tc>
          <w:tcPr>
            <w:tcW w:w="993" w:type="dxa"/>
            <w:shd w:val="clear" w:color="auto" w:fill="auto"/>
            <w:vAlign w:val="center"/>
          </w:tcPr>
          <w:p w14:paraId="2CAE6E2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5A1D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4ADDB73A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6CAFFEA" w14:textId="4AD6B49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4C897A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F1E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211 680.00 zł</w:t>
            </w:r>
          </w:p>
        </w:tc>
      </w:tr>
      <w:tr w:rsidR="00586CFE" w:rsidRPr="00075CD0" w14:paraId="52554029" w14:textId="77777777" w:rsidTr="000C5BCE">
        <w:tc>
          <w:tcPr>
            <w:tcW w:w="993" w:type="dxa"/>
            <w:shd w:val="clear" w:color="auto" w:fill="auto"/>
            <w:vAlign w:val="center"/>
          </w:tcPr>
          <w:p w14:paraId="02D1936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0A13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24</w:t>
            </w:r>
          </w:p>
        </w:tc>
        <w:tc>
          <w:tcPr>
            <w:tcW w:w="4110" w:type="dxa"/>
            <w:shd w:val="clear" w:color="auto" w:fill="auto"/>
          </w:tcPr>
          <w:p w14:paraId="4204DFA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0049DAC" w14:textId="4F8B87FA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C21BC6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6A5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324 000.00 zł</w:t>
            </w:r>
          </w:p>
        </w:tc>
      </w:tr>
      <w:tr w:rsidR="00586CFE" w:rsidRPr="00075CD0" w14:paraId="1ED8F76F" w14:textId="77777777" w:rsidTr="000C5BCE">
        <w:tc>
          <w:tcPr>
            <w:tcW w:w="993" w:type="dxa"/>
            <w:shd w:val="clear" w:color="auto" w:fill="auto"/>
            <w:vAlign w:val="center"/>
          </w:tcPr>
          <w:p w14:paraId="2B8B45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677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27</w:t>
            </w:r>
          </w:p>
        </w:tc>
        <w:tc>
          <w:tcPr>
            <w:tcW w:w="4110" w:type="dxa"/>
            <w:shd w:val="clear" w:color="auto" w:fill="auto"/>
          </w:tcPr>
          <w:p w14:paraId="28254FF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A7A68BD" w14:textId="1EC9DED1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0510ED9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830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174 960.00 zł</w:t>
            </w:r>
          </w:p>
        </w:tc>
      </w:tr>
      <w:tr w:rsidR="00586CFE" w:rsidRPr="00075CD0" w14:paraId="3228FB98" w14:textId="77777777" w:rsidTr="000C5BCE">
        <w:tc>
          <w:tcPr>
            <w:tcW w:w="993" w:type="dxa"/>
            <w:shd w:val="clear" w:color="auto" w:fill="auto"/>
            <w:vAlign w:val="center"/>
          </w:tcPr>
          <w:p w14:paraId="04992F8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0E5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28</w:t>
            </w:r>
          </w:p>
        </w:tc>
        <w:tc>
          <w:tcPr>
            <w:tcW w:w="4110" w:type="dxa"/>
            <w:shd w:val="clear" w:color="auto" w:fill="auto"/>
          </w:tcPr>
          <w:p w14:paraId="1A22AE01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F7A2ABD" w14:textId="40E9BAD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CC66E5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4366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206 874.00 zł</w:t>
            </w:r>
          </w:p>
        </w:tc>
      </w:tr>
      <w:tr w:rsidR="00586CFE" w:rsidRPr="00075CD0" w14:paraId="4F7B7061" w14:textId="77777777" w:rsidTr="000C5BCE">
        <w:tc>
          <w:tcPr>
            <w:tcW w:w="993" w:type="dxa"/>
            <w:shd w:val="clear" w:color="auto" w:fill="auto"/>
            <w:vAlign w:val="center"/>
          </w:tcPr>
          <w:p w14:paraId="6948C3C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B36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22B02596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A9EA2A3" w14:textId="5E3CD5A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D23B6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EBA3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92 826.00 zł</w:t>
            </w:r>
          </w:p>
        </w:tc>
      </w:tr>
      <w:tr w:rsidR="00586CFE" w:rsidRPr="00075CD0" w14:paraId="44ABEFDB" w14:textId="77777777" w:rsidTr="000C5BCE">
        <w:tc>
          <w:tcPr>
            <w:tcW w:w="993" w:type="dxa"/>
            <w:shd w:val="clear" w:color="auto" w:fill="auto"/>
            <w:vAlign w:val="center"/>
          </w:tcPr>
          <w:p w14:paraId="4D9318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F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2C4AD60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E01D8FB" w14:textId="4F59841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7EDFA7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F57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829 296.00 zł</w:t>
            </w:r>
          </w:p>
        </w:tc>
      </w:tr>
      <w:tr w:rsidR="00586CFE" w:rsidRPr="00075CD0" w14:paraId="14A8DF4A" w14:textId="77777777" w:rsidTr="000C5BCE">
        <w:tc>
          <w:tcPr>
            <w:tcW w:w="993" w:type="dxa"/>
            <w:shd w:val="clear" w:color="auto" w:fill="auto"/>
            <w:vAlign w:val="center"/>
          </w:tcPr>
          <w:p w14:paraId="131D85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094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215CA23F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C91789" w14:textId="4D69B6DE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298DC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CE8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116 100.00 zł</w:t>
            </w:r>
          </w:p>
        </w:tc>
      </w:tr>
      <w:tr w:rsidR="00586CFE" w:rsidRPr="00075CD0" w14:paraId="3FDC83A4" w14:textId="77777777" w:rsidTr="000C5BCE">
        <w:tc>
          <w:tcPr>
            <w:tcW w:w="993" w:type="dxa"/>
            <w:shd w:val="clear" w:color="auto" w:fill="auto"/>
            <w:vAlign w:val="center"/>
          </w:tcPr>
          <w:p w14:paraId="2D8AE36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22E1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39EE51F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6CB3A04" w14:textId="5081240D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D7D514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79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15 390.00 zł</w:t>
            </w:r>
          </w:p>
        </w:tc>
      </w:tr>
      <w:tr w:rsidR="00586CFE" w:rsidRPr="00075CD0" w14:paraId="6B29B75D" w14:textId="77777777" w:rsidTr="000C5BCE">
        <w:tc>
          <w:tcPr>
            <w:tcW w:w="993" w:type="dxa"/>
            <w:shd w:val="clear" w:color="auto" w:fill="auto"/>
            <w:vAlign w:val="center"/>
          </w:tcPr>
          <w:p w14:paraId="09B301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773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57340E5E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3181161" w14:textId="759126C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D5F78E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EE8E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216 000.00 zł</w:t>
            </w:r>
          </w:p>
        </w:tc>
      </w:tr>
      <w:tr w:rsidR="00586CFE" w:rsidRPr="00075CD0" w14:paraId="337AA4BF" w14:textId="77777777" w:rsidTr="000C5BCE">
        <w:tc>
          <w:tcPr>
            <w:tcW w:w="993" w:type="dxa"/>
            <w:shd w:val="clear" w:color="auto" w:fill="auto"/>
            <w:vAlign w:val="center"/>
          </w:tcPr>
          <w:p w14:paraId="3A6C55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1E0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3F56336C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8FF8488" w14:textId="2045E8B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D8C4E7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BFF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116 640.00 zł</w:t>
            </w:r>
          </w:p>
        </w:tc>
      </w:tr>
      <w:tr w:rsidR="00586CFE" w:rsidRPr="00075CD0" w14:paraId="79498F3D" w14:textId="77777777" w:rsidTr="000C5BCE">
        <w:tc>
          <w:tcPr>
            <w:tcW w:w="993" w:type="dxa"/>
            <w:shd w:val="clear" w:color="auto" w:fill="auto"/>
            <w:vAlign w:val="center"/>
          </w:tcPr>
          <w:p w14:paraId="030F04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DC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1C7C61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8078D37" w14:textId="4001E8FD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4C152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876F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144 180.00 zł</w:t>
            </w:r>
          </w:p>
        </w:tc>
      </w:tr>
      <w:tr w:rsidR="00586CFE" w:rsidRPr="00075CD0" w14:paraId="08C3BD77" w14:textId="77777777" w:rsidTr="000C5BCE">
        <w:tc>
          <w:tcPr>
            <w:tcW w:w="993" w:type="dxa"/>
            <w:shd w:val="clear" w:color="auto" w:fill="auto"/>
            <w:vAlign w:val="center"/>
          </w:tcPr>
          <w:p w14:paraId="1609145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F21B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D9CE223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69C3A58" w14:textId="181B549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7735D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A40841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F6270F">
              <w:rPr>
                <w:strike/>
              </w:rPr>
              <w:t>310 500.00 zł</w:t>
            </w:r>
          </w:p>
          <w:p w14:paraId="02581900" w14:textId="239EA9C3" w:rsidR="00F6270F" w:rsidRPr="00F6270F" w:rsidRDefault="00F6270F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309 960,00 zł</w:t>
            </w:r>
          </w:p>
        </w:tc>
      </w:tr>
      <w:tr w:rsidR="00586CFE" w:rsidRPr="00075CD0" w14:paraId="30F61CDF" w14:textId="77777777" w:rsidTr="000C5BCE">
        <w:tc>
          <w:tcPr>
            <w:tcW w:w="993" w:type="dxa"/>
            <w:shd w:val="clear" w:color="auto" w:fill="auto"/>
            <w:vAlign w:val="center"/>
          </w:tcPr>
          <w:p w14:paraId="5848350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64FB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50</w:t>
            </w:r>
          </w:p>
        </w:tc>
        <w:tc>
          <w:tcPr>
            <w:tcW w:w="4110" w:type="dxa"/>
            <w:shd w:val="clear" w:color="auto" w:fill="auto"/>
          </w:tcPr>
          <w:p w14:paraId="09CD847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C5F804E" w14:textId="042135EE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6C9F73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DF2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08879F1C" w14:textId="77777777" w:rsidTr="000C5BCE">
        <w:tc>
          <w:tcPr>
            <w:tcW w:w="993" w:type="dxa"/>
            <w:shd w:val="clear" w:color="auto" w:fill="auto"/>
            <w:vAlign w:val="center"/>
          </w:tcPr>
          <w:p w14:paraId="6CBE53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9E01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53</w:t>
            </w:r>
          </w:p>
        </w:tc>
        <w:tc>
          <w:tcPr>
            <w:tcW w:w="4110" w:type="dxa"/>
            <w:shd w:val="clear" w:color="auto" w:fill="auto"/>
          </w:tcPr>
          <w:p w14:paraId="30664D7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FB76F4D" w14:textId="028A6C7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B35D45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FA8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117 180.00 zł</w:t>
            </w:r>
          </w:p>
        </w:tc>
      </w:tr>
      <w:tr w:rsidR="00586CFE" w:rsidRPr="00075CD0" w14:paraId="4E318BDB" w14:textId="77777777" w:rsidTr="000C5BCE">
        <w:tc>
          <w:tcPr>
            <w:tcW w:w="993" w:type="dxa"/>
            <w:shd w:val="clear" w:color="auto" w:fill="auto"/>
            <w:vAlign w:val="center"/>
          </w:tcPr>
          <w:p w14:paraId="55EFBD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A95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54</w:t>
            </w:r>
          </w:p>
        </w:tc>
        <w:tc>
          <w:tcPr>
            <w:tcW w:w="4110" w:type="dxa"/>
            <w:shd w:val="clear" w:color="auto" w:fill="auto"/>
          </w:tcPr>
          <w:p w14:paraId="6D605698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3E6EF9E" w14:textId="2A9B803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D8357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22C7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100 440.00 zł</w:t>
            </w:r>
          </w:p>
        </w:tc>
      </w:tr>
      <w:tr w:rsidR="00586CFE" w:rsidRPr="00075CD0" w14:paraId="536B3531" w14:textId="77777777" w:rsidTr="000C5BCE">
        <w:tc>
          <w:tcPr>
            <w:tcW w:w="993" w:type="dxa"/>
            <w:shd w:val="clear" w:color="auto" w:fill="auto"/>
            <w:vAlign w:val="center"/>
          </w:tcPr>
          <w:p w14:paraId="5DCF1F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E0F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</w:t>
            </w:r>
          </w:p>
        </w:tc>
        <w:tc>
          <w:tcPr>
            <w:tcW w:w="4110" w:type="dxa"/>
            <w:shd w:val="clear" w:color="auto" w:fill="auto"/>
          </w:tcPr>
          <w:p w14:paraId="60E88340" w14:textId="77777777" w:rsidR="00586CFE" w:rsidRPr="00C82837" w:rsidRDefault="00586CFE" w:rsidP="000C5BCE">
            <w:pPr>
              <w:spacing w:before="40"/>
            </w:pPr>
            <w:r w:rsidRPr="00586CFE">
              <w:t>SMT Polonia Sp. z o. o.</w:t>
            </w:r>
          </w:p>
          <w:p w14:paraId="53001161" w14:textId="2A916D02" w:rsidR="00586CFE" w:rsidRPr="00CB5EDB" w:rsidRDefault="00586CFE" w:rsidP="000C5BCE">
            <w:r w:rsidRPr="00586CFE">
              <w:t>ul. Al. Grunwaldzka</w:t>
            </w:r>
            <w:r w:rsidRPr="00CB5EDB">
              <w:t xml:space="preserve"> </w:t>
            </w:r>
            <w:r w:rsidRPr="00586CFE">
              <w:t>345/347</w:t>
            </w:r>
            <w:r w:rsidRPr="00CB5EDB">
              <w:t xml:space="preserve"> </w:t>
            </w:r>
          </w:p>
          <w:p w14:paraId="44A79BF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80-309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82C5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77 436.00 zł</w:t>
            </w:r>
          </w:p>
        </w:tc>
      </w:tr>
      <w:tr w:rsidR="00586CFE" w:rsidRPr="00075CD0" w14:paraId="2ADB8E09" w14:textId="77777777" w:rsidTr="000C5BCE">
        <w:tc>
          <w:tcPr>
            <w:tcW w:w="993" w:type="dxa"/>
            <w:shd w:val="clear" w:color="auto" w:fill="auto"/>
            <w:vAlign w:val="center"/>
          </w:tcPr>
          <w:p w14:paraId="52E47C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EBE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4110" w:type="dxa"/>
            <w:shd w:val="clear" w:color="auto" w:fill="auto"/>
          </w:tcPr>
          <w:p w14:paraId="736695A4" w14:textId="77777777" w:rsidR="00586CFE" w:rsidRPr="00C82837" w:rsidRDefault="00586CFE" w:rsidP="000C5BCE">
            <w:pPr>
              <w:spacing w:before="40"/>
            </w:pPr>
            <w:r w:rsidRPr="00586CFE">
              <w:t>Abbott Medical Sp. z o .o.</w:t>
            </w:r>
          </w:p>
          <w:p w14:paraId="4187B2C2" w14:textId="047C429D" w:rsidR="00586CFE" w:rsidRPr="00CB5EDB" w:rsidRDefault="00586CFE" w:rsidP="000C5BCE">
            <w:r w:rsidRPr="00586CFE">
              <w:t xml:space="preserve">ul. </w:t>
            </w:r>
            <w:r w:rsidR="00200178">
              <w:t>Postępu 21B</w:t>
            </w:r>
            <w:r w:rsidRPr="00CB5EDB">
              <w:t xml:space="preserve"> </w:t>
            </w:r>
          </w:p>
          <w:p w14:paraId="0DE191D3" w14:textId="1C4C5B51" w:rsidR="00586CFE" w:rsidRPr="00CB5EDB" w:rsidRDefault="00200178" w:rsidP="000C5BCE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3FAD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3A3BE5B4" w14:textId="77777777" w:rsidTr="000C5BCE">
        <w:tc>
          <w:tcPr>
            <w:tcW w:w="993" w:type="dxa"/>
            <w:shd w:val="clear" w:color="auto" w:fill="auto"/>
            <w:vAlign w:val="center"/>
          </w:tcPr>
          <w:p w14:paraId="43E4A7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823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4110" w:type="dxa"/>
            <w:shd w:val="clear" w:color="auto" w:fill="auto"/>
          </w:tcPr>
          <w:p w14:paraId="15D71F6F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8DD95B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4A7F9AB" w14:textId="67C5E7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21C9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82 080.00 zł</w:t>
            </w:r>
          </w:p>
        </w:tc>
      </w:tr>
      <w:tr w:rsidR="00586CFE" w:rsidRPr="00075CD0" w14:paraId="2816CA39" w14:textId="77777777" w:rsidTr="000C5BCE">
        <w:tc>
          <w:tcPr>
            <w:tcW w:w="993" w:type="dxa"/>
            <w:shd w:val="clear" w:color="auto" w:fill="auto"/>
            <w:vAlign w:val="center"/>
          </w:tcPr>
          <w:p w14:paraId="26E7F8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3C710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4110" w:type="dxa"/>
            <w:shd w:val="clear" w:color="auto" w:fill="auto"/>
          </w:tcPr>
          <w:p w14:paraId="57A2672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C5C74D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D91F10A" w14:textId="51FA8FD4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8F4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113 400.00 zł</w:t>
            </w:r>
          </w:p>
        </w:tc>
      </w:tr>
      <w:tr w:rsidR="00586CFE" w:rsidRPr="00075CD0" w14:paraId="4BA94801" w14:textId="77777777" w:rsidTr="000C5BCE">
        <w:tc>
          <w:tcPr>
            <w:tcW w:w="993" w:type="dxa"/>
            <w:shd w:val="clear" w:color="auto" w:fill="auto"/>
            <w:vAlign w:val="center"/>
          </w:tcPr>
          <w:p w14:paraId="0D58B51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7F8A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</w:t>
            </w:r>
          </w:p>
        </w:tc>
        <w:tc>
          <w:tcPr>
            <w:tcW w:w="4110" w:type="dxa"/>
            <w:shd w:val="clear" w:color="auto" w:fill="auto"/>
          </w:tcPr>
          <w:p w14:paraId="24A88A4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0CDC7C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CCCB604" w14:textId="217696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FAF6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066894A7" w14:textId="77777777" w:rsidTr="000C5BCE">
        <w:tc>
          <w:tcPr>
            <w:tcW w:w="993" w:type="dxa"/>
            <w:shd w:val="clear" w:color="auto" w:fill="auto"/>
            <w:vAlign w:val="center"/>
          </w:tcPr>
          <w:p w14:paraId="383C27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B0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413B9630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5FD9185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FBDE950" w14:textId="0BC46C3E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C5C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17F10FF3" w14:textId="77777777" w:rsidTr="000C5BCE">
        <w:tc>
          <w:tcPr>
            <w:tcW w:w="993" w:type="dxa"/>
            <w:shd w:val="clear" w:color="auto" w:fill="auto"/>
            <w:vAlign w:val="center"/>
          </w:tcPr>
          <w:p w14:paraId="751B79F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22A5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0BAFD84B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4097D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404E507" w14:textId="2B16EF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2E6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227 556.00 zł</w:t>
            </w:r>
          </w:p>
        </w:tc>
      </w:tr>
      <w:tr w:rsidR="00586CFE" w:rsidRPr="00075CD0" w14:paraId="04D6219B" w14:textId="77777777" w:rsidTr="000C5BCE">
        <w:tc>
          <w:tcPr>
            <w:tcW w:w="993" w:type="dxa"/>
            <w:shd w:val="clear" w:color="auto" w:fill="auto"/>
            <w:vAlign w:val="center"/>
          </w:tcPr>
          <w:p w14:paraId="15FDA3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88D5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25</w:t>
            </w:r>
          </w:p>
        </w:tc>
        <w:tc>
          <w:tcPr>
            <w:tcW w:w="4110" w:type="dxa"/>
            <w:shd w:val="clear" w:color="auto" w:fill="auto"/>
          </w:tcPr>
          <w:p w14:paraId="572B60B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62A1C8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9E84CE2" w14:textId="08945A6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A4D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110 052.00 zł</w:t>
            </w:r>
          </w:p>
        </w:tc>
      </w:tr>
      <w:tr w:rsidR="00586CFE" w:rsidRPr="00075CD0" w14:paraId="37969C6F" w14:textId="77777777" w:rsidTr="000C5BCE">
        <w:tc>
          <w:tcPr>
            <w:tcW w:w="993" w:type="dxa"/>
            <w:shd w:val="clear" w:color="auto" w:fill="auto"/>
            <w:vAlign w:val="center"/>
          </w:tcPr>
          <w:p w14:paraId="25D3FBB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C9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26</w:t>
            </w:r>
          </w:p>
        </w:tc>
        <w:tc>
          <w:tcPr>
            <w:tcW w:w="4110" w:type="dxa"/>
            <w:shd w:val="clear" w:color="auto" w:fill="auto"/>
          </w:tcPr>
          <w:p w14:paraId="47ED6A2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A0F120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56BFD57" w14:textId="2F3323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2BD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115 452.00 zł</w:t>
            </w:r>
          </w:p>
        </w:tc>
      </w:tr>
      <w:tr w:rsidR="00586CFE" w:rsidRPr="00075CD0" w14:paraId="5DB2779D" w14:textId="77777777" w:rsidTr="000C5BCE">
        <w:tc>
          <w:tcPr>
            <w:tcW w:w="993" w:type="dxa"/>
            <w:shd w:val="clear" w:color="auto" w:fill="auto"/>
            <w:vAlign w:val="center"/>
          </w:tcPr>
          <w:p w14:paraId="27FC29D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CE21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</w:t>
            </w:r>
          </w:p>
        </w:tc>
        <w:tc>
          <w:tcPr>
            <w:tcW w:w="4110" w:type="dxa"/>
            <w:shd w:val="clear" w:color="auto" w:fill="auto"/>
          </w:tcPr>
          <w:p w14:paraId="7302F84E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53FCB68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56C811B" w14:textId="20F446EC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1BB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115 884.00 zł</w:t>
            </w:r>
          </w:p>
        </w:tc>
      </w:tr>
      <w:tr w:rsidR="00586CFE" w:rsidRPr="00075CD0" w14:paraId="065BC53A" w14:textId="77777777" w:rsidTr="000C5BCE">
        <w:tc>
          <w:tcPr>
            <w:tcW w:w="993" w:type="dxa"/>
            <w:shd w:val="clear" w:color="auto" w:fill="auto"/>
            <w:vAlign w:val="center"/>
          </w:tcPr>
          <w:p w14:paraId="22A3B5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6586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4035129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F16DBA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ABB3C6D" w14:textId="3AF4B9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9FD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13 500.00 zł</w:t>
            </w:r>
          </w:p>
        </w:tc>
      </w:tr>
      <w:tr w:rsidR="00586CFE" w:rsidRPr="00075CD0" w14:paraId="42051F64" w14:textId="77777777" w:rsidTr="000C5BCE">
        <w:tc>
          <w:tcPr>
            <w:tcW w:w="993" w:type="dxa"/>
            <w:shd w:val="clear" w:color="auto" w:fill="auto"/>
            <w:vAlign w:val="center"/>
          </w:tcPr>
          <w:p w14:paraId="09A9E4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8AB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04A5B3F7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63F5BBC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8DF9B21" w14:textId="6532CD10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EFB2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2FE83950" w14:textId="77777777" w:rsidTr="000C5BCE">
        <w:tc>
          <w:tcPr>
            <w:tcW w:w="993" w:type="dxa"/>
            <w:shd w:val="clear" w:color="auto" w:fill="auto"/>
            <w:vAlign w:val="center"/>
          </w:tcPr>
          <w:p w14:paraId="5992299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1DBF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0FC99B11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44EA67B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773365AF" w14:textId="1855853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0F23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390 096.00 zł</w:t>
            </w:r>
          </w:p>
        </w:tc>
      </w:tr>
      <w:tr w:rsidR="00586CFE" w:rsidRPr="00075CD0" w14:paraId="216262C7" w14:textId="77777777" w:rsidTr="000C5BCE">
        <w:tc>
          <w:tcPr>
            <w:tcW w:w="993" w:type="dxa"/>
            <w:shd w:val="clear" w:color="auto" w:fill="auto"/>
            <w:vAlign w:val="center"/>
          </w:tcPr>
          <w:p w14:paraId="7AEB81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221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1661C5DC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FF057AC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577E4AE" w14:textId="026037A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C88A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182 736.00 zł</w:t>
            </w:r>
          </w:p>
        </w:tc>
      </w:tr>
      <w:tr w:rsidR="00586CFE" w:rsidRPr="00075CD0" w14:paraId="53B837D6" w14:textId="77777777" w:rsidTr="000C5BCE">
        <w:tc>
          <w:tcPr>
            <w:tcW w:w="993" w:type="dxa"/>
            <w:shd w:val="clear" w:color="auto" w:fill="auto"/>
            <w:vAlign w:val="center"/>
          </w:tcPr>
          <w:p w14:paraId="567441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E402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634C61A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44C02D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1243E35" w14:textId="7316AA07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3636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220 104.00 zł</w:t>
            </w:r>
          </w:p>
        </w:tc>
      </w:tr>
      <w:tr w:rsidR="00586CFE" w:rsidRPr="00075CD0" w14:paraId="5AE2EB0F" w14:textId="77777777" w:rsidTr="000C5BCE">
        <w:tc>
          <w:tcPr>
            <w:tcW w:w="993" w:type="dxa"/>
            <w:shd w:val="clear" w:color="auto" w:fill="auto"/>
            <w:vAlign w:val="center"/>
          </w:tcPr>
          <w:p w14:paraId="5D42DE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D028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1C3892E8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16882E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0389947" w14:textId="6171DF35" w:rsidR="00586CFE" w:rsidRPr="00CB5EDB" w:rsidRDefault="00200178" w:rsidP="00200178">
            <w:pPr>
              <w:spacing w:after="120"/>
              <w:jc w:val="both"/>
            </w:pPr>
            <w:r>
              <w:lastRenderedPageBreak/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5D0D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115 884.00 zł</w:t>
            </w:r>
          </w:p>
        </w:tc>
      </w:tr>
      <w:tr w:rsidR="00586CFE" w:rsidRPr="00075CD0" w14:paraId="66AAEDA6" w14:textId="77777777" w:rsidTr="000C5BCE">
        <w:tc>
          <w:tcPr>
            <w:tcW w:w="993" w:type="dxa"/>
            <w:shd w:val="clear" w:color="auto" w:fill="auto"/>
            <w:vAlign w:val="center"/>
          </w:tcPr>
          <w:p w14:paraId="4E607B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67B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C40795A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07C56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4DDEFE0" w14:textId="2D05A5F3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5068E" w14:textId="77777777" w:rsidR="00586CFE" w:rsidRDefault="00586CFE" w:rsidP="000C5BCE">
            <w:pPr>
              <w:spacing w:before="120" w:after="120"/>
              <w:jc w:val="center"/>
              <w:rPr>
                <w:strike/>
              </w:rPr>
            </w:pPr>
            <w:r w:rsidRPr="004A7302">
              <w:rPr>
                <w:strike/>
              </w:rPr>
              <w:t>212 220.00 zł</w:t>
            </w:r>
          </w:p>
          <w:p w14:paraId="21481DC6" w14:textId="583055DB" w:rsidR="004A7302" w:rsidRPr="004A7302" w:rsidRDefault="004A7302" w:rsidP="000C5BCE">
            <w:pPr>
              <w:spacing w:before="120" w:after="120"/>
              <w:jc w:val="center"/>
              <w:rPr>
                <w:color w:val="FF0000"/>
              </w:rPr>
            </w:pPr>
            <w:r>
              <w:rPr>
                <w:color w:val="FF0000"/>
              </w:rPr>
              <w:t>304 668,00 zł</w:t>
            </w:r>
          </w:p>
        </w:tc>
      </w:tr>
      <w:tr w:rsidR="00586CFE" w:rsidRPr="00075CD0" w14:paraId="65F69E8D" w14:textId="77777777" w:rsidTr="000C5BCE">
        <w:tc>
          <w:tcPr>
            <w:tcW w:w="993" w:type="dxa"/>
            <w:shd w:val="clear" w:color="auto" w:fill="auto"/>
            <w:vAlign w:val="center"/>
          </w:tcPr>
          <w:p w14:paraId="466BE66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2C2E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</w:t>
            </w:r>
          </w:p>
        </w:tc>
        <w:tc>
          <w:tcPr>
            <w:tcW w:w="4110" w:type="dxa"/>
            <w:shd w:val="clear" w:color="auto" w:fill="auto"/>
          </w:tcPr>
          <w:p w14:paraId="69298A4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9AA664F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6E7C8BD" w14:textId="1923DE76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CC53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399 168.00 zł</w:t>
            </w:r>
          </w:p>
        </w:tc>
      </w:tr>
      <w:tr w:rsidR="00586CFE" w:rsidRPr="00075CD0" w14:paraId="34E14A2B" w14:textId="77777777" w:rsidTr="000C5BCE">
        <w:tc>
          <w:tcPr>
            <w:tcW w:w="993" w:type="dxa"/>
            <w:shd w:val="clear" w:color="auto" w:fill="auto"/>
            <w:vAlign w:val="center"/>
          </w:tcPr>
          <w:p w14:paraId="412D83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178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60</w:t>
            </w:r>
          </w:p>
        </w:tc>
        <w:tc>
          <w:tcPr>
            <w:tcW w:w="4110" w:type="dxa"/>
            <w:shd w:val="clear" w:color="auto" w:fill="auto"/>
          </w:tcPr>
          <w:p w14:paraId="52B61E8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FBDA49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8B2A93D" w14:textId="195F16C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34F9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64 800.00 zł</w:t>
            </w:r>
          </w:p>
        </w:tc>
      </w:tr>
    </w:tbl>
    <w:p w14:paraId="3036FDC7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5DF2D3A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B00E0B1" w14:textId="48B2702F" w:rsidR="002354E6" w:rsidRP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354E6">
        <w:rPr>
          <w:i/>
          <w:sz w:val="24"/>
          <w:szCs w:val="24"/>
        </w:rPr>
        <w:t>Zamawiający</w:t>
      </w:r>
    </w:p>
    <w:p w14:paraId="4BB8BC9E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28DCD5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w Poznaniu</w:t>
      </w:r>
    </w:p>
    <w:p w14:paraId="7FAC8C46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1E72631" w14:textId="16371A83" w:rsidR="00A80738" w:rsidRPr="006B27ED" w:rsidRDefault="00A80738" w:rsidP="002354E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21635" w14:textId="77777777" w:rsidR="00D23047" w:rsidRDefault="00D23047">
      <w:r>
        <w:separator/>
      </w:r>
    </w:p>
  </w:endnote>
  <w:endnote w:type="continuationSeparator" w:id="0">
    <w:p w14:paraId="5C2E555B" w14:textId="77777777" w:rsidR="00D23047" w:rsidRDefault="00D2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32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6B5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645F" w14:textId="4229A092" w:rsidR="009F189D" w:rsidRDefault="00F930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D8A8B" wp14:editId="2D9181B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E9BF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BD78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B6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3A668" w14:textId="77777777" w:rsidR="009F189D" w:rsidRDefault="009F189D">
    <w:pPr>
      <w:pStyle w:val="Stopka"/>
      <w:tabs>
        <w:tab w:val="clear" w:pos="4536"/>
      </w:tabs>
      <w:jc w:val="center"/>
    </w:pPr>
  </w:p>
  <w:p w14:paraId="28F3BE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5036D" w14:textId="77777777" w:rsidR="00D23047" w:rsidRDefault="00D23047">
      <w:r>
        <w:separator/>
      </w:r>
    </w:p>
  </w:footnote>
  <w:footnote w:type="continuationSeparator" w:id="0">
    <w:p w14:paraId="0C46F8E6" w14:textId="77777777" w:rsidR="00D23047" w:rsidRDefault="00D23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DF73" w14:textId="77777777" w:rsidR="00586CFE" w:rsidRDefault="00586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65BE" w14:textId="77777777" w:rsidR="00586CFE" w:rsidRDefault="00586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319A" w14:textId="77777777" w:rsidR="00586CFE" w:rsidRDefault="00586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ED"/>
    <w:rsid w:val="00007727"/>
    <w:rsid w:val="00017720"/>
    <w:rsid w:val="00035488"/>
    <w:rsid w:val="00053DE5"/>
    <w:rsid w:val="000724C1"/>
    <w:rsid w:val="000764AD"/>
    <w:rsid w:val="000D28F9"/>
    <w:rsid w:val="000D7F25"/>
    <w:rsid w:val="000E00E5"/>
    <w:rsid w:val="00173B20"/>
    <w:rsid w:val="001C69FF"/>
    <w:rsid w:val="00200178"/>
    <w:rsid w:val="0023318D"/>
    <w:rsid w:val="002354E6"/>
    <w:rsid w:val="002C6CAB"/>
    <w:rsid w:val="003D72FD"/>
    <w:rsid w:val="003F4E74"/>
    <w:rsid w:val="00423179"/>
    <w:rsid w:val="0043765B"/>
    <w:rsid w:val="00490DC0"/>
    <w:rsid w:val="00493F8C"/>
    <w:rsid w:val="004A7302"/>
    <w:rsid w:val="004C7E9B"/>
    <w:rsid w:val="004F0AEA"/>
    <w:rsid w:val="005614F2"/>
    <w:rsid w:val="00577BC6"/>
    <w:rsid w:val="00586CFE"/>
    <w:rsid w:val="00610F6D"/>
    <w:rsid w:val="00641619"/>
    <w:rsid w:val="0069085C"/>
    <w:rsid w:val="006B27ED"/>
    <w:rsid w:val="00710724"/>
    <w:rsid w:val="00752E44"/>
    <w:rsid w:val="00843263"/>
    <w:rsid w:val="00851BD0"/>
    <w:rsid w:val="00861E75"/>
    <w:rsid w:val="008C2C6C"/>
    <w:rsid w:val="009D19BD"/>
    <w:rsid w:val="009F189D"/>
    <w:rsid w:val="00A80738"/>
    <w:rsid w:val="00B65672"/>
    <w:rsid w:val="00BD4434"/>
    <w:rsid w:val="00C03148"/>
    <w:rsid w:val="00C236D3"/>
    <w:rsid w:val="00C659E2"/>
    <w:rsid w:val="00C82837"/>
    <w:rsid w:val="00CA39E2"/>
    <w:rsid w:val="00CB0802"/>
    <w:rsid w:val="00D23047"/>
    <w:rsid w:val="00D665F5"/>
    <w:rsid w:val="00D7128F"/>
    <w:rsid w:val="00E31073"/>
    <w:rsid w:val="00EA3476"/>
    <w:rsid w:val="00EA50EE"/>
    <w:rsid w:val="00EC7D62"/>
    <w:rsid w:val="00F16C60"/>
    <w:rsid w:val="00F6270F"/>
    <w:rsid w:val="00F661ED"/>
    <w:rsid w:val="00F93052"/>
    <w:rsid w:val="00F95C33"/>
    <w:rsid w:val="00FC17C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CEDF7"/>
  <w15:chartTrackingRefBased/>
  <w15:docId w15:val="{0A03BE53-B7F0-49BD-A123-A29828E0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7</Pages>
  <Words>1205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17</cp:revision>
  <cp:lastPrinted>2022-01-25T11:50:00Z</cp:lastPrinted>
  <dcterms:created xsi:type="dcterms:W3CDTF">2022-02-16T09:36:00Z</dcterms:created>
  <dcterms:modified xsi:type="dcterms:W3CDTF">2022-02-18T09:29:00Z</dcterms:modified>
</cp:coreProperties>
</file>