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C3FA6" w14:textId="77777777" w:rsidR="00FB7F50" w:rsidRPr="002245BE" w:rsidRDefault="00531D06" w:rsidP="00C73792">
      <w:pPr>
        <w:jc w:val="right"/>
        <w:rPr>
          <w:sz w:val="22"/>
          <w:szCs w:val="22"/>
        </w:rPr>
      </w:pPr>
      <w:bookmarkStart w:id="0" w:name="_Hlk53520193"/>
      <w:r w:rsidRPr="00531D0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31D06">
        <w:rPr>
          <w:sz w:val="22"/>
          <w:szCs w:val="22"/>
        </w:rPr>
        <w:t>2022-02-14</w:t>
      </w:r>
    </w:p>
    <w:p w14:paraId="68DB23AC" w14:textId="77777777" w:rsidR="00531D06" w:rsidRPr="00531D06" w:rsidRDefault="00531D06" w:rsidP="00C73792">
      <w:pPr>
        <w:rPr>
          <w:b/>
          <w:bCs/>
          <w:sz w:val="22"/>
          <w:szCs w:val="22"/>
        </w:rPr>
      </w:pPr>
      <w:r w:rsidRPr="00531D06">
        <w:rPr>
          <w:b/>
          <w:bCs/>
          <w:sz w:val="22"/>
          <w:szCs w:val="22"/>
        </w:rPr>
        <w:t>Szpital Wojewódzki w Poznaniu</w:t>
      </w:r>
    </w:p>
    <w:p w14:paraId="39F45C1F" w14:textId="77777777" w:rsidR="00FB7F50" w:rsidRPr="002245BE" w:rsidRDefault="00531D06" w:rsidP="00C73792">
      <w:pPr>
        <w:rPr>
          <w:b/>
          <w:bCs/>
          <w:sz w:val="22"/>
          <w:szCs w:val="22"/>
        </w:rPr>
      </w:pPr>
      <w:r w:rsidRPr="00531D06">
        <w:rPr>
          <w:b/>
          <w:bCs/>
          <w:sz w:val="22"/>
          <w:szCs w:val="22"/>
        </w:rPr>
        <w:t>Dział Zamówień Publicznych</w:t>
      </w:r>
    </w:p>
    <w:p w14:paraId="6E7ED48B" w14:textId="77777777" w:rsidR="00FB7F50" w:rsidRPr="002245BE" w:rsidRDefault="00531D06" w:rsidP="00C73792">
      <w:pPr>
        <w:rPr>
          <w:sz w:val="22"/>
          <w:szCs w:val="22"/>
        </w:rPr>
      </w:pPr>
      <w:r w:rsidRPr="00531D0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31D06">
        <w:rPr>
          <w:sz w:val="22"/>
          <w:szCs w:val="22"/>
        </w:rPr>
        <w:t>7/19</w:t>
      </w:r>
    </w:p>
    <w:p w14:paraId="12ACDD0C" w14:textId="77777777" w:rsidR="00FB7F50" w:rsidRPr="002245BE" w:rsidRDefault="00531D06" w:rsidP="00C73792">
      <w:pPr>
        <w:rPr>
          <w:sz w:val="22"/>
          <w:szCs w:val="22"/>
        </w:rPr>
      </w:pPr>
      <w:r w:rsidRPr="00531D0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31D06">
        <w:rPr>
          <w:sz w:val="22"/>
          <w:szCs w:val="22"/>
        </w:rPr>
        <w:t>Poznań</w:t>
      </w:r>
    </w:p>
    <w:p w14:paraId="263E5971" w14:textId="77777777" w:rsidR="00FB7F50" w:rsidRPr="002245BE" w:rsidRDefault="00FB7F50" w:rsidP="00C73792">
      <w:pPr>
        <w:rPr>
          <w:sz w:val="22"/>
          <w:szCs w:val="22"/>
        </w:rPr>
      </w:pPr>
    </w:p>
    <w:p w14:paraId="40FA06AA" w14:textId="77777777" w:rsidR="00FB7F50" w:rsidRDefault="00FB7F50" w:rsidP="00C73792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31D06" w:rsidRPr="00531D06">
        <w:rPr>
          <w:bCs/>
          <w:sz w:val="22"/>
          <w:szCs w:val="22"/>
        </w:rPr>
        <w:t>SZW/DZP/78/2021/4</w:t>
      </w:r>
    </w:p>
    <w:p w14:paraId="52DE6D97" w14:textId="77777777" w:rsidR="00E62859" w:rsidRDefault="00E62859" w:rsidP="00C73792">
      <w:pPr>
        <w:rPr>
          <w:sz w:val="22"/>
          <w:szCs w:val="22"/>
        </w:rPr>
      </w:pPr>
    </w:p>
    <w:p w14:paraId="3A1F1EC9" w14:textId="77777777" w:rsidR="00E62859" w:rsidRPr="00E62859" w:rsidRDefault="00E62859" w:rsidP="00C7379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6ECD232" w14:textId="1FC5891A" w:rsidR="00E62859" w:rsidRDefault="00E62859" w:rsidP="00C7379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8297465" w14:textId="6963519B" w:rsidR="00C73792" w:rsidRDefault="00C73792" w:rsidP="00C7379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23E9E86" w14:textId="77777777" w:rsidR="00C73792" w:rsidRPr="00C65E53" w:rsidRDefault="00C73792" w:rsidP="00C7379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648A573" w14:textId="77777777" w:rsidR="008642B3" w:rsidRDefault="009F0E5C" w:rsidP="00C73792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C000C16" w14:textId="57542DC8" w:rsidR="008642B3" w:rsidRDefault="008642B3" w:rsidP="00C7379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36D26D9" w14:textId="77777777" w:rsidR="00C73792" w:rsidRDefault="00C73792" w:rsidP="00C7379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31D06" w:rsidRPr="00607F9B" w14:paraId="5455AB7D" w14:textId="77777777" w:rsidTr="0068645B">
        <w:trPr>
          <w:trHeight w:val="638"/>
        </w:trPr>
        <w:tc>
          <w:tcPr>
            <w:tcW w:w="959" w:type="dxa"/>
            <w:shd w:val="clear" w:color="auto" w:fill="auto"/>
          </w:tcPr>
          <w:p w14:paraId="68DC83A1" w14:textId="77777777" w:rsidR="00531D06" w:rsidRPr="00607F9B" w:rsidRDefault="00531D06" w:rsidP="00C7379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60C181" w14:textId="77777777" w:rsidR="00531D06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1D06">
              <w:rPr>
                <w:sz w:val="22"/>
                <w:szCs w:val="22"/>
              </w:rPr>
              <w:t>przetarg</w:t>
            </w:r>
            <w:r w:rsidR="00C73792">
              <w:rPr>
                <w:sz w:val="22"/>
                <w:szCs w:val="22"/>
              </w:rPr>
              <w:t>u</w:t>
            </w:r>
            <w:r w:rsidRPr="00531D06">
              <w:rPr>
                <w:sz w:val="22"/>
                <w:szCs w:val="22"/>
              </w:rPr>
              <w:t xml:space="preserve"> nieograniczony</w:t>
            </w:r>
            <w:r w:rsidR="00C73792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1D06">
              <w:rPr>
                <w:b/>
                <w:bCs/>
                <w:sz w:val="22"/>
                <w:szCs w:val="22"/>
              </w:rPr>
              <w:t>Zakup i dostawa środków kontrastowych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SZW/DZP/78/2021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2C7EE13" w14:textId="77777777" w:rsidR="00C73792" w:rsidRDefault="00C73792" w:rsidP="00C73792">
            <w:pPr>
              <w:jc w:val="both"/>
              <w:rPr>
                <w:bCs/>
                <w:sz w:val="22"/>
                <w:szCs w:val="22"/>
              </w:rPr>
            </w:pPr>
          </w:p>
          <w:p w14:paraId="6EB296F2" w14:textId="0BEC4962" w:rsidR="00C73792" w:rsidRPr="00607F9B" w:rsidRDefault="00C73792" w:rsidP="00C73792">
            <w:pPr>
              <w:jc w:val="both"/>
              <w:rPr>
                <w:sz w:val="22"/>
                <w:szCs w:val="22"/>
              </w:rPr>
            </w:pPr>
          </w:p>
        </w:tc>
      </w:tr>
    </w:tbl>
    <w:p w14:paraId="30CE1152" w14:textId="561E98D7" w:rsidR="008642B3" w:rsidRDefault="00C65E53" w:rsidP="00C7379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31D06" w:rsidRPr="00531D06">
        <w:rPr>
          <w:b/>
          <w:sz w:val="22"/>
          <w:szCs w:val="22"/>
        </w:rPr>
        <w:t>Szpital Wojewódzki w Poznaniu</w:t>
      </w:r>
      <w:r w:rsidR="00C73792">
        <w:rPr>
          <w:b/>
          <w:sz w:val="22"/>
          <w:szCs w:val="22"/>
        </w:rPr>
        <w:t xml:space="preserve">, </w:t>
      </w:r>
      <w:r w:rsidR="00531D06" w:rsidRPr="00531D0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31D06" w:rsidRPr="00531D06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EDA6477" w14:textId="77777777" w:rsidR="00C73792" w:rsidRDefault="00C73792" w:rsidP="00C7379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31D06" w14:paraId="733E1F76" w14:textId="77777777" w:rsidTr="006864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C7B42D7" w14:textId="77777777" w:rsidR="00531D06" w:rsidRPr="00D26ED6" w:rsidRDefault="00531D06" w:rsidP="00C73792">
            <w:pPr>
              <w:jc w:val="both"/>
              <w:rPr>
                <w:b/>
                <w:sz w:val="22"/>
                <w:szCs w:val="22"/>
              </w:rPr>
            </w:pPr>
            <w:r w:rsidRPr="00531D06">
              <w:rPr>
                <w:b/>
                <w:sz w:val="22"/>
                <w:szCs w:val="22"/>
              </w:rPr>
              <w:t>ASCLEPIOS S.A.</w:t>
            </w:r>
          </w:p>
          <w:p w14:paraId="4FC019F5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31D06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B09C8E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Wrocław</w:t>
            </w:r>
          </w:p>
          <w:p w14:paraId="6403F106" w14:textId="6ABCB32D" w:rsidR="00531D06" w:rsidRPr="00211A34" w:rsidRDefault="00531D06" w:rsidP="00C7379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379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31D0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1D06">
              <w:rPr>
                <w:sz w:val="22"/>
                <w:szCs w:val="22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44 982.00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425FC1" w14:textId="77777777" w:rsidR="00531D06" w:rsidRPr="00D26ED6" w:rsidRDefault="00531D06" w:rsidP="00C7379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602A28" w14:textId="77777777" w:rsidR="00531D06" w:rsidRDefault="00531D06" w:rsidP="00C73792">
            <w:pPr>
              <w:pStyle w:val="Nagwek"/>
              <w:tabs>
                <w:tab w:val="clear" w:pos="4536"/>
                <w:tab w:val="clear" w:pos="9072"/>
              </w:tabs>
            </w:pPr>
            <w:r w:rsidRPr="00531D06">
              <w:t>Oferta spełnia wymagania formalno-prawne i jest zgodna z SWZ. Jedyna oferta.</w:t>
            </w:r>
          </w:p>
        </w:tc>
      </w:tr>
      <w:tr w:rsidR="00531D06" w14:paraId="767B9B56" w14:textId="77777777" w:rsidTr="006864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149F764" w14:textId="77777777" w:rsidR="00531D06" w:rsidRPr="00D26ED6" w:rsidRDefault="00531D06" w:rsidP="00C73792">
            <w:pPr>
              <w:jc w:val="both"/>
              <w:rPr>
                <w:b/>
                <w:sz w:val="22"/>
                <w:szCs w:val="22"/>
              </w:rPr>
            </w:pPr>
            <w:r w:rsidRPr="00531D06">
              <w:rPr>
                <w:b/>
                <w:sz w:val="22"/>
                <w:szCs w:val="22"/>
              </w:rPr>
              <w:t>Urtica Sp. z o. o.</w:t>
            </w:r>
          </w:p>
          <w:p w14:paraId="7DA4852D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9604FD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Wrocław</w:t>
            </w:r>
          </w:p>
          <w:p w14:paraId="769248BC" w14:textId="05F4DBE5" w:rsidR="00531D06" w:rsidRPr="00211A34" w:rsidRDefault="00531D06" w:rsidP="00C7379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379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31D0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1D06">
              <w:rPr>
                <w:sz w:val="22"/>
                <w:szCs w:val="22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479 625.00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FD588B" w14:textId="77777777" w:rsidR="00531D06" w:rsidRPr="00D26ED6" w:rsidRDefault="00531D06" w:rsidP="00C7379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3ABD43" w14:textId="77777777" w:rsidR="00531D06" w:rsidRDefault="00531D06" w:rsidP="00C73792">
            <w:pPr>
              <w:pStyle w:val="Nagwek"/>
              <w:tabs>
                <w:tab w:val="clear" w:pos="4536"/>
                <w:tab w:val="clear" w:pos="9072"/>
              </w:tabs>
            </w:pPr>
            <w:r w:rsidRPr="00531D06">
              <w:t>Oferta spełnia wymagania formalno-prawne i jest zgodna z SWZ.</w:t>
            </w:r>
          </w:p>
        </w:tc>
      </w:tr>
      <w:tr w:rsidR="00531D06" w14:paraId="06327319" w14:textId="77777777" w:rsidTr="006864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F0336F0" w14:textId="77777777" w:rsidR="00531D06" w:rsidRPr="00D26ED6" w:rsidRDefault="00531D06" w:rsidP="00C73792">
            <w:pPr>
              <w:jc w:val="both"/>
              <w:rPr>
                <w:b/>
                <w:sz w:val="22"/>
                <w:szCs w:val="22"/>
              </w:rPr>
            </w:pPr>
            <w:r w:rsidRPr="00531D06">
              <w:rPr>
                <w:b/>
                <w:sz w:val="22"/>
                <w:szCs w:val="22"/>
              </w:rPr>
              <w:t>ASCLEPIOS S.A.</w:t>
            </w:r>
          </w:p>
          <w:p w14:paraId="395F8967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31D06">
              <w:rPr>
                <w:bCs/>
                <w:sz w:val="22"/>
                <w:szCs w:val="22"/>
              </w:rPr>
              <w:t>Hubska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2703C5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Wrocław</w:t>
            </w:r>
          </w:p>
          <w:p w14:paraId="51C19000" w14:textId="50A4978E" w:rsidR="00531D06" w:rsidRPr="00211A34" w:rsidRDefault="00531D06" w:rsidP="00C7379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379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31D0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1D06">
              <w:rPr>
                <w:sz w:val="22"/>
                <w:szCs w:val="22"/>
              </w:rPr>
              <w:t>Zadanie nr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4 492.00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BE3695" w14:textId="77777777" w:rsidR="00531D06" w:rsidRPr="00D26ED6" w:rsidRDefault="00531D06" w:rsidP="00C7379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14098CA" w14:textId="77777777" w:rsidR="00531D06" w:rsidRDefault="00531D06" w:rsidP="00C73792">
            <w:pPr>
              <w:pStyle w:val="Nagwek"/>
              <w:tabs>
                <w:tab w:val="clear" w:pos="4536"/>
                <w:tab w:val="clear" w:pos="9072"/>
              </w:tabs>
            </w:pPr>
            <w:r w:rsidRPr="00531D06">
              <w:t>Oferta spełnia wymagania formalno-prawne i jest zgodna z SWZ.</w:t>
            </w:r>
          </w:p>
        </w:tc>
      </w:tr>
      <w:tr w:rsidR="00531D06" w14:paraId="4AA777D8" w14:textId="77777777" w:rsidTr="006864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764745" w14:textId="77777777" w:rsidR="00531D06" w:rsidRPr="00D26ED6" w:rsidRDefault="00531D06" w:rsidP="00C73792">
            <w:pPr>
              <w:jc w:val="both"/>
              <w:rPr>
                <w:b/>
                <w:sz w:val="22"/>
                <w:szCs w:val="22"/>
              </w:rPr>
            </w:pPr>
            <w:r w:rsidRPr="00531D06">
              <w:rPr>
                <w:b/>
                <w:sz w:val="22"/>
                <w:szCs w:val="22"/>
              </w:rPr>
              <w:t>Urtica Sp. z o. o.</w:t>
            </w:r>
          </w:p>
          <w:p w14:paraId="4C98FCF4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2D0325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Wrocław</w:t>
            </w:r>
          </w:p>
          <w:p w14:paraId="085BC9F9" w14:textId="074F3A0E" w:rsidR="00531D06" w:rsidRPr="00211A34" w:rsidRDefault="00531D06" w:rsidP="00C7379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379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31D0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1D06">
              <w:rPr>
                <w:sz w:val="22"/>
                <w:szCs w:val="22"/>
              </w:rPr>
              <w:t>Zadanie nr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65 120.00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60166B" w14:textId="77777777" w:rsidR="00531D06" w:rsidRPr="00D26ED6" w:rsidRDefault="00531D06" w:rsidP="00C7379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548F338" w14:textId="77777777" w:rsidR="00531D06" w:rsidRDefault="00531D06" w:rsidP="00C73792">
            <w:pPr>
              <w:pStyle w:val="Nagwek"/>
              <w:tabs>
                <w:tab w:val="clear" w:pos="4536"/>
                <w:tab w:val="clear" w:pos="9072"/>
              </w:tabs>
            </w:pPr>
            <w:r w:rsidRPr="00531D06">
              <w:t>Oferta spełnia wymagania formalno-prawne i jest zgodna z SWZ. Jedyna oferta.</w:t>
            </w:r>
          </w:p>
        </w:tc>
      </w:tr>
      <w:tr w:rsidR="00531D06" w14:paraId="4AF6DF44" w14:textId="77777777" w:rsidTr="006864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5AD84C5" w14:textId="77777777" w:rsidR="00531D06" w:rsidRPr="00D26ED6" w:rsidRDefault="00531D06" w:rsidP="00C73792">
            <w:pPr>
              <w:jc w:val="both"/>
              <w:rPr>
                <w:b/>
                <w:sz w:val="22"/>
                <w:szCs w:val="22"/>
              </w:rPr>
            </w:pPr>
            <w:r w:rsidRPr="00531D06">
              <w:rPr>
                <w:b/>
                <w:sz w:val="22"/>
                <w:szCs w:val="22"/>
              </w:rPr>
              <w:t>Urtica Sp. z o. o.</w:t>
            </w:r>
          </w:p>
          <w:p w14:paraId="3CCB313D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ul. 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A2CC96D" w14:textId="77777777" w:rsidR="00531D06" w:rsidRPr="009F0E5C" w:rsidRDefault="00531D06" w:rsidP="00C73792">
            <w:pPr>
              <w:jc w:val="both"/>
              <w:rPr>
                <w:bCs/>
                <w:sz w:val="22"/>
                <w:szCs w:val="22"/>
              </w:rPr>
            </w:pPr>
            <w:r w:rsidRPr="00531D06">
              <w:rPr>
                <w:bCs/>
                <w:sz w:val="22"/>
                <w:szCs w:val="22"/>
              </w:rPr>
              <w:t>54-613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31D06">
              <w:rPr>
                <w:bCs/>
                <w:sz w:val="22"/>
                <w:szCs w:val="22"/>
              </w:rPr>
              <w:t>Wrocław</w:t>
            </w:r>
          </w:p>
          <w:p w14:paraId="1E18402C" w14:textId="230D6945" w:rsidR="00531D06" w:rsidRPr="00211A34" w:rsidRDefault="00531D06" w:rsidP="00C7379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379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31D0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31D06">
              <w:rPr>
                <w:sz w:val="22"/>
                <w:szCs w:val="22"/>
              </w:rPr>
              <w:t>Zadanie nr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31D06">
              <w:rPr>
                <w:b/>
                <w:sz w:val="22"/>
                <w:szCs w:val="22"/>
              </w:rPr>
              <w:t>4 309.00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629E59" w14:textId="77777777" w:rsidR="00531D06" w:rsidRPr="00D26ED6" w:rsidRDefault="00531D06" w:rsidP="00C7379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6175F4" w14:textId="77777777" w:rsidR="00531D06" w:rsidRDefault="00531D06" w:rsidP="00C73792">
            <w:pPr>
              <w:pStyle w:val="Nagwek"/>
              <w:tabs>
                <w:tab w:val="clear" w:pos="4536"/>
                <w:tab w:val="clear" w:pos="9072"/>
              </w:tabs>
            </w:pPr>
            <w:r w:rsidRPr="00531D06">
              <w:t>Oferta spełnia wymagania formalno-prawne i jest zgodna z SWZ.</w:t>
            </w:r>
          </w:p>
        </w:tc>
      </w:tr>
    </w:tbl>
    <w:p w14:paraId="7BE0146F" w14:textId="77777777" w:rsidR="003A0AFC" w:rsidRPr="00756CDA" w:rsidRDefault="00915B9E" w:rsidP="00C7379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092FE3B" w14:textId="77777777" w:rsidTr="00596EA3">
        <w:tc>
          <w:tcPr>
            <w:tcW w:w="2169" w:type="dxa"/>
            <w:shd w:val="clear" w:color="auto" w:fill="F3F3F3"/>
          </w:tcPr>
          <w:p w14:paraId="5E7CD345" w14:textId="77777777" w:rsidR="00211A34" w:rsidRPr="00211A34" w:rsidRDefault="00211A34" w:rsidP="00C7379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5C1DC19" w14:textId="77777777" w:rsidR="00211A34" w:rsidRPr="00211A34" w:rsidRDefault="00211A34" w:rsidP="00C7379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925A9B6" w14:textId="77777777" w:rsidR="00211A34" w:rsidRPr="00211A34" w:rsidRDefault="00211A34" w:rsidP="00C7379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4EC840F" w14:textId="77777777" w:rsidR="00211A34" w:rsidRPr="00211A34" w:rsidRDefault="00211A34" w:rsidP="00C7379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31D06" w:rsidRPr="00834EF4" w14:paraId="76CE34E0" w14:textId="77777777" w:rsidTr="0068645B">
        <w:tc>
          <w:tcPr>
            <w:tcW w:w="2169" w:type="dxa"/>
            <w:shd w:val="clear" w:color="auto" w:fill="auto"/>
          </w:tcPr>
          <w:p w14:paraId="422FDB8D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1</w:t>
            </w:r>
          </w:p>
        </w:tc>
        <w:tc>
          <w:tcPr>
            <w:tcW w:w="2793" w:type="dxa"/>
            <w:shd w:val="clear" w:color="auto" w:fill="auto"/>
          </w:tcPr>
          <w:p w14:paraId="410679F4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ASCLEPIOS S.A.</w:t>
            </w:r>
          </w:p>
          <w:p w14:paraId="3081554A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proofErr w:type="spellStart"/>
            <w:r w:rsidRPr="00531D06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44</w:t>
            </w:r>
          </w:p>
          <w:p w14:paraId="6CB1D4F1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D431250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229581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100,00</w:t>
            </w:r>
          </w:p>
        </w:tc>
      </w:tr>
      <w:tr w:rsidR="00531D06" w:rsidRPr="00834EF4" w14:paraId="798970C6" w14:textId="77777777" w:rsidTr="0068645B">
        <w:tc>
          <w:tcPr>
            <w:tcW w:w="2169" w:type="dxa"/>
            <w:shd w:val="clear" w:color="auto" w:fill="auto"/>
          </w:tcPr>
          <w:p w14:paraId="5FCF6C5C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337CF058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Urtica Sp. z o. o.</w:t>
            </w:r>
          </w:p>
          <w:p w14:paraId="5B1D4186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120</w:t>
            </w:r>
          </w:p>
          <w:p w14:paraId="0C679E8E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E3A5E23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3A5988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100,00</w:t>
            </w:r>
          </w:p>
        </w:tc>
      </w:tr>
      <w:tr w:rsidR="00531D06" w:rsidRPr="00834EF4" w14:paraId="675145AE" w14:textId="77777777" w:rsidTr="0068645B">
        <w:tc>
          <w:tcPr>
            <w:tcW w:w="2169" w:type="dxa"/>
            <w:shd w:val="clear" w:color="auto" w:fill="auto"/>
          </w:tcPr>
          <w:p w14:paraId="28B848E1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40D09769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D4D6F6A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77</w:t>
            </w:r>
          </w:p>
          <w:p w14:paraId="3EB7E7EF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0499F08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- 99.69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6BC44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99,69</w:t>
            </w:r>
          </w:p>
        </w:tc>
      </w:tr>
      <w:tr w:rsidR="00531D06" w:rsidRPr="00834EF4" w14:paraId="7D0D0FFA" w14:textId="77777777" w:rsidTr="0068645B">
        <w:tc>
          <w:tcPr>
            <w:tcW w:w="2169" w:type="dxa"/>
            <w:shd w:val="clear" w:color="auto" w:fill="auto"/>
          </w:tcPr>
          <w:p w14:paraId="33EB2144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5E680D9C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31D06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1D06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8DF06B1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9</w:t>
            </w:r>
          </w:p>
          <w:p w14:paraId="7F109927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AD059BD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- 98.42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0F8924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98,42</w:t>
            </w:r>
          </w:p>
        </w:tc>
      </w:tr>
      <w:tr w:rsidR="00531D06" w:rsidRPr="00834EF4" w14:paraId="3FE62FDB" w14:textId="77777777" w:rsidTr="0068645B">
        <w:tc>
          <w:tcPr>
            <w:tcW w:w="2169" w:type="dxa"/>
            <w:shd w:val="clear" w:color="auto" w:fill="auto"/>
          </w:tcPr>
          <w:p w14:paraId="792AEB38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2</w:t>
            </w:r>
          </w:p>
        </w:tc>
        <w:tc>
          <w:tcPr>
            <w:tcW w:w="2793" w:type="dxa"/>
            <w:shd w:val="clear" w:color="auto" w:fill="auto"/>
          </w:tcPr>
          <w:p w14:paraId="7E8EB7DB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ASCLEPIOS S.A.</w:t>
            </w:r>
          </w:p>
          <w:p w14:paraId="443037C8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proofErr w:type="spellStart"/>
            <w:r w:rsidRPr="00531D06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44</w:t>
            </w:r>
          </w:p>
          <w:p w14:paraId="08D8CACD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FE8D776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- 96.06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EC487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96,06</w:t>
            </w:r>
          </w:p>
        </w:tc>
      </w:tr>
      <w:tr w:rsidR="00531D06" w:rsidRPr="00834EF4" w14:paraId="66CB7133" w14:textId="77777777" w:rsidTr="0068645B">
        <w:tc>
          <w:tcPr>
            <w:tcW w:w="2169" w:type="dxa"/>
            <w:shd w:val="clear" w:color="auto" w:fill="auto"/>
          </w:tcPr>
          <w:p w14:paraId="7CC6C2F7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3</w:t>
            </w:r>
          </w:p>
        </w:tc>
        <w:tc>
          <w:tcPr>
            <w:tcW w:w="2793" w:type="dxa"/>
            <w:shd w:val="clear" w:color="auto" w:fill="auto"/>
          </w:tcPr>
          <w:p w14:paraId="703278D6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ASCLEPIOS S.A.</w:t>
            </w:r>
          </w:p>
          <w:p w14:paraId="5B52945D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proofErr w:type="spellStart"/>
            <w:r w:rsidRPr="00531D06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44</w:t>
            </w:r>
          </w:p>
          <w:p w14:paraId="0A129FE9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78D653F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71CCD2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100,00</w:t>
            </w:r>
          </w:p>
        </w:tc>
      </w:tr>
      <w:tr w:rsidR="00531D06" w:rsidRPr="00834EF4" w14:paraId="6E9F16F5" w14:textId="77777777" w:rsidTr="0068645B">
        <w:tc>
          <w:tcPr>
            <w:tcW w:w="2169" w:type="dxa"/>
            <w:shd w:val="clear" w:color="auto" w:fill="auto"/>
          </w:tcPr>
          <w:p w14:paraId="25C2945C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3</w:t>
            </w:r>
          </w:p>
        </w:tc>
        <w:tc>
          <w:tcPr>
            <w:tcW w:w="2793" w:type="dxa"/>
            <w:shd w:val="clear" w:color="auto" w:fill="auto"/>
          </w:tcPr>
          <w:p w14:paraId="34C2574D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31D06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1D06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1E9C028F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9</w:t>
            </w:r>
          </w:p>
          <w:p w14:paraId="621AFCC4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05FDCB8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- 13.03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A35FCD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13,03</w:t>
            </w:r>
          </w:p>
        </w:tc>
      </w:tr>
      <w:tr w:rsidR="00531D06" w:rsidRPr="00834EF4" w14:paraId="6FE97946" w14:textId="77777777" w:rsidTr="0068645B">
        <w:tc>
          <w:tcPr>
            <w:tcW w:w="2169" w:type="dxa"/>
            <w:shd w:val="clear" w:color="auto" w:fill="auto"/>
          </w:tcPr>
          <w:p w14:paraId="6840ACE3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4</w:t>
            </w:r>
          </w:p>
        </w:tc>
        <w:tc>
          <w:tcPr>
            <w:tcW w:w="2793" w:type="dxa"/>
            <w:shd w:val="clear" w:color="auto" w:fill="auto"/>
          </w:tcPr>
          <w:p w14:paraId="14357249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Urtica Sp. z o. o.</w:t>
            </w:r>
          </w:p>
          <w:p w14:paraId="616E0A9F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120</w:t>
            </w:r>
          </w:p>
          <w:p w14:paraId="559A6721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F733003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05A075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100,00</w:t>
            </w:r>
          </w:p>
        </w:tc>
      </w:tr>
      <w:tr w:rsidR="00531D06" w:rsidRPr="00834EF4" w14:paraId="2184FF2C" w14:textId="77777777" w:rsidTr="0068645B">
        <w:tc>
          <w:tcPr>
            <w:tcW w:w="2169" w:type="dxa"/>
            <w:shd w:val="clear" w:color="auto" w:fill="auto"/>
          </w:tcPr>
          <w:p w14:paraId="6ADE6B49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5</w:t>
            </w:r>
          </w:p>
        </w:tc>
        <w:tc>
          <w:tcPr>
            <w:tcW w:w="2793" w:type="dxa"/>
            <w:shd w:val="clear" w:color="auto" w:fill="auto"/>
          </w:tcPr>
          <w:p w14:paraId="71C6CF45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Urtica Sp. z o. o.</w:t>
            </w:r>
          </w:p>
          <w:p w14:paraId="730A7EBA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ul. 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120</w:t>
            </w:r>
          </w:p>
          <w:p w14:paraId="74AC9EBA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54-613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D523AD6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A7E18E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100,00</w:t>
            </w:r>
          </w:p>
        </w:tc>
      </w:tr>
      <w:tr w:rsidR="00531D06" w:rsidRPr="00834EF4" w14:paraId="67BF1E9D" w14:textId="77777777" w:rsidTr="0068645B">
        <w:tc>
          <w:tcPr>
            <w:tcW w:w="2169" w:type="dxa"/>
            <w:shd w:val="clear" w:color="auto" w:fill="auto"/>
          </w:tcPr>
          <w:p w14:paraId="063DF4C2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5</w:t>
            </w:r>
          </w:p>
        </w:tc>
        <w:tc>
          <w:tcPr>
            <w:tcW w:w="2793" w:type="dxa"/>
            <w:shd w:val="clear" w:color="auto" w:fill="auto"/>
          </w:tcPr>
          <w:p w14:paraId="11E36BAE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r w:rsidRPr="00531D06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A6A456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77</w:t>
            </w:r>
          </w:p>
          <w:p w14:paraId="7FFB64EF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A5C2207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- 99.77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925476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99,77</w:t>
            </w:r>
          </w:p>
        </w:tc>
      </w:tr>
      <w:tr w:rsidR="00531D06" w:rsidRPr="00834EF4" w14:paraId="32D40456" w14:textId="77777777" w:rsidTr="0068645B">
        <w:tc>
          <w:tcPr>
            <w:tcW w:w="2169" w:type="dxa"/>
            <w:shd w:val="clear" w:color="auto" w:fill="auto"/>
          </w:tcPr>
          <w:p w14:paraId="2A064EAB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31D06">
              <w:rPr>
                <w:sz w:val="20"/>
                <w:szCs w:val="20"/>
              </w:rPr>
              <w:t>Zadanie nr 5</w:t>
            </w:r>
          </w:p>
        </w:tc>
        <w:tc>
          <w:tcPr>
            <w:tcW w:w="2793" w:type="dxa"/>
            <w:shd w:val="clear" w:color="auto" w:fill="auto"/>
          </w:tcPr>
          <w:p w14:paraId="4F04C399" w14:textId="77777777" w:rsidR="00531D06" w:rsidRPr="00211A34" w:rsidRDefault="00531D06" w:rsidP="00C7379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31D06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31D06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4D09762" w14:textId="77777777" w:rsidR="00531D06" w:rsidRPr="00211A34" w:rsidRDefault="00531D06" w:rsidP="00C73792">
            <w:pPr>
              <w:rPr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9</w:t>
            </w:r>
          </w:p>
          <w:p w14:paraId="514C3310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31D06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34FC9F2" w14:textId="77777777" w:rsidR="00531D06" w:rsidRPr="00211A34" w:rsidRDefault="00531D06" w:rsidP="00C73792">
            <w:pPr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>1 - Cena - 99.62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0340A6" w14:textId="77777777" w:rsidR="00531D06" w:rsidRPr="00211A34" w:rsidRDefault="00531D06" w:rsidP="00C73792">
            <w:pPr>
              <w:jc w:val="center"/>
              <w:rPr>
                <w:color w:val="000000"/>
                <w:sz w:val="20"/>
                <w:szCs w:val="20"/>
              </w:rPr>
            </w:pPr>
            <w:r w:rsidRPr="00531D06">
              <w:rPr>
                <w:sz w:val="20"/>
                <w:szCs w:val="20"/>
              </w:rPr>
              <w:t xml:space="preserve">  99,62</w:t>
            </w:r>
          </w:p>
        </w:tc>
      </w:tr>
    </w:tbl>
    <w:p w14:paraId="0AB71D87" w14:textId="77777777" w:rsidR="00E85D70" w:rsidRDefault="00E85D70" w:rsidP="00C73792">
      <w:pPr>
        <w:jc w:val="both"/>
        <w:rPr>
          <w:color w:val="000000"/>
        </w:rPr>
      </w:pPr>
    </w:p>
    <w:p w14:paraId="2DF4860E" w14:textId="77777777" w:rsidR="008642B3" w:rsidRPr="001B7815" w:rsidRDefault="00B464D3" w:rsidP="00C7379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2039ADE" w14:textId="77777777" w:rsidTr="00596EA3">
        <w:tc>
          <w:tcPr>
            <w:tcW w:w="871" w:type="dxa"/>
            <w:shd w:val="clear" w:color="auto" w:fill="F3F3F3"/>
            <w:vAlign w:val="center"/>
          </w:tcPr>
          <w:p w14:paraId="18C7A1E7" w14:textId="77777777" w:rsidR="00211A34" w:rsidRPr="00596EA3" w:rsidRDefault="00596EA3" w:rsidP="00C7379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D9AD417" w14:textId="77777777" w:rsidR="00211A34" w:rsidRPr="00596EA3" w:rsidRDefault="00596EA3" w:rsidP="00C7379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7C74088" w14:textId="77777777" w:rsidR="00211A34" w:rsidRPr="00596EA3" w:rsidRDefault="00211A34" w:rsidP="00C7379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13A5C0F" w14:textId="77777777" w:rsidTr="00596EA3">
        <w:tc>
          <w:tcPr>
            <w:tcW w:w="871" w:type="dxa"/>
            <w:vAlign w:val="center"/>
          </w:tcPr>
          <w:p w14:paraId="4F58FB0F" w14:textId="77777777" w:rsidR="00211A34" w:rsidRPr="00596EA3" w:rsidRDefault="00211A34" w:rsidP="00C73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3A44212" w14:textId="77777777" w:rsidR="00211A34" w:rsidRPr="00596EA3" w:rsidRDefault="00211A34" w:rsidP="00C73792">
            <w:pPr>
              <w:rPr>
                <w:b/>
                <w:bCs/>
                <w:sz w:val="22"/>
                <w:szCs w:val="22"/>
              </w:rPr>
            </w:pPr>
          </w:p>
          <w:p w14:paraId="6F877B49" w14:textId="77777777" w:rsidR="00211A34" w:rsidRPr="00211A34" w:rsidRDefault="00211A34" w:rsidP="00C73792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3B919C0D" w14:textId="77777777" w:rsidR="00211A34" w:rsidRPr="00211A34" w:rsidRDefault="00211A34" w:rsidP="00C73792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C1C745D" w14:textId="77777777" w:rsidR="00211A34" w:rsidRPr="00596EA3" w:rsidRDefault="00211A34" w:rsidP="00C73792">
            <w:pPr>
              <w:rPr>
                <w:sz w:val="22"/>
                <w:szCs w:val="22"/>
              </w:rPr>
            </w:pPr>
          </w:p>
          <w:p w14:paraId="4AA9053A" w14:textId="77777777" w:rsidR="00211A34" w:rsidRPr="00596EA3" w:rsidRDefault="00211A34" w:rsidP="00C73792">
            <w:pPr>
              <w:jc w:val="both"/>
              <w:rPr>
                <w:sz w:val="22"/>
                <w:szCs w:val="22"/>
              </w:rPr>
            </w:pPr>
          </w:p>
        </w:tc>
      </w:tr>
    </w:tbl>
    <w:p w14:paraId="46EA8B0F" w14:textId="77777777" w:rsidR="008642B3" w:rsidRDefault="008642B3" w:rsidP="00C73792">
      <w:pPr>
        <w:jc w:val="both"/>
        <w:rPr>
          <w:color w:val="000000"/>
          <w:sz w:val="16"/>
          <w:szCs w:val="16"/>
        </w:rPr>
      </w:pPr>
    </w:p>
    <w:p w14:paraId="2EE58F99" w14:textId="77777777" w:rsidR="009F0E5C" w:rsidRDefault="009F0E5C" w:rsidP="00C73792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37C2AF8F" w14:textId="77777777" w:rsidR="00F960D7" w:rsidRPr="00F33C66" w:rsidRDefault="00A029B8" w:rsidP="00C73792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31D06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42D5C5A9" w14:textId="77777777" w:rsidR="00F960D7" w:rsidRPr="00F33C66" w:rsidRDefault="00D8427E" w:rsidP="00C737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E0CAD87" w14:textId="77777777" w:rsidR="00F960D7" w:rsidRDefault="00F960D7" w:rsidP="00C73792">
      <w:pPr>
        <w:jc w:val="both"/>
        <w:rPr>
          <w:bCs/>
        </w:rPr>
      </w:pPr>
    </w:p>
    <w:p w14:paraId="6769D24E" w14:textId="5E59A1B5" w:rsidR="00B464D3" w:rsidRDefault="00B464D3" w:rsidP="00C73792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F9D7732" w14:textId="6EA003BE" w:rsidR="00C73792" w:rsidRDefault="00C73792" w:rsidP="00C73792">
      <w:pPr>
        <w:ind w:left="3119" w:firstLine="425"/>
        <w:jc w:val="right"/>
        <w:rPr>
          <w:i/>
          <w:sz w:val="22"/>
          <w:szCs w:val="22"/>
        </w:rPr>
      </w:pPr>
    </w:p>
    <w:p w14:paraId="7E6E9C2E" w14:textId="77777777" w:rsidR="00C73792" w:rsidRDefault="00C73792" w:rsidP="00C7379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746A811A" w14:textId="77777777" w:rsidR="00C73792" w:rsidRDefault="00C73792" w:rsidP="00C7379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34E7ADF8" w14:textId="77777777" w:rsidR="00C73792" w:rsidRPr="00B464D3" w:rsidRDefault="00C73792" w:rsidP="00C73792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Piotr Nowicki</w:t>
      </w:r>
    </w:p>
    <w:p w14:paraId="0BBC76FA" w14:textId="77777777" w:rsidR="00C73792" w:rsidRPr="004229DE" w:rsidRDefault="00C73792" w:rsidP="00C73792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D05F58F" w14:textId="77777777" w:rsidR="008642B3" w:rsidRPr="00B464D3" w:rsidRDefault="008642B3" w:rsidP="00C73792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9C8AC" w14:textId="77777777" w:rsidR="000A2A57" w:rsidRDefault="000A2A57">
      <w:r>
        <w:separator/>
      </w:r>
    </w:p>
  </w:endnote>
  <w:endnote w:type="continuationSeparator" w:id="0">
    <w:p w14:paraId="6F1DFCF6" w14:textId="77777777" w:rsidR="000A2A57" w:rsidRDefault="000A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6F1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41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86B7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3A00A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609D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9C0CA" w14:textId="77777777" w:rsidR="000A2A57" w:rsidRDefault="000A2A57">
      <w:r>
        <w:separator/>
      </w:r>
    </w:p>
  </w:footnote>
  <w:footnote w:type="continuationSeparator" w:id="0">
    <w:p w14:paraId="568316BB" w14:textId="77777777" w:rsidR="000A2A57" w:rsidRDefault="000A2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E2DA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3E4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486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A57"/>
    <w:rsid w:val="00022322"/>
    <w:rsid w:val="00042497"/>
    <w:rsid w:val="000A2A5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D06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379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073D5"/>
  <w15:chartTrackingRefBased/>
  <w15:docId w15:val="{8A422A94-C464-46B7-B923-52238F73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7379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566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2022-02-14T08:53:00Z</cp:lastPrinted>
  <dcterms:created xsi:type="dcterms:W3CDTF">2022-02-14T08:53:00Z</dcterms:created>
  <dcterms:modified xsi:type="dcterms:W3CDTF">2022-02-14T08:53:00Z</dcterms:modified>
</cp:coreProperties>
</file>