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5376F8" w:rsidRDefault="001A7F24" w:rsidP="005376F8">
      <w:pPr>
        <w:spacing w:after="240"/>
        <w:rPr>
          <w:rFonts w:ascii="Arial Narrow" w:hAnsi="Arial Narrow" w:cs="Arial"/>
          <w:sz w:val="22"/>
          <w:szCs w:val="22"/>
        </w:rPr>
      </w:pPr>
      <w:bookmarkStart w:id="0" w:name="_Hlk52197885"/>
      <w:r w:rsidRPr="005376F8">
        <w:rPr>
          <w:rFonts w:ascii="Arial Narrow" w:hAnsi="Arial Narrow" w:cs="Arial"/>
          <w:b/>
          <w:bCs/>
          <w:sz w:val="22"/>
          <w:szCs w:val="22"/>
        </w:rPr>
        <w:t>10WSKzP SPZOZ</w:t>
      </w:r>
      <w:r w:rsidR="005376F8" w:rsidRPr="005376F8">
        <w:rPr>
          <w:rFonts w:ascii="Arial Narrow" w:hAnsi="Arial Narrow" w:cs="Arial"/>
          <w:sz w:val="22"/>
          <w:szCs w:val="22"/>
        </w:rPr>
        <w:t xml:space="preserve"> </w:t>
      </w:r>
      <w:r w:rsidR="005376F8">
        <w:rPr>
          <w:rFonts w:ascii="Arial Narrow" w:hAnsi="Arial Narrow" w:cs="Arial"/>
          <w:sz w:val="22"/>
          <w:szCs w:val="22"/>
        </w:rPr>
        <w:tab/>
      </w:r>
      <w:r w:rsidR="005376F8">
        <w:rPr>
          <w:rFonts w:ascii="Arial Narrow" w:hAnsi="Arial Narrow" w:cs="Arial"/>
          <w:sz w:val="22"/>
          <w:szCs w:val="22"/>
        </w:rPr>
        <w:tab/>
      </w:r>
      <w:r w:rsidR="005376F8">
        <w:rPr>
          <w:rFonts w:ascii="Arial Narrow" w:hAnsi="Arial Narrow" w:cs="Arial"/>
          <w:sz w:val="22"/>
          <w:szCs w:val="22"/>
        </w:rPr>
        <w:tab/>
      </w:r>
      <w:r w:rsidR="005376F8">
        <w:rPr>
          <w:rFonts w:ascii="Arial Narrow" w:hAnsi="Arial Narrow" w:cs="Arial"/>
          <w:sz w:val="22"/>
          <w:szCs w:val="22"/>
        </w:rPr>
        <w:tab/>
      </w:r>
      <w:r w:rsidR="005376F8">
        <w:rPr>
          <w:rFonts w:ascii="Arial Narrow" w:hAnsi="Arial Narrow" w:cs="Arial"/>
          <w:sz w:val="22"/>
          <w:szCs w:val="22"/>
        </w:rPr>
        <w:tab/>
      </w:r>
      <w:r w:rsidR="005376F8">
        <w:rPr>
          <w:rFonts w:ascii="Arial Narrow" w:hAnsi="Arial Narrow" w:cs="Arial"/>
          <w:sz w:val="22"/>
          <w:szCs w:val="22"/>
        </w:rPr>
        <w:tab/>
      </w:r>
      <w:r w:rsidR="005376F8">
        <w:rPr>
          <w:rFonts w:ascii="Arial Narrow" w:hAnsi="Arial Narrow" w:cs="Arial"/>
          <w:sz w:val="22"/>
          <w:szCs w:val="22"/>
        </w:rPr>
        <w:tab/>
      </w:r>
      <w:r w:rsidR="005376F8" w:rsidRPr="005376F8">
        <w:rPr>
          <w:rFonts w:ascii="Arial Narrow" w:hAnsi="Arial Narrow" w:cs="Arial"/>
          <w:sz w:val="22"/>
          <w:szCs w:val="22"/>
        </w:rPr>
        <w:t>Bydgoszcz dnia: 2022-02-15</w:t>
      </w:r>
      <w:r w:rsidR="005376F8">
        <w:rPr>
          <w:rFonts w:ascii="Arial Narrow" w:hAnsi="Arial Narrow" w:cs="Arial"/>
          <w:sz w:val="22"/>
          <w:szCs w:val="22"/>
        </w:rPr>
        <w:br/>
      </w:r>
      <w:r w:rsidRPr="005376F8">
        <w:rPr>
          <w:rFonts w:ascii="Arial Narrow" w:hAnsi="Arial Narrow" w:cs="Arial"/>
          <w:sz w:val="22"/>
          <w:szCs w:val="22"/>
        </w:rPr>
        <w:t>Powstańców Warszawy</w:t>
      </w:r>
      <w:r w:rsidR="00D665F5" w:rsidRPr="005376F8">
        <w:rPr>
          <w:rFonts w:ascii="Arial Narrow" w:hAnsi="Arial Narrow" w:cs="Arial"/>
          <w:sz w:val="22"/>
          <w:szCs w:val="22"/>
        </w:rPr>
        <w:t xml:space="preserve"> </w:t>
      </w:r>
      <w:r w:rsidRPr="005376F8">
        <w:rPr>
          <w:rFonts w:ascii="Arial Narrow" w:hAnsi="Arial Narrow" w:cs="Arial"/>
          <w:sz w:val="22"/>
          <w:szCs w:val="22"/>
        </w:rPr>
        <w:t>5</w:t>
      </w:r>
      <w:r w:rsidR="005376F8">
        <w:rPr>
          <w:rFonts w:ascii="Arial Narrow" w:hAnsi="Arial Narrow" w:cs="Arial"/>
          <w:sz w:val="22"/>
          <w:szCs w:val="22"/>
        </w:rPr>
        <w:br/>
      </w:r>
      <w:r w:rsidRPr="005376F8">
        <w:rPr>
          <w:rFonts w:ascii="Arial Narrow" w:hAnsi="Arial Narrow" w:cs="Arial"/>
          <w:sz w:val="22"/>
          <w:szCs w:val="22"/>
        </w:rPr>
        <w:t>85-681</w:t>
      </w:r>
      <w:r w:rsidR="00D665F5" w:rsidRPr="005376F8">
        <w:rPr>
          <w:rFonts w:ascii="Arial Narrow" w:hAnsi="Arial Narrow" w:cs="Arial"/>
          <w:sz w:val="22"/>
          <w:szCs w:val="22"/>
        </w:rPr>
        <w:t xml:space="preserve"> </w:t>
      </w:r>
      <w:r w:rsidRPr="005376F8">
        <w:rPr>
          <w:rFonts w:ascii="Arial Narrow" w:hAnsi="Arial Narrow" w:cs="Arial"/>
          <w:sz w:val="22"/>
          <w:szCs w:val="22"/>
        </w:rPr>
        <w:t>Bydgoszcz</w:t>
      </w:r>
      <w:r w:rsidR="005376F8">
        <w:rPr>
          <w:rFonts w:ascii="Arial Narrow" w:hAnsi="Arial Narrow" w:cs="Arial"/>
          <w:sz w:val="22"/>
          <w:szCs w:val="22"/>
        </w:rPr>
        <w:br/>
      </w:r>
      <w:r w:rsidR="00D665F5" w:rsidRPr="005376F8">
        <w:rPr>
          <w:rFonts w:ascii="Arial Narrow" w:hAnsi="Arial Narrow" w:cs="Arial"/>
          <w:bCs/>
          <w:sz w:val="22"/>
          <w:szCs w:val="22"/>
        </w:rPr>
        <w:t>……………………………………</w:t>
      </w:r>
      <w:r w:rsidR="005376F8">
        <w:rPr>
          <w:rFonts w:ascii="Arial Narrow" w:hAnsi="Arial Narrow" w:cs="Arial"/>
          <w:sz w:val="22"/>
          <w:szCs w:val="22"/>
        </w:rPr>
        <w:br/>
      </w:r>
      <w:r w:rsidR="00D665F5" w:rsidRPr="005376F8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D665F5" w:rsidRPr="005376F8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5376F8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5376F8">
        <w:rPr>
          <w:rFonts w:ascii="Arial Narrow" w:hAnsi="Arial Narrow" w:cs="Arial"/>
          <w:sz w:val="22"/>
          <w:szCs w:val="22"/>
        </w:rPr>
        <w:t>Znak sprawy:</w:t>
      </w:r>
      <w:r w:rsidRPr="005376F8">
        <w:rPr>
          <w:rFonts w:ascii="Arial Narrow" w:hAnsi="Arial Narrow" w:cs="Arial"/>
          <w:b/>
          <w:sz w:val="22"/>
          <w:szCs w:val="22"/>
        </w:rPr>
        <w:t xml:space="preserve"> </w:t>
      </w:r>
      <w:r w:rsidR="001A7F24" w:rsidRPr="005376F8">
        <w:rPr>
          <w:rFonts w:ascii="Arial Narrow" w:hAnsi="Arial Narrow" w:cs="Arial"/>
          <w:b/>
          <w:sz w:val="22"/>
          <w:szCs w:val="22"/>
        </w:rPr>
        <w:t>1/2022</w:t>
      </w:r>
      <w:r w:rsidR="00A80738" w:rsidRPr="005376F8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5376F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5376F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5376F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5376F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5376F8">
        <w:rPr>
          <w:rFonts w:ascii="Arial Narrow" w:hAnsi="Arial Narrow" w:cs="Arial"/>
          <w:b/>
          <w:spacing w:val="20"/>
          <w:sz w:val="22"/>
          <w:szCs w:val="22"/>
        </w:rPr>
        <w:t>INFORMACJA Z OTWARCIA OFERT</w:t>
      </w:r>
    </w:p>
    <w:p w:rsidR="00A80738" w:rsidRPr="005376F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  <w:szCs w:val="22"/>
        </w:rPr>
      </w:pPr>
    </w:p>
    <w:p w:rsidR="00C659E2" w:rsidRPr="005376F8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5376F8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5376F8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1A7F24" w:rsidRPr="005376F8">
        <w:rPr>
          <w:rFonts w:ascii="Arial Narrow" w:hAnsi="Arial Narrow" w:cs="Arial"/>
          <w:sz w:val="22"/>
          <w:szCs w:val="22"/>
        </w:rPr>
        <w:t>przetarg nieograniczony</w:t>
      </w:r>
      <w:r w:rsidRPr="005376F8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5376F8" w:rsidRDefault="001A7F24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5376F8">
        <w:rPr>
          <w:rFonts w:ascii="Arial Narrow" w:hAnsi="Arial Narrow" w:cs="Arial"/>
          <w:b/>
          <w:sz w:val="22"/>
          <w:szCs w:val="22"/>
        </w:rPr>
        <w:t>Dostawy sukcesywne materiałów z włókniny na okres 12 miesięcy</w:t>
      </w:r>
    </w:p>
    <w:p w:rsidR="00D665F5" w:rsidRPr="005376F8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5376F8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5376F8">
        <w:rPr>
          <w:rFonts w:ascii="Arial Narrow" w:hAnsi="Arial Narrow" w:cs="Arial"/>
          <w:sz w:val="22"/>
          <w:szCs w:val="22"/>
        </w:rPr>
        <w:t>2</w:t>
      </w:r>
      <w:r w:rsidRPr="005376F8">
        <w:rPr>
          <w:rFonts w:ascii="Arial Narrow" w:hAnsi="Arial Narrow" w:cs="Arial"/>
          <w:sz w:val="22"/>
          <w:szCs w:val="22"/>
        </w:rPr>
        <w:t xml:space="preserve"> ust. 5 </w:t>
      </w:r>
      <w:r w:rsidRPr="005376F8">
        <w:rPr>
          <w:rFonts w:ascii="Arial Narrow" w:hAnsi="Arial Narrow" w:cs="Arial"/>
          <w:bCs/>
          <w:sz w:val="22"/>
          <w:szCs w:val="22"/>
        </w:rPr>
        <w:t>ustawy z dnia 11 września 2019 r. Prawo zamówień pu</w:t>
      </w:r>
      <w:bookmarkStart w:id="1" w:name="_GoBack"/>
      <w:bookmarkEnd w:id="1"/>
      <w:r w:rsidRPr="005376F8">
        <w:rPr>
          <w:rFonts w:ascii="Arial Narrow" w:hAnsi="Arial Narrow" w:cs="Arial"/>
          <w:bCs/>
          <w:sz w:val="22"/>
          <w:szCs w:val="22"/>
        </w:rPr>
        <w:t>blicznych</w:t>
      </w:r>
      <w:r w:rsidRPr="005376F8">
        <w:rPr>
          <w:rFonts w:ascii="Arial Narrow" w:hAnsi="Arial Narrow" w:cs="Arial"/>
          <w:sz w:val="22"/>
          <w:szCs w:val="22"/>
        </w:rPr>
        <w:t xml:space="preserve"> </w:t>
      </w:r>
      <w:r w:rsidR="001A7F24" w:rsidRPr="005376F8">
        <w:rPr>
          <w:rFonts w:ascii="Arial Narrow" w:hAnsi="Arial Narrow" w:cs="Arial"/>
          <w:sz w:val="22"/>
          <w:szCs w:val="22"/>
        </w:rPr>
        <w:t>(</w:t>
      </w:r>
      <w:proofErr w:type="spellStart"/>
      <w:r w:rsidR="001A7F24" w:rsidRPr="005376F8">
        <w:rPr>
          <w:rFonts w:ascii="Arial Narrow" w:hAnsi="Arial Narrow" w:cs="Arial"/>
          <w:sz w:val="22"/>
          <w:szCs w:val="22"/>
        </w:rPr>
        <w:t>t.j</w:t>
      </w:r>
      <w:proofErr w:type="spellEnd"/>
      <w:r w:rsidR="001A7F24" w:rsidRPr="005376F8">
        <w:rPr>
          <w:rFonts w:ascii="Arial Narrow" w:hAnsi="Arial Narrow" w:cs="Arial"/>
          <w:sz w:val="22"/>
          <w:szCs w:val="22"/>
        </w:rPr>
        <w:t>. Dz.U. z 2021r. poz. 1129)</w:t>
      </w:r>
      <w:r w:rsidR="00490DC0" w:rsidRPr="005376F8">
        <w:rPr>
          <w:rFonts w:ascii="Arial Narrow" w:hAnsi="Arial Narrow" w:cs="Arial"/>
          <w:sz w:val="22"/>
          <w:szCs w:val="22"/>
        </w:rPr>
        <w:t xml:space="preserve"> </w:t>
      </w:r>
      <w:r w:rsidRPr="005376F8">
        <w:rPr>
          <w:rFonts w:ascii="Arial Narrow" w:hAnsi="Arial Narrow" w:cs="Arial"/>
          <w:sz w:val="22"/>
          <w:szCs w:val="22"/>
        </w:rPr>
        <w:t>udostępnia</w:t>
      </w:r>
      <w:r w:rsidR="00F95C33" w:rsidRPr="005376F8">
        <w:rPr>
          <w:rFonts w:ascii="Arial Narrow" w:hAnsi="Arial Narrow" w:cs="Arial"/>
          <w:sz w:val="22"/>
          <w:szCs w:val="22"/>
        </w:rPr>
        <w:t xml:space="preserve"> </w:t>
      </w:r>
      <w:r w:rsidR="004C7E9B" w:rsidRPr="005376F8">
        <w:rPr>
          <w:rFonts w:ascii="Arial Narrow" w:hAnsi="Arial Narrow" w:cs="Arial"/>
          <w:sz w:val="22"/>
          <w:szCs w:val="22"/>
        </w:rPr>
        <w:t>informacj</w:t>
      </w:r>
      <w:r w:rsidR="00577BC6" w:rsidRPr="005376F8">
        <w:rPr>
          <w:rFonts w:ascii="Arial Narrow" w:hAnsi="Arial Narrow" w:cs="Arial"/>
          <w:sz w:val="22"/>
          <w:szCs w:val="22"/>
        </w:rPr>
        <w:t>ę</w:t>
      </w:r>
      <w:r w:rsidR="00035488" w:rsidRPr="005376F8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5376F8">
        <w:rPr>
          <w:rFonts w:ascii="Arial Narrow" w:hAnsi="Arial Narrow" w:cs="Arial"/>
          <w:sz w:val="22"/>
          <w:szCs w:val="22"/>
        </w:rPr>
        <w:t>.</w:t>
      </w:r>
    </w:p>
    <w:p w:rsidR="00A80738" w:rsidRPr="005376F8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5376F8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5376F8">
        <w:rPr>
          <w:rFonts w:ascii="Arial Narrow" w:hAnsi="Arial Narrow" w:cs="Arial"/>
          <w:sz w:val="22"/>
          <w:szCs w:val="22"/>
        </w:rPr>
        <w:t xml:space="preserve"> w dniu </w:t>
      </w:r>
      <w:r w:rsidR="001A7F24" w:rsidRPr="005376F8">
        <w:rPr>
          <w:rFonts w:ascii="Arial Narrow" w:hAnsi="Arial Narrow" w:cs="Arial"/>
          <w:sz w:val="22"/>
          <w:szCs w:val="22"/>
        </w:rPr>
        <w:t>15/02/2022</w:t>
      </w:r>
      <w:r w:rsidR="00FF4AB1" w:rsidRPr="005376F8">
        <w:rPr>
          <w:rFonts w:ascii="Arial Narrow" w:hAnsi="Arial Narrow" w:cs="Arial"/>
          <w:sz w:val="22"/>
          <w:szCs w:val="22"/>
        </w:rPr>
        <w:t xml:space="preserve"> o godz. </w:t>
      </w:r>
      <w:r w:rsidR="001A7F24" w:rsidRPr="005376F8">
        <w:rPr>
          <w:rFonts w:ascii="Arial Narrow" w:hAnsi="Arial Narrow" w:cs="Arial"/>
          <w:sz w:val="22"/>
          <w:szCs w:val="22"/>
        </w:rPr>
        <w:t>08:30</w:t>
      </w:r>
      <w:r w:rsidRPr="005376F8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5376F8" w:rsidTr="00C82837">
        <w:tc>
          <w:tcPr>
            <w:tcW w:w="993" w:type="dxa"/>
            <w:shd w:val="clear" w:color="auto" w:fill="auto"/>
            <w:vAlign w:val="center"/>
          </w:tcPr>
          <w:p w:rsidR="006B27ED" w:rsidRPr="005376F8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5376F8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Nr</w:t>
            </w:r>
            <w:r w:rsidR="00C82837"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5376F8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5376F8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1A7F24" w:rsidRPr="005376F8" w:rsidTr="004C1408">
        <w:tc>
          <w:tcPr>
            <w:tcW w:w="993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1A7F24" w:rsidRPr="005376F8" w:rsidRDefault="001A7F24" w:rsidP="004C1408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Paul Hartmann Polska Sp. z o.o.</w:t>
            </w:r>
          </w:p>
          <w:p w:rsidR="001A7F24" w:rsidRPr="005376F8" w:rsidRDefault="001A7F24" w:rsidP="004C140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Żeromskiego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>17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1A7F24" w:rsidRPr="005376F8" w:rsidRDefault="001A7F24" w:rsidP="004C140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95-200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68 767.45 zł</w:t>
            </w:r>
          </w:p>
        </w:tc>
      </w:tr>
      <w:tr w:rsidR="001A7F24" w:rsidRPr="005376F8" w:rsidTr="004C1408">
        <w:tc>
          <w:tcPr>
            <w:tcW w:w="993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:rsidR="001A7F24" w:rsidRPr="005376F8" w:rsidRDefault="001A7F24" w:rsidP="004C1408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Paul Hartmann Polska Sp. z o.o.</w:t>
            </w:r>
          </w:p>
          <w:p w:rsidR="001A7F24" w:rsidRPr="005376F8" w:rsidRDefault="001A7F24" w:rsidP="004C140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Żeromskiego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>17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1A7F24" w:rsidRPr="005376F8" w:rsidRDefault="001A7F24" w:rsidP="004C140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95-200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1 560.00 zł</w:t>
            </w:r>
          </w:p>
        </w:tc>
      </w:tr>
      <w:tr w:rsidR="001A7F24" w:rsidRPr="005376F8" w:rsidTr="004C1408">
        <w:tc>
          <w:tcPr>
            <w:tcW w:w="993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1A7F24" w:rsidRPr="005376F8" w:rsidRDefault="001A7F24" w:rsidP="004C1408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376F8">
              <w:rPr>
                <w:rFonts w:ascii="Arial Narrow" w:hAnsi="Arial Narrow" w:cs="Arial"/>
                <w:sz w:val="22"/>
                <w:szCs w:val="22"/>
              </w:rPr>
              <w:t>Polmil</w:t>
            </w:r>
            <w:proofErr w:type="spellEnd"/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sp. z o. o. S. K. A.</w:t>
            </w:r>
          </w:p>
          <w:p w:rsidR="001A7F24" w:rsidRPr="005376F8" w:rsidRDefault="001A7F24" w:rsidP="004C140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Przemysłowa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>8</w:t>
            </w:r>
            <w:r w:rsidR="005376F8">
              <w:rPr>
                <w:rFonts w:ascii="Arial Narrow" w:hAnsi="Arial Narrow" w:cs="Arial"/>
                <w:sz w:val="22"/>
                <w:szCs w:val="22"/>
              </w:rPr>
              <w:t>B</w:t>
            </w:r>
          </w:p>
          <w:p w:rsidR="001A7F24" w:rsidRPr="005376F8" w:rsidRDefault="001A7F24" w:rsidP="004C140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85-758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19 353.60 zł</w:t>
            </w:r>
          </w:p>
        </w:tc>
      </w:tr>
      <w:tr w:rsidR="001A7F24" w:rsidRPr="005376F8" w:rsidTr="004C1408">
        <w:tc>
          <w:tcPr>
            <w:tcW w:w="993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1A7F24" w:rsidRPr="005376F8" w:rsidRDefault="001A7F24" w:rsidP="004C1408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376F8">
              <w:rPr>
                <w:rFonts w:ascii="Arial Narrow" w:hAnsi="Arial Narrow" w:cs="Arial"/>
                <w:sz w:val="22"/>
                <w:szCs w:val="22"/>
              </w:rPr>
              <w:t>Polmil</w:t>
            </w:r>
            <w:proofErr w:type="spellEnd"/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sp. z o. o. S. K. A.</w:t>
            </w:r>
          </w:p>
          <w:p w:rsidR="001A7F24" w:rsidRPr="005376F8" w:rsidRDefault="001A7F24" w:rsidP="004C140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Przemysłowa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>8</w:t>
            </w:r>
            <w:r w:rsidR="005376F8">
              <w:rPr>
                <w:rFonts w:ascii="Arial Narrow" w:hAnsi="Arial Narrow" w:cs="Arial"/>
                <w:sz w:val="22"/>
                <w:szCs w:val="22"/>
              </w:rPr>
              <w:t>B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1A7F24" w:rsidRPr="005376F8" w:rsidRDefault="001A7F24" w:rsidP="004C140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85-758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16 200.00 zł</w:t>
            </w:r>
          </w:p>
        </w:tc>
      </w:tr>
      <w:tr w:rsidR="001A7F24" w:rsidRPr="005376F8" w:rsidTr="004C1408">
        <w:tc>
          <w:tcPr>
            <w:tcW w:w="993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1A7F24" w:rsidRPr="005376F8" w:rsidRDefault="001A7F24" w:rsidP="004C1408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376F8">
              <w:rPr>
                <w:rFonts w:ascii="Arial Narrow" w:hAnsi="Arial Narrow" w:cs="Arial"/>
                <w:sz w:val="22"/>
                <w:szCs w:val="22"/>
              </w:rPr>
              <w:t>Polmil</w:t>
            </w:r>
            <w:proofErr w:type="spellEnd"/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sp. z o. o. S. K. A.</w:t>
            </w:r>
          </w:p>
          <w:p w:rsidR="001A7F24" w:rsidRPr="005376F8" w:rsidRDefault="001A7F24" w:rsidP="004C140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Przemysłowa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>8</w:t>
            </w:r>
            <w:r w:rsidR="005376F8">
              <w:rPr>
                <w:rFonts w:ascii="Arial Narrow" w:hAnsi="Arial Narrow" w:cs="Arial"/>
                <w:sz w:val="22"/>
                <w:szCs w:val="22"/>
              </w:rPr>
              <w:t>B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1A7F24" w:rsidRPr="005376F8" w:rsidRDefault="001A7F24" w:rsidP="004C140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85-758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55 486.08 zł</w:t>
            </w:r>
          </w:p>
        </w:tc>
      </w:tr>
      <w:tr w:rsidR="001A7F24" w:rsidRPr="005376F8" w:rsidTr="004C1408">
        <w:tc>
          <w:tcPr>
            <w:tcW w:w="993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1A7F24" w:rsidRPr="005376F8" w:rsidRDefault="001A7F24" w:rsidP="004C1408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5376F8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5376F8">
              <w:rPr>
                <w:rFonts w:ascii="Arial Narrow" w:hAnsi="Arial Narrow" w:cs="Arial"/>
                <w:sz w:val="22"/>
                <w:szCs w:val="22"/>
              </w:rPr>
              <w:t xml:space="preserve">Sp. z o.o. Sp. K. </w:t>
            </w:r>
          </w:p>
          <w:p w:rsidR="001A7F24" w:rsidRPr="005376F8" w:rsidRDefault="001A7F24" w:rsidP="004C140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Pod Borem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>18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1A7F24" w:rsidRPr="005376F8" w:rsidRDefault="001A7F24" w:rsidP="004C140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41-808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49 572.00 zł</w:t>
            </w:r>
          </w:p>
        </w:tc>
      </w:tr>
      <w:tr w:rsidR="001A7F24" w:rsidRPr="005376F8" w:rsidTr="004C1408">
        <w:tc>
          <w:tcPr>
            <w:tcW w:w="993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1A7F24" w:rsidRPr="005376F8" w:rsidRDefault="001A7F24" w:rsidP="004C1408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="005376F8" w:rsidRPr="005376F8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="005376F8"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5376F8">
              <w:rPr>
                <w:rFonts w:ascii="Arial Narrow" w:hAnsi="Arial Narrow" w:cs="Arial"/>
                <w:sz w:val="22"/>
                <w:szCs w:val="22"/>
              </w:rPr>
              <w:t>Sp. z o.o. Sp. K.</w:t>
            </w:r>
          </w:p>
          <w:p w:rsidR="001A7F24" w:rsidRPr="005376F8" w:rsidRDefault="001A7F24" w:rsidP="004C140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Pod Borem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>18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1A7F24" w:rsidRPr="005376F8" w:rsidRDefault="001A7F24" w:rsidP="004C140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41-808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14 580.00 zł</w:t>
            </w:r>
          </w:p>
        </w:tc>
      </w:tr>
      <w:tr w:rsidR="001A7F24" w:rsidRPr="005376F8" w:rsidTr="004C1408">
        <w:tc>
          <w:tcPr>
            <w:tcW w:w="993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:rsidR="005376F8" w:rsidRDefault="001A7F24" w:rsidP="004C140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="005376F8" w:rsidRPr="005376F8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="005376F8"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5376F8">
              <w:rPr>
                <w:rFonts w:ascii="Arial Narrow" w:hAnsi="Arial Narrow" w:cs="Arial"/>
                <w:sz w:val="22"/>
                <w:szCs w:val="22"/>
              </w:rPr>
              <w:t xml:space="preserve">Sp. z o.o. Sp. K. </w:t>
            </w:r>
          </w:p>
          <w:p w:rsidR="001A7F24" w:rsidRPr="005376F8" w:rsidRDefault="001A7F24" w:rsidP="004C140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Pod Borem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>18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1A7F24" w:rsidRPr="005376F8" w:rsidRDefault="001A7F24" w:rsidP="004C140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41-808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1 879.20 zł</w:t>
            </w:r>
          </w:p>
        </w:tc>
      </w:tr>
      <w:tr w:rsidR="001A7F24" w:rsidRPr="005376F8" w:rsidTr="004C1408">
        <w:tc>
          <w:tcPr>
            <w:tcW w:w="993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5376F8" w:rsidRDefault="005376F8" w:rsidP="004C1408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Konsorcjum w składzie: </w:t>
            </w:r>
            <w:r>
              <w:rPr>
                <w:rFonts w:ascii="Arial Narrow" w:hAnsi="Arial Narrow" w:cs="Arial"/>
                <w:sz w:val="22"/>
                <w:szCs w:val="22"/>
              </w:rPr>
              <w:br/>
              <w:t>CITONET BYDGOSZCZ SP. Z O.O. (LIDER)</w:t>
            </w:r>
            <w:r>
              <w:rPr>
                <w:rFonts w:ascii="Arial Narrow" w:hAnsi="Arial Narrow" w:cs="Arial"/>
                <w:sz w:val="22"/>
                <w:szCs w:val="22"/>
              </w:rPr>
              <w:br/>
              <w:t>UL. WYŚCIGOWA 7</w:t>
            </w:r>
            <w:r>
              <w:rPr>
                <w:rFonts w:ascii="Arial Narrow" w:hAnsi="Arial Narrow" w:cs="Arial"/>
                <w:sz w:val="22"/>
                <w:szCs w:val="22"/>
              </w:rPr>
              <w:br/>
              <w:t xml:space="preserve">85-740 BYDGOSZCZ </w:t>
            </w:r>
          </w:p>
          <w:p w:rsidR="001A7F24" w:rsidRPr="005376F8" w:rsidRDefault="001A7F24" w:rsidP="004C1408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TORUŃSKIE ZAKŁADY MATERIAŁÓW OPATRUNKOWYCH S.A.</w:t>
            </w:r>
            <w:r w:rsidR="005376F8">
              <w:rPr>
                <w:rFonts w:ascii="Arial Narrow" w:hAnsi="Arial Narrow" w:cs="Arial"/>
                <w:sz w:val="22"/>
                <w:szCs w:val="22"/>
              </w:rPr>
              <w:t xml:space="preserve"> (CZŁONEK)</w:t>
            </w:r>
          </w:p>
          <w:p w:rsidR="001A7F24" w:rsidRPr="005376F8" w:rsidRDefault="001A7F24" w:rsidP="004C140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UL. ŻÓŁKIEWSKIEGO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>20/26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1A7F24" w:rsidRPr="005376F8" w:rsidRDefault="001A7F24" w:rsidP="004C140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87-100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118 994.40 zł</w:t>
            </w:r>
          </w:p>
        </w:tc>
      </w:tr>
      <w:tr w:rsidR="001A7F24" w:rsidRPr="005376F8" w:rsidTr="004C1408">
        <w:tc>
          <w:tcPr>
            <w:tcW w:w="993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622514" w:rsidRDefault="00622514" w:rsidP="00622514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Konsorcjum w składzie: </w:t>
            </w:r>
            <w:r>
              <w:rPr>
                <w:rFonts w:ascii="Arial Narrow" w:hAnsi="Arial Narrow" w:cs="Arial"/>
                <w:sz w:val="22"/>
                <w:szCs w:val="22"/>
              </w:rPr>
              <w:br/>
              <w:t>CITONET BYDGOSZCZ SP. Z O.O. (LIDER)</w:t>
            </w:r>
            <w:r>
              <w:rPr>
                <w:rFonts w:ascii="Arial Narrow" w:hAnsi="Arial Narrow" w:cs="Arial"/>
                <w:sz w:val="22"/>
                <w:szCs w:val="22"/>
              </w:rPr>
              <w:br/>
              <w:t>UL. WYŚCIGOWA 7</w:t>
            </w:r>
            <w:r>
              <w:rPr>
                <w:rFonts w:ascii="Arial Narrow" w:hAnsi="Arial Narrow" w:cs="Arial"/>
                <w:sz w:val="22"/>
                <w:szCs w:val="22"/>
              </w:rPr>
              <w:br/>
              <w:t xml:space="preserve">85-740 BYDGOSZCZ </w:t>
            </w:r>
          </w:p>
          <w:p w:rsidR="00622514" w:rsidRPr="005376F8" w:rsidRDefault="00622514" w:rsidP="00622514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TORUŃSKIE ZAKŁADY MATERIAŁÓW OPATRUNKOWYCH S.A.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(CZŁONEK)</w:t>
            </w:r>
          </w:p>
          <w:p w:rsidR="00622514" w:rsidRPr="005376F8" w:rsidRDefault="00622514" w:rsidP="00622514">
            <w:pPr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UL. ŻÓŁKIEWSKIEGO 20/26 </w:t>
            </w:r>
          </w:p>
          <w:p w:rsidR="001A7F24" w:rsidRPr="005376F8" w:rsidRDefault="00622514" w:rsidP="0062251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29 160.00 zł</w:t>
            </w:r>
          </w:p>
        </w:tc>
      </w:tr>
      <w:tr w:rsidR="001A7F24" w:rsidRPr="005376F8" w:rsidTr="004C1408">
        <w:tc>
          <w:tcPr>
            <w:tcW w:w="993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622514" w:rsidRDefault="00622514" w:rsidP="00622514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Konsorcjum w składzie: </w:t>
            </w:r>
            <w:r>
              <w:rPr>
                <w:rFonts w:ascii="Arial Narrow" w:hAnsi="Arial Narrow" w:cs="Arial"/>
                <w:sz w:val="22"/>
                <w:szCs w:val="22"/>
              </w:rPr>
              <w:br/>
              <w:t>CITONET BYDGOSZCZ SP. Z O.O. (LIDER)</w:t>
            </w:r>
            <w:r>
              <w:rPr>
                <w:rFonts w:ascii="Arial Narrow" w:hAnsi="Arial Narrow" w:cs="Arial"/>
                <w:sz w:val="22"/>
                <w:szCs w:val="22"/>
              </w:rPr>
              <w:br/>
              <w:t>UL. WYŚCIGOWA 7</w:t>
            </w:r>
            <w:r>
              <w:rPr>
                <w:rFonts w:ascii="Arial Narrow" w:hAnsi="Arial Narrow" w:cs="Arial"/>
                <w:sz w:val="22"/>
                <w:szCs w:val="22"/>
              </w:rPr>
              <w:br/>
              <w:t xml:space="preserve">85-740 BYDGOSZCZ </w:t>
            </w:r>
          </w:p>
          <w:p w:rsidR="00622514" w:rsidRPr="005376F8" w:rsidRDefault="00622514" w:rsidP="00622514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TORUŃSKIE ZAKŁADY MATERIAŁÓW OPATRUNKOWYCH S.A.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(CZŁONEK)</w:t>
            </w:r>
          </w:p>
          <w:p w:rsidR="00622514" w:rsidRPr="005376F8" w:rsidRDefault="00622514" w:rsidP="00622514">
            <w:pPr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UL. ŻÓŁKIEWSKIEGO 20/26 </w:t>
            </w:r>
          </w:p>
          <w:p w:rsidR="001A7F24" w:rsidRPr="005376F8" w:rsidRDefault="00622514" w:rsidP="0062251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48 351.60 zł</w:t>
            </w:r>
          </w:p>
        </w:tc>
      </w:tr>
      <w:tr w:rsidR="001A7F24" w:rsidRPr="005376F8" w:rsidTr="004C1408">
        <w:tc>
          <w:tcPr>
            <w:tcW w:w="993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622514" w:rsidRDefault="00622514" w:rsidP="00622514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Konsorcjum w składzie: </w:t>
            </w:r>
            <w:r>
              <w:rPr>
                <w:rFonts w:ascii="Arial Narrow" w:hAnsi="Arial Narrow" w:cs="Arial"/>
                <w:sz w:val="22"/>
                <w:szCs w:val="22"/>
              </w:rPr>
              <w:br/>
              <w:t>CITONET BYDGOSZCZ SP. Z O.O. (LIDER)</w:t>
            </w:r>
            <w:r>
              <w:rPr>
                <w:rFonts w:ascii="Arial Narrow" w:hAnsi="Arial Narrow" w:cs="Arial"/>
                <w:sz w:val="22"/>
                <w:szCs w:val="22"/>
              </w:rPr>
              <w:br/>
              <w:t>UL. WYŚCIGOWA 7</w:t>
            </w:r>
            <w:r>
              <w:rPr>
                <w:rFonts w:ascii="Arial Narrow" w:hAnsi="Arial Narrow" w:cs="Arial"/>
                <w:sz w:val="22"/>
                <w:szCs w:val="22"/>
              </w:rPr>
              <w:br/>
              <w:t xml:space="preserve">85-740 BYDGOSZCZ </w:t>
            </w:r>
          </w:p>
          <w:p w:rsidR="00622514" w:rsidRPr="005376F8" w:rsidRDefault="00622514" w:rsidP="00622514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TORUŃSKIE ZAKŁADY MATERIAŁÓW OPATRUNKOWYCH S.A.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(CZŁONEK)</w:t>
            </w:r>
          </w:p>
          <w:p w:rsidR="00622514" w:rsidRPr="005376F8" w:rsidRDefault="00622514" w:rsidP="00622514">
            <w:pPr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UL. ŻÓŁKIEWSKIEGO 20/26 </w:t>
            </w:r>
          </w:p>
          <w:p w:rsidR="001A7F24" w:rsidRPr="005376F8" w:rsidRDefault="00622514" w:rsidP="0062251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52 139.16 zł</w:t>
            </w:r>
          </w:p>
        </w:tc>
      </w:tr>
      <w:tr w:rsidR="001A7F24" w:rsidRPr="005376F8" w:rsidTr="004C1408">
        <w:tc>
          <w:tcPr>
            <w:tcW w:w="993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622514" w:rsidRDefault="00622514" w:rsidP="00622514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Konsorcjum w składzie: </w:t>
            </w:r>
            <w:r>
              <w:rPr>
                <w:rFonts w:ascii="Arial Narrow" w:hAnsi="Arial Narrow" w:cs="Arial"/>
                <w:sz w:val="22"/>
                <w:szCs w:val="22"/>
              </w:rPr>
              <w:br/>
              <w:t>CITONET BYDGOSZCZ SP. Z O.O. (LIDER)</w:t>
            </w:r>
            <w:r>
              <w:rPr>
                <w:rFonts w:ascii="Arial Narrow" w:hAnsi="Arial Narrow" w:cs="Arial"/>
                <w:sz w:val="22"/>
                <w:szCs w:val="22"/>
              </w:rPr>
              <w:br/>
              <w:t>UL. WYŚCIGOWA 7</w:t>
            </w:r>
            <w:r>
              <w:rPr>
                <w:rFonts w:ascii="Arial Narrow" w:hAnsi="Arial Narrow" w:cs="Arial"/>
                <w:sz w:val="22"/>
                <w:szCs w:val="22"/>
              </w:rPr>
              <w:br/>
              <w:t xml:space="preserve">85-740 BYDGOSZCZ </w:t>
            </w:r>
          </w:p>
          <w:p w:rsidR="00622514" w:rsidRPr="005376F8" w:rsidRDefault="00622514" w:rsidP="00622514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TORUŃSKIE ZAKŁADY MATERIAŁÓW OPATRUNKOWYCH S.A.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(CZŁONEK)</w:t>
            </w:r>
          </w:p>
          <w:p w:rsidR="00622514" w:rsidRPr="005376F8" w:rsidRDefault="00622514" w:rsidP="00622514">
            <w:pPr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UL. ŻÓŁKIEWSKIEGO 20/26 </w:t>
            </w:r>
          </w:p>
          <w:p w:rsidR="001A7F24" w:rsidRPr="005376F8" w:rsidRDefault="00622514" w:rsidP="0062251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14 688.00 zł</w:t>
            </w:r>
          </w:p>
        </w:tc>
      </w:tr>
      <w:tr w:rsidR="001A7F24" w:rsidRPr="005376F8" w:rsidTr="004C1408">
        <w:tc>
          <w:tcPr>
            <w:tcW w:w="993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1A7F24" w:rsidRPr="005376F8" w:rsidRDefault="001A7F24" w:rsidP="004C1408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J.CHODACKI, A.MISZTAL "MEDICA" SPÓŁKA JAWNA</w:t>
            </w:r>
          </w:p>
          <w:p w:rsidR="001A7F24" w:rsidRPr="005376F8" w:rsidRDefault="001A7F24" w:rsidP="004C140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UL.PRZEMYSŁOWA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>4A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1A7F24" w:rsidRPr="005376F8" w:rsidRDefault="001A7F24" w:rsidP="004C140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59-300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>LUBIN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73 872.00 zł</w:t>
            </w:r>
          </w:p>
        </w:tc>
      </w:tr>
      <w:tr w:rsidR="001A7F24" w:rsidRPr="005376F8" w:rsidTr="004C1408">
        <w:tc>
          <w:tcPr>
            <w:tcW w:w="993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1A7F24" w:rsidRPr="005376F8" w:rsidRDefault="001A7F24" w:rsidP="004C1408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J.CHODACKI, A.MISZTAL "MEDICA" SPÓŁKA JAWNA</w:t>
            </w:r>
          </w:p>
          <w:p w:rsidR="001A7F24" w:rsidRPr="005376F8" w:rsidRDefault="001A7F24" w:rsidP="004C140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UL.PRZEMYSŁOWA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>4A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1A7F24" w:rsidRPr="005376F8" w:rsidRDefault="001A7F24" w:rsidP="004C140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59-300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>LUBIN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58 320.00 zł</w:t>
            </w:r>
          </w:p>
        </w:tc>
      </w:tr>
      <w:tr w:rsidR="001A7F24" w:rsidRPr="005376F8" w:rsidTr="004C1408">
        <w:tc>
          <w:tcPr>
            <w:tcW w:w="993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1A7F24" w:rsidRPr="005376F8" w:rsidRDefault="001A7F24" w:rsidP="004C1408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J.CHODACKI, A.MISZTAL "MEDICA" SPÓŁKA JAWNA</w:t>
            </w:r>
          </w:p>
          <w:p w:rsidR="001A7F24" w:rsidRPr="005376F8" w:rsidRDefault="001A7F24" w:rsidP="004C140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UL.PRZEMYSŁOWA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>4A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1A7F24" w:rsidRPr="005376F8" w:rsidRDefault="001A7F24" w:rsidP="004C140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59-300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>LUBIN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19 440.00 zł</w:t>
            </w:r>
          </w:p>
        </w:tc>
      </w:tr>
      <w:tr w:rsidR="001A7F24" w:rsidRPr="005376F8" w:rsidTr="004C1408">
        <w:tc>
          <w:tcPr>
            <w:tcW w:w="993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1A7F24" w:rsidRPr="005376F8" w:rsidRDefault="001A7F24" w:rsidP="004C1408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J.CHODACKI, A.MISZTAL "MEDICA" SPÓŁKA JAWNA</w:t>
            </w:r>
          </w:p>
          <w:p w:rsidR="001A7F24" w:rsidRPr="005376F8" w:rsidRDefault="001A7F24" w:rsidP="004C140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UL.PRZEMYSŁOWA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>4A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1A7F24" w:rsidRPr="005376F8" w:rsidRDefault="001A7F24" w:rsidP="004C140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59-300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>LUBIN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6 480.00 zł</w:t>
            </w:r>
          </w:p>
        </w:tc>
      </w:tr>
      <w:tr w:rsidR="001A7F24" w:rsidRPr="005376F8" w:rsidTr="004C1408">
        <w:tc>
          <w:tcPr>
            <w:tcW w:w="993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1A7F24" w:rsidRPr="005376F8" w:rsidRDefault="001A7F24" w:rsidP="004C1408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EM POLAND </w:t>
            </w:r>
            <w:r w:rsidR="00622514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>p.</w:t>
            </w:r>
            <w:r w:rsidR="0062251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>z</w:t>
            </w:r>
            <w:r w:rsidR="0062251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>o.o.</w:t>
            </w:r>
          </w:p>
          <w:p w:rsidR="001A7F24" w:rsidRPr="005376F8" w:rsidRDefault="001A7F24" w:rsidP="004C140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Al. Piłsudskiego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>63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1A7F24" w:rsidRPr="005376F8" w:rsidRDefault="001A7F24" w:rsidP="004C140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05-070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>Sulejówek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68 256.00 zł</w:t>
            </w:r>
          </w:p>
        </w:tc>
      </w:tr>
      <w:tr w:rsidR="001A7F24" w:rsidRPr="005376F8" w:rsidTr="004C1408">
        <w:tc>
          <w:tcPr>
            <w:tcW w:w="993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1A7F24" w:rsidRPr="005376F8" w:rsidRDefault="001A7F24" w:rsidP="004C1408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EM POLAND </w:t>
            </w:r>
            <w:r w:rsidR="00622514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>p.</w:t>
            </w:r>
            <w:r w:rsidR="0062251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>z</w:t>
            </w:r>
            <w:r w:rsidR="0062251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>o.o.</w:t>
            </w:r>
          </w:p>
          <w:p w:rsidR="001A7F24" w:rsidRPr="005376F8" w:rsidRDefault="001A7F24" w:rsidP="004C140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Al. Piłsudskiego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>63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1A7F24" w:rsidRPr="005376F8" w:rsidRDefault="001A7F24" w:rsidP="004C140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05-070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>Sulejówek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21 060.00 zł</w:t>
            </w:r>
          </w:p>
        </w:tc>
      </w:tr>
      <w:tr w:rsidR="001A7F24" w:rsidRPr="005376F8" w:rsidTr="004C1408">
        <w:tc>
          <w:tcPr>
            <w:tcW w:w="993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1A7F24" w:rsidRPr="005376F8" w:rsidRDefault="001A7F24" w:rsidP="004C1408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Medan Sp. jawna W. Pawlak i s-ka</w:t>
            </w:r>
          </w:p>
          <w:p w:rsidR="001A7F24" w:rsidRPr="005376F8" w:rsidRDefault="001A7F24" w:rsidP="004C140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Franza </w:t>
            </w:r>
            <w:proofErr w:type="spellStart"/>
            <w:r w:rsidRPr="005376F8">
              <w:rPr>
                <w:rFonts w:ascii="Arial Narrow" w:hAnsi="Arial Narrow" w:cs="Arial"/>
                <w:sz w:val="22"/>
                <w:szCs w:val="22"/>
              </w:rPr>
              <w:t>Blumwego</w:t>
            </w:r>
            <w:proofErr w:type="spellEnd"/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>21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1A7F24" w:rsidRPr="005376F8" w:rsidRDefault="001A7F24" w:rsidP="004C140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85-862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39 175.92 zł</w:t>
            </w:r>
          </w:p>
        </w:tc>
      </w:tr>
      <w:tr w:rsidR="001A7F24" w:rsidRPr="005376F8" w:rsidTr="004C1408">
        <w:tc>
          <w:tcPr>
            <w:tcW w:w="993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1A7F24" w:rsidRPr="005376F8" w:rsidRDefault="001A7F24" w:rsidP="004C1408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Medan Sp. jawna W. Pawlak i s-ka</w:t>
            </w:r>
          </w:p>
          <w:p w:rsidR="001A7F24" w:rsidRPr="005376F8" w:rsidRDefault="001A7F24" w:rsidP="004C140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Franza </w:t>
            </w:r>
            <w:proofErr w:type="spellStart"/>
            <w:r w:rsidRPr="005376F8">
              <w:rPr>
                <w:rFonts w:ascii="Arial Narrow" w:hAnsi="Arial Narrow" w:cs="Arial"/>
                <w:sz w:val="22"/>
                <w:szCs w:val="22"/>
              </w:rPr>
              <w:t>Blumwego</w:t>
            </w:r>
            <w:proofErr w:type="spellEnd"/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>21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1A7F24" w:rsidRPr="005376F8" w:rsidRDefault="001A7F24" w:rsidP="004C140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85-862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74 584.80 zł</w:t>
            </w:r>
          </w:p>
        </w:tc>
      </w:tr>
      <w:tr w:rsidR="001A7F24" w:rsidRPr="005376F8" w:rsidTr="004C1408">
        <w:tc>
          <w:tcPr>
            <w:tcW w:w="993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1A7F24" w:rsidRPr="005376F8" w:rsidRDefault="001A7F24" w:rsidP="004C1408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Medan Sp. jawna W. Pawlak i s-ka</w:t>
            </w:r>
          </w:p>
          <w:p w:rsidR="001A7F24" w:rsidRPr="005376F8" w:rsidRDefault="001A7F24" w:rsidP="004C140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Franza </w:t>
            </w:r>
            <w:proofErr w:type="spellStart"/>
            <w:r w:rsidRPr="005376F8">
              <w:rPr>
                <w:rFonts w:ascii="Arial Narrow" w:hAnsi="Arial Narrow" w:cs="Arial"/>
                <w:sz w:val="22"/>
                <w:szCs w:val="22"/>
              </w:rPr>
              <w:t>Blumwego</w:t>
            </w:r>
            <w:proofErr w:type="spellEnd"/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>21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1A7F24" w:rsidRPr="005376F8" w:rsidRDefault="001A7F24" w:rsidP="004C140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85-862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41 277.60 zł</w:t>
            </w:r>
          </w:p>
        </w:tc>
      </w:tr>
      <w:tr w:rsidR="001A7F24" w:rsidRPr="005376F8" w:rsidTr="004C1408">
        <w:tc>
          <w:tcPr>
            <w:tcW w:w="993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1A7F24" w:rsidRPr="005376F8" w:rsidRDefault="001A7F24" w:rsidP="004C1408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Medan Sp. jawna W. Pawlak i s-ka</w:t>
            </w:r>
          </w:p>
          <w:p w:rsidR="001A7F24" w:rsidRPr="005376F8" w:rsidRDefault="001A7F24" w:rsidP="004C140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Franza </w:t>
            </w:r>
            <w:proofErr w:type="spellStart"/>
            <w:r w:rsidRPr="005376F8">
              <w:rPr>
                <w:rFonts w:ascii="Arial Narrow" w:hAnsi="Arial Narrow" w:cs="Arial"/>
                <w:sz w:val="22"/>
                <w:szCs w:val="22"/>
              </w:rPr>
              <w:t>Blumwego</w:t>
            </w:r>
            <w:proofErr w:type="spellEnd"/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>21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1A7F24" w:rsidRPr="005376F8" w:rsidRDefault="001A7F24" w:rsidP="004C140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85-862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90 196.20 zł</w:t>
            </w:r>
          </w:p>
        </w:tc>
      </w:tr>
      <w:tr w:rsidR="001A7F24" w:rsidRPr="005376F8" w:rsidTr="004C1408">
        <w:tc>
          <w:tcPr>
            <w:tcW w:w="993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1A7F24" w:rsidRPr="005376F8" w:rsidRDefault="001A7F24" w:rsidP="004C1408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Medan Sp. jawna W. Pawlak i s-ka</w:t>
            </w:r>
          </w:p>
          <w:p w:rsidR="001A7F24" w:rsidRPr="005376F8" w:rsidRDefault="001A7F24" w:rsidP="004C140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Franza </w:t>
            </w:r>
            <w:proofErr w:type="spellStart"/>
            <w:r w:rsidRPr="005376F8">
              <w:rPr>
                <w:rFonts w:ascii="Arial Narrow" w:hAnsi="Arial Narrow" w:cs="Arial"/>
                <w:sz w:val="22"/>
                <w:szCs w:val="22"/>
              </w:rPr>
              <w:t>Blumwego</w:t>
            </w:r>
            <w:proofErr w:type="spellEnd"/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>21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1A7F24" w:rsidRPr="005376F8" w:rsidRDefault="001A7F24" w:rsidP="004C140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85-862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64 735.20 zł</w:t>
            </w:r>
          </w:p>
        </w:tc>
      </w:tr>
      <w:tr w:rsidR="001A7F24" w:rsidRPr="005376F8" w:rsidTr="004C1408">
        <w:tc>
          <w:tcPr>
            <w:tcW w:w="993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1A7F24" w:rsidRPr="005376F8" w:rsidRDefault="001A7F24" w:rsidP="004C1408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Modus S.A.</w:t>
            </w:r>
          </w:p>
          <w:p w:rsidR="001A7F24" w:rsidRPr="005376F8" w:rsidRDefault="001A7F24" w:rsidP="004C140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Karola Szajnochy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>11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1A7F24" w:rsidRPr="005376F8" w:rsidRDefault="001A7F24" w:rsidP="004C140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85-738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76F8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7F24" w:rsidRPr="005376F8" w:rsidRDefault="001A7F24" w:rsidP="004C140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76F8">
              <w:rPr>
                <w:rFonts w:ascii="Arial Narrow" w:hAnsi="Arial Narrow" w:cs="Arial"/>
                <w:sz w:val="22"/>
                <w:szCs w:val="22"/>
              </w:rPr>
              <w:t>56 700.00 zł</w:t>
            </w:r>
          </w:p>
        </w:tc>
      </w:tr>
    </w:tbl>
    <w:p w:rsidR="00A80738" w:rsidRPr="005376F8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376F8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:rsidR="005376F8" w:rsidRDefault="005376F8" w:rsidP="005376F8">
      <w:pPr>
        <w:rPr>
          <w:rFonts w:ascii="Arial Narrow" w:hAnsi="Arial Narrow"/>
          <w:sz w:val="22"/>
          <w:szCs w:val="22"/>
        </w:rPr>
      </w:pPr>
    </w:p>
    <w:p w:rsidR="005376F8" w:rsidRDefault="005376F8" w:rsidP="005376F8">
      <w:pPr>
        <w:rPr>
          <w:rFonts w:ascii="Arial Narrow" w:hAnsi="Arial Narrow"/>
          <w:sz w:val="22"/>
          <w:szCs w:val="22"/>
        </w:rPr>
      </w:pPr>
    </w:p>
    <w:p w:rsidR="00622514" w:rsidRDefault="00622514" w:rsidP="005376F8">
      <w:pPr>
        <w:rPr>
          <w:rFonts w:ascii="Arial Narrow" w:hAnsi="Arial Narrow"/>
          <w:sz w:val="22"/>
          <w:szCs w:val="22"/>
        </w:rPr>
      </w:pPr>
    </w:p>
    <w:p w:rsidR="00622514" w:rsidRDefault="00622514" w:rsidP="005376F8">
      <w:pPr>
        <w:rPr>
          <w:rFonts w:ascii="Arial Narrow" w:hAnsi="Arial Narrow"/>
          <w:sz w:val="22"/>
          <w:szCs w:val="22"/>
        </w:rPr>
      </w:pPr>
    </w:p>
    <w:p w:rsidR="00622514" w:rsidRDefault="00622514" w:rsidP="005376F8">
      <w:pPr>
        <w:rPr>
          <w:rFonts w:ascii="Arial Narrow" w:hAnsi="Arial Narrow"/>
          <w:sz w:val="22"/>
          <w:szCs w:val="22"/>
        </w:rPr>
      </w:pPr>
    </w:p>
    <w:p w:rsidR="005376F8" w:rsidRPr="005376F8" w:rsidRDefault="005376F8" w:rsidP="005376F8">
      <w:pPr>
        <w:rPr>
          <w:rFonts w:ascii="Arial Narrow" w:hAnsi="Arial Narrow"/>
          <w:sz w:val="22"/>
          <w:szCs w:val="22"/>
        </w:rPr>
      </w:pPr>
    </w:p>
    <w:p w:rsidR="005376F8" w:rsidRPr="005376F8" w:rsidRDefault="005376F8" w:rsidP="005376F8">
      <w:pPr>
        <w:rPr>
          <w:rFonts w:ascii="Arial Narrow" w:hAnsi="Arial Narrow"/>
          <w:sz w:val="22"/>
          <w:szCs w:val="22"/>
        </w:rPr>
      </w:pPr>
    </w:p>
    <w:p w:rsidR="005376F8" w:rsidRPr="005376F8" w:rsidRDefault="005376F8" w:rsidP="005376F8">
      <w:pPr>
        <w:rPr>
          <w:rFonts w:ascii="Arial Narrow" w:hAnsi="Arial Narrow"/>
          <w:szCs w:val="22"/>
        </w:rPr>
      </w:pPr>
      <w:r w:rsidRPr="005376F8">
        <w:rPr>
          <w:rFonts w:ascii="Arial Narrow" w:hAnsi="Arial Narrow"/>
          <w:szCs w:val="22"/>
        </w:rPr>
        <w:t xml:space="preserve">Wykonano w 1 egz. na </w:t>
      </w:r>
      <w:r w:rsidR="00622514">
        <w:rPr>
          <w:rFonts w:ascii="Arial Narrow" w:hAnsi="Arial Narrow"/>
          <w:szCs w:val="22"/>
        </w:rPr>
        <w:t>2</w:t>
      </w:r>
      <w:r w:rsidRPr="005376F8">
        <w:rPr>
          <w:rFonts w:ascii="Arial Narrow" w:hAnsi="Arial Narrow"/>
          <w:szCs w:val="22"/>
        </w:rPr>
        <w:t xml:space="preserve"> ark.</w:t>
      </w:r>
    </w:p>
    <w:p w:rsidR="005376F8" w:rsidRPr="005376F8" w:rsidRDefault="005376F8" w:rsidP="005376F8">
      <w:pPr>
        <w:rPr>
          <w:rFonts w:ascii="Arial Narrow" w:hAnsi="Arial Narrow"/>
          <w:szCs w:val="22"/>
        </w:rPr>
      </w:pPr>
      <w:r w:rsidRPr="005376F8">
        <w:rPr>
          <w:rFonts w:ascii="Arial Narrow" w:hAnsi="Arial Narrow"/>
          <w:szCs w:val="22"/>
        </w:rPr>
        <w:t xml:space="preserve">Egz. 1 – strona www Zamawiającego; platforma e-propublico.pl; </w:t>
      </w:r>
      <w:proofErr w:type="spellStart"/>
      <w:r w:rsidRPr="005376F8">
        <w:rPr>
          <w:rFonts w:ascii="Arial Narrow" w:hAnsi="Arial Narrow"/>
          <w:szCs w:val="22"/>
        </w:rPr>
        <w:t>WZPubl</w:t>
      </w:r>
      <w:proofErr w:type="spellEnd"/>
      <w:r w:rsidRPr="005376F8">
        <w:rPr>
          <w:rFonts w:ascii="Arial Narrow" w:hAnsi="Arial Narrow"/>
          <w:szCs w:val="22"/>
        </w:rPr>
        <w:t xml:space="preserve">. T 2612 </w:t>
      </w:r>
      <w:r w:rsidR="00740304">
        <w:rPr>
          <w:rFonts w:ascii="Arial Narrow" w:hAnsi="Arial Narrow"/>
          <w:szCs w:val="22"/>
        </w:rPr>
        <w:t>B</w:t>
      </w:r>
      <w:r w:rsidRPr="005376F8">
        <w:rPr>
          <w:rFonts w:ascii="Arial Narrow" w:hAnsi="Arial Narrow"/>
          <w:szCs w:val="22"/>
        </w:rPr>
        <w:t>5</w:t>
      </w:r>
    </w:p>
    <w:p w:rsidR="005376F8" w:rsidRPr="005376F8" w:rsidRDefault="005376F8" w:rsidP="005376F8">
      <w:pPr>
        <w:rPr>
          <w:rFonts w:ascii="Arial Narrow" w:hAnsi="Arial Narrow"/>
          <w:szCs w:val="22"/>
        </w:rPr>
      </w:pPr>
      <w:r w:rsidRPr="005376F8">
        <w:rPr>
          <w:rFonts w:ascii="Arial Narrow" w:hAnsi="Arial Narrow"/>
          <w:szCs w:val="22"/>
        </w:rPr>
        <w:t>Wyk. K. Kornowska – tel. 261 417 449</w:t>
      </w:r>
    </w:p>
    <w:p w:rsidR="00C236D3" w:rsidRPr="00622514" w:rsidRDefault="005376F8" w:rsidP="00622514">
      <w:pPr>
        <w:rPr>
          <w:rFonts w:ascii="Arial Narrow" w:hAnsi="Arial Narrow"/>
          <w:szCs w:val="22"/>
        </w:rPr>
      </w:pPr>
      <w:r w:rsidRPr="005376F8">
        <w:rPr>
          <w:rFonts w:ascii="Arial Narrow" w:hAnsi="Arial Narrow"/>
          <w:szCs w:val="22"/>
        </w:rPr>
        <w:t>Data: 2022-0</w:t>
      </w:r>
      <w:r w:rsidR="00622514">
        <w:rPr>
          <w:rFonts w:ascii="Arial Narrow" w:hAnsi="Arial Narrow"/>
          <w:szCs w:val="22"/>
        </w:rPr>
        <w:t>2</w:t>
      </w:r>
      <w:r w:rsidRPr="005376F8">
        <w:rPr>
          <w:rFonts w:ascii="Arial Narrow" w:hAnsi="Arial Narrow"/>
          <w:szCs w:val="22"/>
        </w:rPr>
        <w:t>-</w:t>
      </w:r>
      <w:r w:rsidR="00622514">
        <w:rPr>
          <w:rFonts w:ascii="Arial Narrow" w:hAnsi="Arial Narrow"/>
          <w:szCs w:val="22"/>
        </w:rPr>
        <w:t>15</w:t>
      </w:r>
    </w:p>
    <w:sectPr w:rsidR="00C236D3" w:rsidRPr="0062251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03DF" w:rsidRDefault="001503DF">
      <w:r>
        <w:separator/>
      </w:r>
    </w:p>
  </w:endnote>
  <w:endnote w:type="continuationSeparator" w:id="0">
    <w:p w:rsidR="001503DF" w:rsidRDefault="001503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747B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747B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1747B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03DF" w:rsidRDefault="001503DF">
      <w:r>
        <w:separator/>
      </w:r>
    </w:p>
  </w:footnote>
  <w:footnote w:type="continuationSeparator" w:id="0">
    <w:p w:rsidR="001503DF" w:rsidRDefault="001503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7F24" w:rsidRDefault="001A7F2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7F24" w:rsidRDefault="001A7F2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7F24" w:rsidRDefault="001A7F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03DF"/>
    <w:rsid w:val="00007727"/>
    <w:rsid w:val="00017720"/>
    <w:rsid w:val="00035488"/>
    <w:rsid w:val="00070689"/>
    <w:rsid w:val="000D7F25"/>
    <w:rsid w:val="000E00E5"/>
    <w:rsid w:val="001503DF"/>
    <w:rsid w:val="00173B20"/>
    <w:rsid w:val="001A7F24"/>
    <w:rsid w:val="001C69FF"/>
    <w:rsid w:val="0023318D"/>
    <w:rsid w:val="003D72FD"/>
    <w:rsid w:val="00423179"/>
    <w:rsid w:val="00490DC0"/>
    <w:rsid w:val="00493F8C"/>
    <w:rsid w:val="004C7E9B"/>
    <w:rsid w:val="005376F8"/>
    <w:rsid w:val="005614F2"/>
    <w:rsid w:val="00577BC6"/>
    <w:rsid w:val="00622514"/>
    <w:rsid w:val="0069085C"/>
    <w:rsid w:val="006B27ED"/>
    <w:rsid w:val="00740304"/>
    <w:rsid w:val="0081747B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3</Pages>
  <Words>593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2022-02-15T09:11:00Z</cp:lastPrinted>
  <dcterms:created xsi:type="dcterms:W3CDTF">2022-02-15T08:50:00Z</dcterms:created>
  <dcterms:modified xsi:type="dcterms:W3CDTF">2022-02-15T09:24:00Z</dcterms:modified>
</cp:coreProperties>
</file>