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8AD76" w14:textId="77777777" w:rsidR="00FB7F50" w:rsidRPr="002245BE" w:rsidRDefault="007D32A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32A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D32A6">
        <w:rPr>
          <w:sz w:val="22"/>
          <w:szCs w:val="22"/>
        </w:rPr>
        <w:t>2022-02-14</w:t>
      </w:r>
    </w:p>
    <w:p w14:paraId="1E93866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C98AF0F" w14:textId="77777777" w:rsidR="007D32A6" w:rsidRPr="007D32A6" w:rsidRDefault="007D32A6" w:rsidP="00FB7F50">
      <w:pPr>
        <w:spacing w:after="40"/>
        <w:rPr>
          <w:b/>
          <w:bCs/>
          <w:sz w:val="22"/>
          <w:szCs w:val="22"/>
        </w:rPr>
      </w:pPr>
      <w:r w:rsidRPr="007D32A6">
        <w:rPr>
          <w:b/>
          <w:bCs/>
          <w:sz w:val="22"/>
          <w:szCs w:val="22"/>
        </w:rPr>
        <w:t>Szpital Wojewódzki w Poznaniu</w:t>
      </w:r>
    </w:p>
    <w:p w14:paraId="2880936A" w14:textId="77777777" w:rsidR="00FB7F50" w:rsidRPr="002245BE" w:rsidRDefault="007D32A6" w:rsidP="00FB7F50">
      <w:pPr>
        <w:spacing w:after="40"/>
        <w:rPr>
          <w:b/>
          <w:bCs/>
          <w:sz w:val="22"/>
          <w:szCs w:val="22"/>
        </w:rPr>
      </w:pPr>
      <w:r w:rsidRPr="007D32A6">
        <w:rPr>
          <w:b/>
          <w:bCs/>
          <w:sz w:val="22"/>
          <w:szCs w:val="22"/>
        </w:rPr>
        <w:t>Dział Zamówień Publicznych</w:t>
      </w:r>
    </w:p>
    <w:p w14:paraId="67A40F7D" w14:textId="6D778F19" w:rsidR="00FB7F50" w:rsidRPr="002245BE" w:rsidRDefault="005C76E2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D32A6" w:rsidRPr="007D32A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7D32A6" w:rsidRPr="007D32A6">
        <w:rPr>
          <w:sz w:val="22"/>
          <w:szCs w:val="22"/>
        </w:rPr>
        <w:t>7/19</w:t>
      </w:r>
    </w:p>
    <w:p w14:paraId="1BF32147" w14:textId="77777777" w:rsidR="00FB7F50" w:rsidRPr="002245BE" w:rsidRDefault="007D32A6" w:rsidP="00FB7F50">
      <w:pPr>
        <w:rPr>
          <w:sz w:val="22"/>
          <w:szCs w:val="22"/>
        </w:rPr>
      </w:pPr>
      <w:r w:rsidRPr="007D32A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D32A6">
        <w:rPr>
          <w:sz w:val="22"/>
          <w:szCs w:val="22"/>
        </w:rPr>
        <w:t>Poznań</w:t>
      </w:r>
    </w:p>
    <w:p w14:paraId="5AAF0893" w14:textId="77777777" w:rsidR="00FB7F50" w:rsidRPr="002245BE" w:rsidRDefault="00FB7F50" w:rsidP="00FB7F50">
      <w:pPr>
        <w:rPr>
          <w:sz w:val="22"/>
          <w:szCs w:val="22"/>
        </w:rPr>
      </w:pPr>
    </w:p>
    <w:p w14:paraId="07E8C859" w14:textId="77777777" w:rsidR="00FB7F50" w:rsidRPr="002245BE" w:rsidRDefault="00FB7F50" w:rsidP="00FB7F50">
      <w:pPr>
        <w:rPr>
          <w:sz w:val="22"/>
          <w:szCs w:val="22"/>
        </w:rPr>
      </w:pPr>
    </w:p>
    <w:p w14:paraId="085AA2C0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D32A6" w:rsidRPr="007D32A6">
        <w:rPr>
          <w:bCs/>
          <w:sz w:val="22"/>
          <w:szCs w:val="22"/>
        </w:rPr>
        <w:t>SZW/DZP/89/2021/8</w:t>
      </w:r>
    </w:p>
    <w:p w14:paraId="18225DDE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977D76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58E73E4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500A89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550ED5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D32A6" w:rsidRPr="00607F9B" w14:paraId="7CC2A99C" w14:textId="77777777" w:rsidTr="00BD3EAC">
        <w:trPr>
          <w:trHeight w:val="638"/>
        </w:trPr>
        <w:tc>
          <w:tcPr>
            <w:tcW w:w="959" w:type="dxa"/>
            <w:shd w:val="clear" w:color="auto" w:fill="auto"/>
          </w:tcPr>
          <w:p w14:paraId="4CAD204E" w14:textId="77777777" w:rsidR="007D32A6" w:rsidRPr="00607F9B" w:rsidRDefault="007D32A6" w:rsidP="00BD3E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BD2F0C" w14:textId="2AA40772" w:rsidR="007D32A6" w:rsidRPr="00607F9B" w:rsidRDefault="007D32A6" w:rsidP="00BD3E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32A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32A6">
              <w:rPr>
                <w:b/>
                <w:bCs/>
                <w:sz w:val="22"/>
                <w:szCs w:val="22"/>
              </w:rPr>
              <w:t xml:space="preserve">Wykonywanie przeglądów </w:t>
            </w:r>
            <w:r w:rsidR="00CE3111">
              <w:rPr>
                <w:b/>
                <w:bCs/>
                <w:sz w:val="22"/>
                <w:szCs w:val="22"/>
              </w:rPr>
              <w:br/>
            </w:r>
            <w:r w:rsidRPr="007D32A6">
              <w:rPr>
                <w:b/>
                <w:bCs/>
                <w:sz w:val="22"/>
                <w:szCs w:val="22"/>
              </w:rPr>
              <w:t>i napraw sprzętu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32A6">
              <w:rPr>
                <w:b/>
                <w:sz w:val="22"/>
                <w:szCs w:val="22"/>
              </w:rPr>
              <w:t>SZW/DZP/89/2021</w:t>
            </w:r>
          </w:p>
        </w:tc>
      </w:tr>
    </w:tbl>
    <w:p w14:paraId="52F1C619" w14:textId="77777777" w:rsidR="007D32A6" w:rsidRPr="007D32A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D32A6" w:rsidRPr="007D32A6">
        <w:rPr>
          <w:b/>
          <w:sz w:val="22"/>
          <w:szCs w:val="22"/>
        </w:rPr>
        <w:t>Szpital Wojewódzki w Poznaniu</w:t>
      </w:r>
    </w:p>
    <w:p w14:paraId="204993D0" w14:textId="5CFE9209" w:rsidR="008642B3" w:rsidRDefault="007D32A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D32A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D32A6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5C76E2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D32A6" w14:paraId="7D22F800" w14:textId="77777777" w:rsidTr="00BD3EAC">
        <w:trPr>
          <w:cantSplit/>
        </w:trPr>
        <w:tc>
          <w:tcPr>
            <w:tcW w:w="9498" w:type="dxa"/>
          </w:tcPr>
          <w:p w14:paraId="41B8472A" w14:textId="44BD9710" w:rsidR="007D32A6" w:rsidRPr="00D26ED6" w:rsidRDefault="005C76E2" w:rsidP="00BD3E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MEDILAND</w:t>
            </w:r>
            <w:r w:rsidR="007D32A6" w:rsidRPr="007D32A6">
              <w:rPr>
                <w:b/>
                <w:sz w:val="22"/>
                <w:szCs w:val="22"/>
              </w:rPr>
              <w:t xml:space="preserve"> Grażyna </w:t>
            </w:r>
            <w:proofErr w:type="spellStart"/>
            <w:r w:rsidR="007D32A6" w:rsidRPr="007D32A6">
              <w:rPr>
                <w:b/>
                <w:sz w:val="22"/>
                <w:szCs w:val="22"/>
              </w:rPr>
              <w:t>Wykland</w:t>
            </w:r>
            <w:proofErr w:type="spellEnd"/>
          </w:p>
          <w:p w14:paraId="558EDD5D" w14:textId="77777777" w:rsidR="007D32A6" w:rsidRPr="009F0E5C" w:rsidRDefault="007D32A6" w:rsidP="00BD3EAC">
            <w:pPr>
              <w:jc w:val="both"/>
              <w:rPr>
                <w:bCs/>
                <w:sz w:val="22"/>
                <w:szCs w:val="22"/>
              </w:rPr>
            </w:pPr>
            <w:r w:rsidRPr="007D32A6">
              <w:rPr>
                <w:bCs/>
                <w:sz w:val="22"/>
                <w:szCs w:val="22"/>
              </w:rPr>
              <w:t>ul. B. Chrzanowskiego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32A6">
              <w:rPr>
                <w:bCs/>
                <w:sz w:val="22"/>
                <w:szCs w:val="22"/>
              </w:rPr>
              <w:t>64B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D32A6">
              <w:rPr>
                <w:bCs/>
                <w:sz w:val="22"/>
                <w:szCs w:val="22"/>
              </w:rPr>
              <w:t>/1</w:t>
            </w:r>
          </w:p>
          <w:p w14:paraId="64CF2115" w14:textId="77777777" w:rsidR="007D32A6" w:rsidRPr="009F0E5C" w:rsidRDefault="007D32A6" w:rsidP="00BD3EAC">
            <w:pPr>
              <w:jc w:val="both"/>
              <w:rPr>
                <w:bCs/>
                <w:sz w:val="22"/>
                <w:szCs w:val="22"/>
              </w:rPr>
            </w:pPr>
            <w:r w:rsidRPr="007D32A6">
              <w:rPr>
                <w:bCs/>
                <w:sz w:val="22"/>
                <w:szCs w:val="22"/>
              </w:rPr>
              <w:t>80-278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32A6">
              <w:rPr>
                <w:bCs/>
                <w:sz w:val="22"/>
                <w:szCs w:val="22"/>
              </w:rPr>
              <w:t>Gdańsk</w:t>
            </w:r>
          </w:p>
          <w:p w14:paraId="79351CD5" w14:textId="77777777" w:rsidR="007D32A6" w:rsidRDefault="007D32A6" w:rsidP="00BD3E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A02167" w14:textId="77777777" w:rsidR="007D32A6" w:rsidRPr="00211A34" w:rsidRDefault="007D32A6" w:rsidP="00BD3E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C76E2">
              <w:rPr>
                <w:sz w:val="22"/>
                <w:szCs w:val="22"/>
                <w:u w:val="single"/>
              </w:rPr>
              <w:t xml:space="preserve">Zadanie nr 2: </w:t>
            </w:r>
            <w:r w:rsidRPr="007D32A6">
              <w:rPr>
                <w:sz w:val="22"/>
                <w:szCs w:val="22"/>
              </w:rPr>
              <w:t>Aparat do znieczuleń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D32A6">
              <w:rPr>
                <w:b/>
                <w:sz w:val="22"/>
                <w:szCs w:val="22"/>
              </w:rPr>
              <w:t>3 121.20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2E1002" w14:textId="77777777" w:rsidR="007D32A6" w:rsidRPr="00D26ED6" w:rsidRDefault="007D32A6" w:rsidP="00BD3E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290147" w14:textId="6950256B" w:rsidR="007D32A6" w:rsidRPr="007D32A6" w:rsidRDefault="005C76E2" w:rsidP="005C76E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4D690E">
              <w:rPr>
                <w:sz w:val="22"/>
                <w:szCs w:val="22"/>
              </w:rPr>
              <w:br/>
              <w:t xml:space="preserve">przez Zamawiającego w SWZ kryteria oceny ofert tj. przyznano: cena oferty brutto - 60,00 pkt., okres gwarancji po naprawie - 20,00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2</w:t>
            </w:r>
            <w:r w:rsidRPr="004D690E">
              <w:rPr>
                <w:sz w:val="22"/>
                <w:szCs w:val="22"/>
              </w:rPr>
              <w:t xml:space="preserve">0,00 pkt. Oferta spełnia wszystkie wymagania formalno - prawne </w:t>
            </w:r>
            <w:r>
              <w:rPr>
                <w:sz w:val="22"/>
                <w:szCs w:val="22"/>
              </w:rPr>
              <w:br/>
            </w:r>
            <w:r w:rsidRPr="004D690E">
              <w:rPr>
                <w:sz w:val="22"/>
                <w:szCs w:val="22"/>
              </w:rPr>
              <w:t>i jest zgodna z zapisami SWZ.</w:t>
            </w:r>
          </w:p>
        </w:tc>
      </w:tr>
      <w:tr w:rsidR="007D32A6" w14:paraId="7B6EE3F8" w14:textId="77777777" w:rsidTr="00BD3EAC">
        <w:trPr>
          <w:cantSplit/>
        </w:trPr>
        <w:tc>
          <w:tcPr>
            <w:tcW w:w="9498" w:type="dxa"/>
          </w:tcPr>
          <w:p w14:paraId="419117D4" w14:textId="77777777" w:rsidR="007D32A6" w:rsidRPr="00D26ED6" w:rsidRDefault="007D32A6" w:rsidP="00BD3E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D32A6">
              <w:rPr>
                <w:b/>
                <w:sz w:val="22"/>
                <w:szCs w:val="22"/>
              </w:rPr>
              <w:lastRenderedPageBreak/>
              <w:t xml:space="preserve">ASMED Stanisław </w:t>
            </w:r>
            <w:proofErr w:type="spellStart"/>
            <w:r w:rsidRPr="007D32A6">
              <w:rPr>
                <w:b/>
                <w:sz w:val="22"/>
                <w:szCs w:val="22"/>
              </w:rPr>
              <w:t>Samoliński</w:t>
            </w:r>
            <w:proofErr w:type="spellEnd"/>
          </w:p>
          <w:p w14:paraId="764BF55B" w14:textId="4726BC06" w:rsidR="007D32A6" w:rsidRPr="009F0E5C" w:rsidRDefault="007D32A6" w:rsidP="00BD3EAC">
            <w:pPr>
              <w:jc w:val="both"/>
              <w:rPr>
                <w:bCs/>
                <w:sz w:val="22"/>
                <w:szCs w:val="22"/>
              </w:rPr>
            </w:pPr>
            <w:r w:rsidRPr="007D32A6">
              <w:rPr>
                <w:bCs/>
                <w:sz w:val="22"/>
                <w:szCs w:val="22"/>
              </w:rPr>
              <w:t>ul. 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32A6">
              <w:rPr>
                <w:bCs/>
                <w:sz w:val="22"/>
                <w:szCs w:val="22"/>
              </w:rPr>
              <w:t>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109FFD" w14:textId="4D051733" w:rsidR="007D32A6" w:rsidRPr="009F0E5C" w:rsidRDefault="007D32A6" w:rsidP="00BD3EAC">
            <w:pPr>
              <w:jc w:val="both"/>
              <w:rPr>
                <w:bCs/>
                <w:sz w:val="22"/>
                <w:szCs w:val="22"/>
              </w:rPr>
            </w:pPr>
            <w:r w:rsidRPr="007D32A6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5C76E2">
              <w:rPr>
                <w:bCs/>
                <w:sz w:val="22"/>
                <w:szCs w:val="22"/>
              </w:rPr>
              <w:t>Ceradz</w:t>
            </w:r>
            <w:proofErr w:type="spellEnd"/>
            <w:r w:rsidR="005C76E2">
              <w:rPr>
                <w:bCs/>
                <w:sz w:val="22"/>
                <w:szCs w:val="22"/>
              </w:rPr>
              <w:t xml:space="preserve"> Dolny</w:t>
            </w:r>
          </w:p>
          <w:p w14:paraId="27D69789" w14:textId="77777777" w:rsidR="007D32A6" w:rsidRDefault="007D32A6" w:rsidP="00BD3E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802873" w14:textId="77777777" w:rsidR="007D32A6" w:rsidRPr="00211A34" w:rsidRDefault="007D32A6" w:rsidP="00BD3E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C76E2">
              <w:rPr>
                <w:sz w:val="22"/>
                <w:szCs w:val="22"/>
                <w:u w:val="single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D32A6">
              <w:rPr>
                <w:sz w:val="22"/>
                <w:szCs w:val="22"/>
              </w:rPr>
              <w:t>Aparatura i sprzęt medyczny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D32A6">
              <w:rPr>
                <w:b/>
                <w:sz w:val="22"/>
                <w:szCs w:val="22"/>
              </w:rPr>
              <w:t>27 810.10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9CC122" w14:textId="77777777" w:rsidR="007D32A6" w:rsidRPr="00D26ED6" w:rsidRDefault="007D32A6" w:rsidP="00BD3E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AA0AD9" w14:textId="6086E2CE" w:rsidR="007D32A6" w:rsidRPr="007D32A6" w:rsidRDefault="005C76E2" w:rsidP="005C76E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4D690E">
              <w:rPr>
                <w:sz w:val="22"/>
                <w:szCs w:val="22"/>
              </w:rPr>
              <w:br/>
              <w:t xml:space="preserve">przez Zamawiającego w SWZ kryteria oceny ofert tj. przyznano: cena oferty brutto - 60,00 pkt., okres gwarancji po naprawie - 20,00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2</w:t>
            </w:r>
            <w:r w:rsidRPr="004D690E">
              <w:rPr>
                <w:sz w:val="22"/>
                <w:szCs w:val="22"/>
              </w:rPr>
              <w:t xml:space="preserve">0,00 pkt. Oferta spełnia wszystkie wymagania formalno - prawne </w:t>
            </w:r>
            <w:r>
              <w:rPr>
                <w:sz w:val="22"/>
                <w:szCs w:val="22"/>
              </w:rPr>
              <w:br/>
            </w:r>
            <w:r w:rsidRPr="004D690E">
              <w:rPr>
                <w:sz w:val="22"/>
                <w:szCs w:val="22"/>
              </w:rPr>
              <w:t>i jest zgodna z zapisami SWZ.</w:t>
            </w:r>
          </w:p>
        </w:tc>
      </w:tr>
    </w:tbl>
    <w:p w14:paraId="682CA9B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6273541" w14:textId="77777777" w:rsidTr="00596EA3">
        <w:tc>
          <w:tcPr>
            <w:tcW w:w="2169" w:type="dxa"/>
            <w:shd w:val="clear" w:color="auto" w:fill="F3F3F3"/>
          </w:tcPr>
          <w:p w14:paraId="1476A3E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679812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E5D42B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AD41B4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D32A6" w:rsidRPr="00834EF4" w14:paraId="2FC0A140" w14:textId="77777777" w:rsidTr="00BD3EAC">
        <w:tc>
          <w:tcPr>
            <w:tcW w:w="2169" w:type="dxa"/>
            <w:shd w:val="clear" w:color="auto" w:fill="auto"/>
          </w:tcPr>
          <w:p w14:paraId="1932DCF3" w14:textId="31B7D6DF" w:rsidR="007D32A6" w:rsidRPr="00211A34" w:rsidRDefault="007D32A6" w:rsidP="00BD3E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32A6">
              <w:rPr>
                <w:sz w:val="20"/>
                <w:szCs w:val="20"/>
              </w:rPr>
              <w:t xml:space="preserve">Aparat </w:t>
            </w:r>
            <w:r w:rsidR="005C76E2">
              <w:rPr>
                <w:sz w:val="20"/>
                <w:szCs w:val="20"/>
              </w:rPr>
              <w:br/>
            </w:r>
            <w:r w:rsidRPr="007D32A6">
              <w:rPr>
                <w:sz w:val="20"/>
                <w:szCs w:val="20"/>
              </w:rPr>
              <w:t>do znieczuleń</w:t>
            </w:r>
          </w:p>
        </w:tc>
        <w:tc>
          <w:tcPr>
            <w:tcW w:w="2793" w:type="dxa"/>
            <w:shd w:val="clear" w:color="auto" w:fill="auto"/>
          </w:tcPr>
          <w:p w14:paraId="29A2FCEC" w14:textId="77777777" w:rsidR="005C76E2" w:rsidRDefault="005C76E2" w:rsidP="00BD3E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MEDILAND</w:t>
            </w:r>
          </w:p>
          <w:p w14:paraId="4F53240D" w14:textId="6CCDB722" w:rsidR="007D32A6" w:rsidRPr="00211A34" w:rsidRDefault="007D32A6" w:rsidP="00BD3E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32A6">
              <w:rPr>
                <w:b/>
                <w:bCs/>
                <w:sz w:val="20"/>
                <w:szCs w:val="20"/>
              </w:rPr>
              <w:t xml:space="preserve">Grażyna </w:t>
            </w:r>
            <w:proofErr w:type="spellStart"/>
            <w:r w:rsidRPr="007D32A6">
              <w:rPr>
                <w:b/>
                <w:bCs/>
                <w:sz w:val="20"/>
                <w:szCs w:val="20"/>
              </w:rPr>
              <w:t>Wykland</w:t>
            </w:r>
            <w:proofErr w:type="spellEnd"/>
          </w:p>
          <w:p w14:paraId="439AF564" w14:textId="77777777" w:rsidR="007D32A6" w:rsidRPr="00211A34" w:rsidRDefault="007D32A6" w:rsidP="00BD3EAC">
            <w:pPr>
              <w:rPr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ul. B. Chrzanowskiego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32A6">
              <w:rPr>
                <w:sz w:val="20"/>
                <w:szCs w:val="20"/>
              </w:rPr>
              <w:t>64B/1</w:t>
            </w:r>
          </w:p>
          <w:p w14:paraId="2AC4E209" w14:textId="77777777" w:rsidR="007D32A6" w:rsidRPr="00211A34" w:rsidRDefault="007D32A6" w:rsidP="00BD3EAC">
            <w:pPr>
              <w:spacing w:after="40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80-278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32A6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5E202B8A" w14:textId="7595779A" w:rsidR="007D32A6" w:rsidRPr="007D32A6" w:rsidRDefault="005C76E2" w:rsidP="00BD3EA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>1 - Cena oferty brutto - 60.00</w:t>
            </w:r>
          </w:p>
          <w:p w14:paraId="133336C9" w14:textId="751FD460" w:rsidR="007D32A6" w:rsidRPr="007D32A6" w:rsidRDefault="005C76E2" w:rsidP="00BD3EA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="007D32A6" w:rsidRPr="007D32A6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2</w:t>
            </w:r>
            <w:r w:rsidR="007D32A6" w:rsidRPr="007D32A6">
              <w:rPr>
                <w:sz w:val="20"/>
                <w:szCs w:val="20"/>
              </w:rPr>
              <w:t>0.00</w:t>
            </w:r>
          </w:p>
          <w:p w14:paraId="2EC974D8" w14:textId="2598230D" w:rsidR="007D32A6" w:rsidRPr="00211A34" w:rsidRDefault="005C76E2" w:rsidP="00BD3EA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>
              <w:rPr>
                <w:sz w:val="20"/>
                <w:szCs w:val="20"/>
              </w:rPr>
              <w:t>2</w:t>
            </w:r>
            <w:r w:rsidR="007D32A6" w:rsidRPr="007D32A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944250" w14:textId="0CA63CBC" w:rsidR="007D32A6" w:rsidRPr="00211A34" w:rsidRDefault="007D32A6" w:rsidP="00BD3EAC">
            <w:pPr>
              <w:jc w:val="center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 xml:space="preserve">  </w:t>
            </w:r>
            <w:r w:rsidR="005C76E2">
              <w:rPr>
                <w:sz w:val="20"/>
                <w:szCs w:val="20"/>
              </w:rPr>
              <w:t>10</w:t>
            </w:r>
            <w:r w:rsidRPr="007D32A6">
              <w:rPr>
                <w:sz w:val="20"/>
                <w:szCs w:val="20"/>
              </w:rPr>
              <w:t>0,00</w:t>
            </w:r>
          </w:p>
        </w:tc>
      </w:tr>
      <w:tr w:rsidR="007D32A6" w:rsidRPr="00834EF4" w14:paraId="40A11A7D" w14:textId="77777777" w:rsidTr="00BD3EAC">
        <w:tc>
          <w:tcPr>
            <w:tcW w:w="2169" w:type="dxa"/>
            <w:shd w:val="clear" w:color="auto" w:fill="auto"/>
          </w:tcPr>
          <w:p w14:paraId="0BF6D1D9" w14:textId="77777777" w:rsidR="007D32A6" w:rsidRPr="00211A34" w:rsidRDefault="007D32A6" w:rsidP="00BD3E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32A6">
              <w:rPr>
                <w:sz w:val="20"/>
                <w:szCs w:val="20"/>
              </w:rPr>
              <w:t>Aparatura i sprzęt medyczny</w:t>
            </w:r>
          </w:p>
        </w:tc>
        <w:tc>
          <w:tcPr>
            <w:tcW w:w="2793" w:type="dxa"/>
            <w:shd w:val="clear" w:color="auto" w:fill="auto"/>
          </w:tcPr>
          <w:p w14:paraId="77F710B3" w14:textId="77777777" w:rsidR="005C76E2" w:rsidRDefault="007D32A6" w:rsidP="00BD3E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32A6">
              <w:rPr>
                <w:b/>
                <w:bCs/>
                <w:sz w:val="20"/>
                <w:szCs w:val="20"/>
              </w:rPr>
              <w:t xml:space="preserve">ASMED </w:t>
            </w:r>
          </w:p>
          <w:p w14:paraId="16DD164A" w14:textId="6074B2AA" w:rsidR="007D32A6" w:rsidRPr="00211A34" w:rsidRDefault="007D32A6" w:rsidP="00BD3E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32A6">
              <w:rPr>
                <w:b/>
                <w:bCs/>
                <w:sz w:val="20"/>
                <w:szCs w:val="20"/>
              </w:rPr>
              <w:t xml:space="preserve">Stanisław </w:t>
            </w:r>
            <w:proofErr w:type="spellStart"/>
            <w:r w:rsidRPr="007D32A6">
              <w:rPr>
                <w:b/>
                <w:bCs/>
                <w:sz w:val="20"/>
                <w:szCs w:val="20"/>
              </w:rPr>
              <w:t>Samoliński</w:t>
            </w:r>
            <w:proofErr w:type="spellEnd"/>
          </w:p>
          <w:p w14:paraId="3AACC34D" w14:textId="1A0417F5" w:rsidR="007D32A6" w:rsidRPr="00211A34" w:rsidRDefault="007D32A6" w:rsidP="00BD3EAC">
            <w:pPr>
              <w:rPr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32A6">
              <w:rPr>
                <w:sz w:val="20"/>
                <w:szCs w:val="20"/>
              </w:rPr>
              <w:t>9A</w:t>
            </w:r>
          </w:p>
          <w:p w14:paraId="10CD3BD4" w14:textId="6EDA1C04" w:rsidR="007D32A6" w:rsidRPr="00211A34" w:rsidRDefault="007D32A6" w:rsidP="00BD3EAC">
            <w:pPr>
              <w:spacing w:after="40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="005C76E2" w:rsidRPr="007D32A6">
              <w:rPr>
                <w:sz w:val="20"/>
                <w:szCs w:val="20"/>
              </w:rPr>
              <w:t>Ceradz</w:t>
            </w:r>
            <w:proofErr w:type="spellEnd"/>
            <w:r w:rsidR="005C76E2" w:rsidRPr="007D32A6">
              <w:rPr>
                <w:sz w:val="20"/>
                <w:szCs w:val="20"/>
              </w:rPr>
              <w:t xml:space="preserve"> Dolny</w:t>
            </w:r>
          </w:p>
        </w:tc>
        <w:tc>
          <w:tcPr>
            <w:tcW w:w="2976" w:type="dxa"/>
            <w:shd w:val="clear" w:color="auto" w:fill="auto"/>
          </w:tcPr>
          <w:p w14:paraId="2C7CDD87" w14:textId="637CE09B" w:rsidR="007D32A6" w:rsidRPr="007D32A6" w:rsidRDefault="005C76E2" w:rsidP="00BD3EA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>1 - Cena oferty brutto - 60.00</w:t>
            </w:r>
          </w:p>
          <w:p w14:paraId="4D4B4FA5" w14:textId="6758147C" w:rsidR="007D32A6" w:rsidRPr="007D32A6" w:rsidRDefault="005C76E2" w:rsidP="00BD3EA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="007D32A6" w:rsidRPr="007D32A6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2</w:t>
            </w:r>
            <w:r w:rsidR="007D32A6" w:rsidRPr="007D32A6">
              <w:rPr>
                <w:sz w:val="20"/>
                <w:szCs w:val="20"/>
              </w:rPr>
              <w:t>0.00</w:t>
            </w:r>
          </w:p>
          <w:p w14:paraId="5D3B5158" w14:textId="3916DA26" w:rsidR="007D32A6" w:rsidRPr="00211A34" w:rsidRDefault="005C76E2" w:rsidP="00BD3EA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>
              <w:rPr>
                <w:sz w:val="20"/>
                <w:szCs w:val="20"/>
              </w:rPr>
              <w:t>2</w:t>
            </w:r>
            <w:r w:rsidR="007D32A6" w:rsidRPr="007D32A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AC8618" w14:textId="04EE8461" w:rsidR="007D32A6" w:rsidRPr="00211A34" w:rsidRDefault="007D32A6" w:rsidP="00BD3EAC">
            <w:pPr>
              <w:jc w:val="center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 xml:space="preserve"> </w:t>
            </w:r>
            <w:r w:rsidR="005C76E2">
              <w:rPr>
                <w:sz w:val="20"/>
                <w:szCs w:val="20"/>
              </w:rPr>
              <w:t>10</w:t>
            </w:r>
            <w:r w:rsidRPr="007D32A6">
              <w:rPr>
                <w:sz w:val="20"/>
                <w:szCs w:val="20"/>
              </w:rPr>
              <w:t>0,00</w:t>
            </w:r>
          </w:p>
        </w:tc>
      </w:tr>
      <w:tr w:rsidR="007D32A6" w:rsidRPr="00834EF4" w14:paraId="453B1EBB" w14:textId="77777777" w:rsidTr="00BD3EAC">
        <w:tc>
          <w:tcPr>
            <w:tcW w:w="2169" w:type="dxa"/>
            <w:shd w:val="clear" w:color="auto" w:fill="auto"/>
          </w:tcPr>
          <w:p w14:paraId="7F820A18" w14:textId="77777777" w:rsidR="007D32A6" w:rsidRPr="00211A34" w:rsidRDefault="007D32A6" w:rsidP="00BD3E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32A6">
              <w:rPr>
                <w:sz w:val="20"/>
                <w:szCs w:val="20"/>
              </w:rPr>
              <w:t>Aparatura i sprzęt medyczny</w:t>
            </w:r>
          </w:p>
        </w:tc>
        <w:tc>
          <w:tcPr>
            <w:tcW w:w="2793" w:type="dxa"/>
            <w:shd w:val="clear" w:color="auto" w:fill="auto"/>
          </w:tcPr>
          <w:p w14:paraId="3ACA2F02" w14:textId="77777777" w:rsidR="007D32A6" w:rsidRPr="00211A34" w:rsidRDefault="007D32A6" w:rsidP="00BD3E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32A6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7D32A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97A35F7" w14:textId="6D25D501" w:rsidR="007D32A6" w:rsidRPr="00211A34" w:rsidRDefault="005C76E2" w:rsidP="00BD3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D32A6" w:rsidRPr="007D32A6">
              <w:rPr>
                <w:sz w:val="20"/>
                <w:szCs w:val="20"/>
              </w:rPr>
              <w:t>Czorsztyńska</w:t>
            </w:r>
            <w:r w:rsidR="007D32A6" w:rsidRPr="00211A34">
              <w:rPr>
                <w:sz w:val="20"/>
                <w:szCs w:val="20"/>
              </w:rPr>
              <w:t xml:space="preserve"> </w:t>
            </w:r>
            <w:r w:rsidR="007D32A6" w:rsidRPr="007D32A6">
              <w:rPr>
                <w:sz w:val="20"/>
                <w:szCs w:val="20"/>
              </w:rPr>
              <w:t>30</w:t>
            </w:r>
          </w:p>
          <w:p w14:paraId="6075478E" w14:textId="77777777" w:rsidR="007D32A6" w:rsidRPr="00211A34" w:rsidRDefault="007D32A6" w:rsidP="00BD3EAC">
            <w:pPr>
              <w:spacing w:after="40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32A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E46F21F" w14:textId="6E1B1C13" w:rsidR="007D32A6" w:rsidRPr="007D32A6" w:rsidRDefault="005C76E2" w:rsidP="00BD3EA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>1 - Cena oferty brutto - 57.10</w:t>
            </w:r>
          </w:p>
          <w:p w14:paraId="52C35971" w14:textId="3A1028F6" w:rsidR="007D32A6" w:rsidRPr="007D32A6" w:rsidRDefault="005C76E2" w:rsidP="00BD3EA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="007D32A6" w:rsidRPr="007D32A6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2</w:t>
            </w:r>
            <w:r w:rsidR="007D32A6" w:rsidRPr="007D32A6">
              <w:rPr>
                <w:sz w:val="20"/>
                <w:szCs w:val="20"/>
              </w:rPr>
              <w:t>0.00</w:t>
            </w:r>
          </w:p>
          <w:p w14:paraId="2B4B1726" w14:textId="190040A2" w:rsidR="007D32A6" w:rsidRPr="00211A34" w:rsidRDefault="005C76E2" w:rsidP="00BD3EA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D32A6" w:rsidRPr="007D32A6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>
              <w:rPr>
                <w:sz w:val="20"/>
                <w:szCs w:val="20"/>
              </w:rPr>
              <w:t>2</w:t>
            </w:r>
            <w:r w:rsidR="007D32A6" w:rsidRPr="007D32A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C3D123" w14:textId="06752A6A" w:rsidR="007D32A6" w:rsidRPr="00211A34" w:rsidRDefault="007D32A6" w:rsidP="00BD3EAC">
            <w:pPr>
              <w:jc w:val="center"/>
              <w:rPr>
                <w:color w:val="000000"/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 xml:space="preserve">  </w:t>
            </w:r>
            <w:r w:rsidR="005C76E2">
              <w:rPr>
                <w:sz w:val="20"/>
                <w:szCs w:val="20"/>
              </w:rPr>
              <w:t>9</w:t>
            </w:r>
            <w:r w:rsidRPr="007D32A6">
              <w:rPr>
                <w:sz w:val="20"/>
                <w:szCs w:val="20"/>
              </w:rPr>
              <w:t>7,10</w:t>
            </w:r>
          </w:p>
        </w:tc>
      </w:tr>
    </w:tbl>
    <w:p w14:paraId="0816BEE2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BA59A7F" w14:textId="1A0637FB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5C76E2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FC8D3CF" w14:textId="77777777" w:rsidTr="00596EA3">
        <w:tc>
          <w:tcPr>
            <w:tcW w:w="871" w:type="dxa"/>
            <w:shd w:val="clear" w:color="auto" w:fill="F3F3F3"/>
            <w:vAlign w:val="center"/>
          </w:tcPr>
          <w:p w14:paraId="4B24F56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63E6F5E3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E73E945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7D32A6" w14:paraId="13FBD1A2" w14:textId="77777777" w:rsidTr="00BD3EAC">
        <w:tc>
          <w:tcPr>
            <w:tcW w:w="871" w:type="dxa"/>
            <w:vAlign w:val="center"/>
          </w:tcPr>
          <w:p w14:paraId="46727A93" w14:textId="77777777" w:rsidR="007D32A6" w:rsidRPr="00596EA3" w:rsidRDefault="007D32A6" w:rsidP="00BD3EAC">
            <w:pPr>
              <w:spacing w:before="40"/>
              <w:jc w:val="center"/>
              <w:rPr>
                <w:sz w:val="22"/>
                <w:szCs w:val="22"/>
              </w:rPr>
            </w:pPr>
            <w:r w:rsidRPr="007D32A6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0547875C" w14:textId="77777777" w:rsidR="005C76E2" w:rsidRDefault="007D32A6" w:rsidP="00BD3EA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D32A6">
              <w:rPr>
                <w:b/>
                <w:bCs/>
                <w:sz w:val="22"/>
                <w:szCs w:val="22"/>
              </w:rPr>
              <w:t xml:space="preserve">ASMED </w:t>
            </w:r>
          </w:p>
          <w:p w14:paraId="30D53318" w14:textId="7B9E5C4A" w:rsidR="007D32A6" w:rsidRPr="00596EA3" w:rsidRDefault="007D32A6" w:rsidP="00BD3EA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D32A6">
              <w:rPr>
                <w:b/>
                <w:bCs/>
                <w:sz w:val="22"/>
                <w:szCs w:val="22"/>
              </w:rPr>
              <w:t xml:space="preserve">Stanisław </w:t>
            </w:r>
            <w:proofErr w:type="spellStart"/>
            <w:r w:rsidRPr="007D32A6">
              <w:rPr>
                <w:b/>
                <w:bCs/>
                <w:sz w:val="22"/>
                <w:szCs w:val="22"/>
              </w:rPr>
              <w:t>Samoliński</w:t>
            </w:r>
            <w:proofErr w:type="spellEnd"/>
          </w:p>
          <w:p w14:paraId="7E15E373" w14:textId="128D5E0B" w:rsidR="007D32A6" w:rsidRPr="00211A34" w:rsidRDefault="007D32A6" w:rsidP="00BD3EAC">
            <w:pPr>
              <w:rPr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32A6">
              <w:rPr>
                <w:sz w:val="20"/>
                <w:szCs w:val="20"/>
              </w:rPr>
              <w:t>9A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8C3BAC6" w14:textId="21BF38D4" w:rsidR="007D32A6" w:rsidRPr="00211A34" w:rsidRDefault="007D32A6" w:rsidP="00BD3EAC">
            <w:pPr>
              <w:spacing w:after="40"/>
              <w:rPr>
                <w:sz w:val="20"/>
                <w:szCs w:val="20"/>
              </w:rPr>
            </w:pPr>
            <w:r w:rsidRPr="007D32A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="005C76E2" w:rsidRPr="007D32A6">
              <w:rPr>
                <w:sz w:val="20"/>
                <w:szCs w:val="20"/>
              </w:rPr>
              <w:t>Ceradz</w:t>
            </w:r>
            <w:proofErr w:type="spellEnd"/>
            <w:r w:rsidR="005C76E2" w:rsidRPr="007D32A6">
              <w:rPr>
                <w:sz w:val="20"/>
                <w:szCs w:val="20"/>
              </w:rPr>
              <w:t xml:space="preserve"> Dolny</w:t>
            </w:r>
          </w:p>
        </w:tc>
        <w:tc>
          <w:tcPr>
            <w:tcW w:w="5670" w:type="dxa"/>
          </w:tcPr>
          <w:p w14:paraId="61ACD296" w14:textId="77777777" w:rsidR="009F2FD4" w:rsidRPr="00596EA3" w:rsidRDefault="009F2FD4" w:rsidP="009F2FD4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7D32A6">
              <w:rPr>
                <w:sz w:val="22"/>
                <w:szCs w:val="22"/>
              </w:rPr>
              <w:t>Oferta odrzucona w zadaniu 1</w:t>
            </w:r>
          </w:p>
          <w:p w14:paraId="7CDB8504" w14:textId="27326FF9" w:rsidR="009F2FD4" w:rsidRDefault="007D32A6" w:rsidP="009F2FD4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7D32A6">
              <w:rPr>
                <w:sz w:val="22"/>
                <w:szCs w:val="22"/>
              </w:rPr>
              <w:t>Art. 226 ust. 1 pkt 5</w:t>
            </w:r>
            <w:r w:rsidR="009F2FD4">
              <w:rPr>
                <w:sz w:val="22"/>
                <w:szCs w:val="22"/>
              </w:rPr>
              <w:t xml:space="preserve"> – Zamawiający odrzuca ofertę jeżeli </w:t>
            </w:r>
            <w:r w:rsidR="009F2FD4">
              <w:rPr>
                <w:sz w:val="22"/>
                <w:szCs w:val="22"/>
              </w:rPr>
              <w:br/>
              <w:t>jej treść jest niezgodna z warunkami zamówienia.</w:t>
            </w:r>
          </w:p>
          <w:p w14:paraId="2D010FB8" w14:textId="77777777" w:rsidR="009F2FD4" w:rsidRPr="00E41F07" w:rsidRDefault="009F2FD4" w:rsidP="009F2FD4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</w:p>
          <w:p w14:paraId="0F824773" w14:textId="6060B880" w:rsidR="007D32A6" w:rsidRPr="00596EA3" w:rsidRDefault="007D32A6" w:rsidP="009F2FD4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7D32A6">
              <w:rPr>
                <w:sz w:val="22"/>
                <w:szCs w:val="22"/>
              </w:rPr>
              <w:t xml:space="preserve">Wykonawca nie załączył do oferty formularza asortymentowo - cenowego stanowiącego załacznik nr 2 </w:t>
            </w:r>
            <w:r w:rsidR="009F2FD4">
              <w:rPr>
                <w:sz w:val="22"/>
                <w:szCs w:val="22"/>
              </w:rPr>
              <w:br/>
            </w:r>
            <w:r w:rsidRPr="007D32A6">
              <w:rPr>
                <w:sz w:val="22"/>
                <w:szCs w:val="22"/>
              </w:rPr>
              <w:t>do SWZ/załacznik nr 2 do umowy</w:t>
            </w:r>
            <w:r w:rsidR="009F2FD4">
              <w:rPr>
                <w:sz w:val="22"/>
                <w:szCs w:val="22"/>
              </w:rPr>
              <w:t xml:space="preserve"> w zakresie zadania nr 1</w:t>
            </w:r>
          </w:p>
        </w:tc>
      </w:tr>
    </w:tbl>
    <w:p w14:paraId="3EA5F8F0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2D81F2EB" w14:textId="7358FC57" w:rsidR="009F2FD4" w:rsidRDefault="009F2FD4" w:rsidP="009F2FD4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2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r>
        <w:rPr>
          <w:b/>
          <w:sz w:val="22"/>
          <w:szCs w:val="22"/>
          <w:u w:val="single"/>
        </w:rPr>
        <w:lastRenderedPageBreak/>
        <w:t>w zakresie zadania nr 1</w:t>
      </w:r>
      <w:r>
        <w:rPr>
          <w:bCs/>
          <w:sz w:val="22"/>
          <w:szCs w:val="22"/>
        </w:rPr>
        <w:t xml:space="preserve"> (Centrala monitorująca) ze względu na fakt, iż wszystkie złożone oferty podlegały odrzuceniu.</w:t>
      </w:r>
    </w:p>
    <w:p w14:paraId="49085862" w14:textId="77777777" w:rsidR="009F2FD4" w:rsidRDefault="009F2FD4" w:rsidP="00D8427E">
      <w:pPr>
        <w:spacing w:after="40" w:line="276" w:lineRule="auto"/>
        <w:jc w:val="both"/>
      </w:pPr>
    </w:p>
    <w:p w14:paraId="30C916F1" w14:textId="77777777" w:rsidR="009F2FD4" w:rsidRDefault="009F2FD4" w:rsidP="00D8427E">
      <w:pPr>
        <w:spacing w:after="40" w:line="276" w:lineRule="auto"/>
        <w:jc w:val="both"/>
      </w:pPr>
    </w:p>
    <w:p w14:paraId="004BD4CD" w14:textId="603372D4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82F6621" w14:textId="37D599A1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9F2FD4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D32A6" w:rsidRPr="00F33C66">
        <w:rPr>
          <w:sz w:val="22"/>
          <w:szCs w:val="22"/>
        </w:rPr>
        <w:t xml:space="preserve">nie krótszym niż </w:t>
      </w:r>
      <w:r w:rsidR="007D32A6">
        <w:rPr>
          <w:sz w:val="22"/>
          <w:szCs w:val="22"/>
        </w:rPr>
        <w:t>5</w:t>
      </w:r>
      <w:r w:rsidR="007D32A6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D6DFFE4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FFEB87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49ED791" w14:textId="77777777" w:rsidR="009F2FD4" w:rsidRDefault="009F2FD4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06FD6DEC" w14:textId="77777777" w:rsidR="009F2FD4" w:rsidRDefault="009F2FD4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0DD76EC1" w14:textId="77777777" w:rsidR="00F4720F" w:rsidRDefault="00F4720F" w:rsidP="00F4720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CC08F13" w14:textId="77777777" w:rsidR="00F4720F" w:rsidRDefault="00F4720F" w:rsidP="00F4720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23D7EC8" w14:textId="77777777" w:rsidR="00F4720F" w:rsidRDefault="00F4720F" w:rsidP="00F4720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357EF2" w14:textId="77777777" w:rsidR="00F4720F" w:rsidRDefault="00F4720F" w:rsidP="00F4720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53C118A5" w14:textId="436EAC9C" w:rsidR="00B464D3" w:rsidRPr="00E56378" w:rsidRDefault="007D32A6" w:rsidP="00B464D3">
      <w:pPr>
        <w:jc w:val="right"/>
        <w:rPr>
          <w:sz w:val="32"/>
          <w:szCs w:val="32"/>
          <w:vertAlign w:val="superscript"/>
        </w:rPr>
      </w:pPr>
      <w:r w:rsidRPr="007D32A6">
        <w:rPr>
          <w:sz w:val="22"/>
          <w:szCs w:val="22"/>
        </w:rPr>
        <w:t xml:space="preserve">  </w:t>
      </w:r>
    </w:p>
    <w:bookmarkEnd w:id="0"/>
    <w:p w14:paraId="31DB475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57928" w14:textId="77777777" w:rsidR="007E625E" w:rsidRDefault="007E625E">
      <w:r>
        <w:separator/>
      </w:r>
    </w:p>
  </w:endnote>
  <w:endnote w:type="continuationSeparator" w:id="0">
    <w:p w14:paraId="7F423A65" w14:textId="77777777" w:rsidR="007E625E" w:rsidRDefault="007E6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26C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25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EF20F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D1379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97A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9A2A6" w14:textId="77777777" w:rsidR="007E625E" w:rsidRDefault="007E625E">
      <w:r>
        <w:separator/>
      </w:r>
    </w:p>
  </w:footnote>
  <w:footnote w:type="continuationSeparator" w:id="0">
    <w:p w14:paraId="4099E1B9" w14:textId="77777777" w:rsidR="007E625E" w:rsidRDefault="007E6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ACC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272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EFD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C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C160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76E2"/>
    <w:rsid w:val="005E5BFF"/>
    <w:rsid w:val="005F2CB0"/>
    <w:rsid w:val="00607F9B"/>
    <w:rsid w:val="00644DCB"/>
    <w:rsid w:val="00657C1E"/>
    <w:rsid w:val="006E3089"/>
    <w:rsid w:val="00712C39"/>
    <w:rsid w:val="00756CDA"/>
    <w:rsid w:val="007D32A6"/>
    <w:rsid w:val="007E2ACC"/>
    <w:rsid w:val="007E625E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2FD4"/>
    <w:rsid w:val="00A029B8"/>
    <w:rsid w:val="00A91321"/>
    <w:rsid w:val="00AA02AC"/>
    <w:rsid w:val="00B32D12"/>
    <w:rsid w:val="00B464D3"/>
    <w:rsid w:val="00B8185B"/>
    <w:rsid w:val="00B957C4"/>
    <w:rsid w:val="00BC4685"/>
    <w:rsid w:val="00BC6F7F"/>
    <w:rsid w:val="00BD2174"/>
    <w:rsid w:val="00C423DD"/>
    <w:rsid w:val="00C60D7B"/>
    <w:rsid w:val="00C65E53"/>
    <w:rsid w:val="00CA0B33"/>
    <w:rsid w:val="00CA3511"/>
    <w:rsid w:val="00CE31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720F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069BD"/>
  <w15:chartTrackingRefBased/>
  <w15:docId w15:val="{05F4F60B-5154-4487-B46C-4000F585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2022-02-14T10:58:00Z</dcterms:created>
  <dcterms:modified xsi:type="dcterms:W3CDTF">2022-02-14T10:58:00Z</dcterms:modified>
</cp:coreProperties>
</file>